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F4495" w14:textId="77777777" w:rsidR="00FB7F50" w:rsidRPr="002245BE" w:rsidRDefault="00F01E9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01E93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F01E93">
        <w:rPr>
          <w:sz w:val="22"/>
          <w:szCs w:val="22"/>
        </w:rPr>
        <w:t>2021-07-01</w:t>
      </w:r>
    </w:p>
    <w:p w14:paraId="02A704F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C761C85" w14:textId="77777777" w:rsidR="00F01E93" w:rsidRPr="00F01E93" w:rsidRDefault="00F01E93" w:rsidP="00FB7F50">
      <w:pPr>
        <w:spacing w:after="40"/>
        <w:rPr>
          <w:b/>
          <w:bCs/>
          <w:sz w:val="22"/>
          <w:szCs w:val="22"/>
        </w:rPr>
      </w:pPr>
      <w:r w:rsidRPr="00F01E93">
        <w:rPr>
          <w:b/>
          <w:bCs/>
          <w:sz w:val="22"/>
          <w:szCs w:val="22"/>
        </w:rPr>
        <w:t>Szpital Wojewódzki w Poznaniu</w:t>
      </w:r>
    </w:p>
    <w:p w14:paraId="3A30FB47" w14:textId="77777777" w:rsidR="00FB7F50" w:rsidRPr="002245BE" w:rsidRDefault="00F01E93" w:rsidP="00FB7F50">
      <w:pPr>
        <w:spacing w:after="40"/>
        <w:rPr>
          <w:b/>
          <w:bCs/>
          <w:sz w:val="22"/>
          <w:szCs w:val="22"/>
        </w:rPr>
      </w:pPr>
      <w:r w:rsidRPr="00F01E93">
        <w:rPr>
          <w:b/>
          <w:bCs/>
          <w:sz w:val="22"/>
          <w:szCs w:val="22"/>
        </w:rPr>
        <w:t>Dział Zamówień Publicznych</w:t>
      </w:r>
    </w:p>
    <w:p w14:paraId="04249EED" w14:textId="3EA39A0E" w:rsidR="00FB7F50" w:rsidRPr="002245BE" w:rsidRDefault="00536CDD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01E93" w:rsidRPr="00F01E93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F01E93" w:rsidRPr="00F01E93">
        <w:rPr>
          <w:sz w:val="22"/>
          <w:szCs w:val="22"/>
        </w:rPr>
        <w:t>7/19</w:t>
      </w:r>
    </w:p>
    <w:p w14:paraId="0BF18C32" w14:textId="77777777" w:rsidR="00FB7F50" w:rsidRPr="002245BE" w:rsidRDefault="00F01E93" w:rsidP="00FB7F50">
      <w:pPr>
        <w:rPr>
          <w:sz w:val="22"/>
          <w:szCs w:val="22"/>
        </w:rPr>
      </w:pPr>
      <w:r w:rsidRPr="00F01E93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F01E93">
        <w:rPr>
          <w:sz w:val="22"/>
          <w:szCs w:val="22"/>
        </w:rPr>
        <w:t>Poznań</w:t>
      </w:r>
    </w:p>
    <w:p w14:paraId="4C9C0014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7BBD5A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C00786F" w14:textId="77777777" w:rsidR="00FB7F50" w:rsidRPr="002245BE" w:rsidRDefault="00FB7F50" w:rsidP="00FB7F50">
      <w:pPr>
        <w:rPr>
          <w:sz w:val="22"/>
          <w:szCs w:val="22"/>
        </w:rPr>
      </w:pPr>
    </w:p>
    <w:p w14:paraId="5918EB1A" w14:textId="77777777" w:rsidR="00FB7F50" w:rsidRPr="002245BE" w:rsidRDefault="00FB7F50" w:rsidP="00FB7F50">
      <w:pPr>
        <w:rPr>
          <w:sz w:val="22"/>
          <w:szCs w:val="22"/>
        </w:rPr>
      </w:pPr>
    </w:p>
    <w:p w14:paraId="2C0027CD" w14:textId="4147976F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F01E93" w:rsidRPr="00F01E93">
        <w:rPr>
          <w:bCs/>
          <w:sz w:val="22"/>
          <w:szCs w:val="22"/>
        </w:rPr>
        <w:t>SZW/DZP/4/2021</w:t>
      </w:r>
    </w:p>
    <w:p w14:paraId="1D03B7C5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2ADC14E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EDDA4C7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8073F29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90ECBB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01E93" w:rsidRPr="00607F9B" w14:paraId="282268A9" w14:textId="77777777" w:rsidTr="003F641B">
        <w:trPr>
          <w:trHeight w:val="638"/>
        </w:trPr>
        <w:tc>
          <w:tcPr>
            <w:tcW w:w="959" w:type="dxa"/>
            <w:shd w:val="clear" w:color="auto" w:fill="auto"/>
          </w:tcPr>
          <w:p w14:paraId="07A9A0FF" w14:textId="77777777" w:rsidR="00F01E93" w:rsidRPr="00607F9B" w:rsidRDefault="00F01E93" w:rsidP="003F64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91F9A2" w14:textId="512A561B" w:rsidR="00F01E93" w:rsidRPr="00607F9B" w:rsidRDefault="00F01E93" w:rsidP="003F64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01E93">
              <w:rPr>
                <w:sz w:val="22"/>
                <w:szCs w:val="22"/>
              </w:rPr>
              <w:t>przetarg</w:t>
            </w:r>
            <w:r w:rsidR="00536CDD">
              <w:rPr>
                <w:sz w:val="22"/>
                <w:szCs w:val="22"/>
              </w:rPr>
              <w:t>u</w:t>
            </w:r>
            <w:r w:rsidRPr="00F01E93">
              <w:rPr>
                <w:sz w:val="22"/>
                <w:szCs w:val="22"/>
              </w:rPr>
              <w:t xml:space="preserve"> nieograniczon</w:t>
            </w:r>
            <w:r w:rsidR="00536CD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1E93">
              <w:rPr>
                <w:b/>
                <w:bCs/>
                <w:sz w:val="22"/>
                <w:szCs w:val="22"/>
              </w:rPr>
              <w:t>Zakup części do aparatury medycznej użytkowanej na Oddziale Anestezjologii i Intensywnej Terapii oraz Oddziale Noworodkowym z Pododdziałem Intensywnej Opieki Neonatologicznej Szpitala Wojewódzkiego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1E93">
              <w:rPr>
                <w:b/>
                <w:sz w:val="22"/>
                <w:szCs w:val="22"/>
              </w:rPr>
              <w:t>SZW/DZP/4/2021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B15E6B2" w14:textId="77777777" w:rsidR="00F01E93" w:rsidRPr="00F01E9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01E93" w:rsidRPr="00F01E93">
        <w:rPr>
          <w:b/>
          <w:sz w:val="22"/>
          <w:szCs w:val="22"/>
        </w:rPr>
        <w:t>Szpital Wojewódzki w Poznaniu</w:t>
      </w:r>
    </w:p>
    <w:p w14:paraId="2240298F" w14:textId="77777777" w:rsidR="008642B3" w:rsidRDefault="00F01E9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01E9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F01E93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01E93" w14:paraId="0775BEBF" w14:textId="77777777" w:rsidTr="003F641B">
        <w:trPr>
          <w:cantSplit/>
        </w:trPr>
        <w:tc>
          <w:tcPr>
            <w:tcW w:w="9498" w:type="dxa"/>
          </w:tcPr>
          <w:p w14:paraId="12872633" w14:textId="17C8EB91" w:rsidR="00F01E93" w:rsidRPr="00D26ED6" w:rsidRDefault="00F01E93" w:rsidP="003F64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01E93">
              <w:rPr>
                <w:b/>
                <w:sz w:val="22"/>
                <w:szCs w:val="22"/>
              </w:rPr>
              <w:t>Promed</w:t>
            </w:r>
            <w:proofErr w:type="spellEnd"/>
            <w:r w:rsidRPr="00F01E93">
              <w:rPr>
                <w:b/>
                <w:sz w:val="22"/>
                <w:szCs w:val="22"/>
              </w:rPr>
              <w:t xml:space="preserve"> </w:t>
            </w:r>
            <w:r w:rsidR="00536CDD" w:rsidRPr="00F01E93">
              <w:rPr>
                <w:b/>
                <w:sz w:val="22"/>
                <w:szCs w:val="22"/>
              </w:rPr>
              <w:t>S.A.</w:t>
            </w:r>
          </w:p>
          <w:p w14:paraId="65D11E6F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Działkowa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56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897319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02-234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Warszawa</w:t>
            </w:r>
          </w:p>
          <w:p w14:paraId="0E1159B5" w14:textId="77777777" w:rsidR="00F01E93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AB1D24" w14:textId="77777777" w:rsidR="00F01E93" w:rsidRPr="00211A34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1E9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1E93">
              <w:rPr>
                <w:sz w:val="22"/>
                <w:szCs w:val="22"/>
              </w:rPr>
              <w:t>Czujniki, kable, mankiety.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1E93">
              <w:rPr>
                <w:b/>
                <w:sz w:val="22"/>
                <w:szCs w:val="22"/>
              </w:rPr>
              <w:t>455 387.40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189C43F" w14:textId="77777777" w:rsidR="00F01E93" w:rsidRPr="00D26ED6" w:rsidRDefault="00F01E93" w:rsidP="003F64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3A7A61" w14:textId="77777777" w:rsidR="00F01E93" w:rsidRDefault="00F01E93" w:rsidP="003F64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 Jest to jedyna ważna oferta.</w:t>
            </w:r>
          </w:p>
        </w:tc>
      </w:tr>
      <w:tr w:rsidR="00F01E93" w14:paraId="04E4BBD1" w14:textId="77777777" w:rsidTr="003F641B">
        <w:trPr>
          <w:cantSplit/>
        </w:trPr>
        <w:tc>
          <w:tcPr>
            <w:tcW w:w="9498" w:type="dxa"/>
          </w:tcPr>
          <w:p w14:paraId="4B236141" w14:textId="77777777" w:rsidR="00F01E93" w:rsidRPr="00D26ED6" w:rsidRDefault="00F01E93" w:rsidP="003F64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01E93">
              <w:rPr>
                <w:b/>
                <w:sz w:val="22"/>
                <w:szCs w:val="22"/>
              </w:rPr>
              <w:lastRenderedPageBreak/>
              <w:t>KROBAN Anna Korczyńska</w:t>
            </w:r>
          </w:p>
          <w:p w14:paraId="2756D979" w14:textId="6D6E3B73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ul. Piotrowska 182/451</w:t>
            </w:r>
          </w:p>
          <w:p w14:paraId="49E1CF26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90-368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Łódź</w:t>
            </w:r>
          </w:p>
          <w:p w14:paraId="76D4B6A0" w14:textId="77777777" w:rsidR="00F01E93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6EFF73" w14:textId="77777777" w:rsidR="00F01E93" w:rsidRPr="00211A34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1E9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1E93">
              <w:rPr>
                <w:sz w:val="22"/>
                <w:szCs w:val="22"/>
              </w:rPr>
              <w:t xml:space="preserve">Akcesoria do terapii </w:t>
            </w:r>
            <w:proofErr w:type="spellStart"/>
            <w:r w:rsidRPr="00F01E93">
              <w:rPr>
                <w:sz w:val="22"/>
                <w:szCs w:val="22"/>
              </w:rPr>
              <w:t>nCPAP</w:t>
            </w:r>
            <w:proofErr w:type="spellEnd"/>
            <w:r w:rsidRPr="00F01E93">
              <w:rPr>
                <w:sz w:val="22"/>
                <w:szCs w:val="22"/>
              </w:rPr>
              <w:t xml:space="preserve"> Medin CNO.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1E93">
              <w:rPr>
                <w:b/>
                <w:sz w:val="22"/>
                <w:szCs w:val="22"/>
              </w:rPr>
              <w:t>58 708.80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24ACB34" w14:textId="77777777" w:rsidR="00F01E93" w:rsidRPr="00D26ED6" w:rsidRDefault="00F01E93" w:rsidP="003F64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6236FF" w14:textId="77777777" w:rsidR="00F01E93" w:rsidRDefault="00F01E93" w:rsidP="003F64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</w:t>
            </w:r>
          </w:p>
        </w:tc>
      </w:tr>
      <w:tr w:rsidR="00F01E93" w14:paraId="5415372A" w14:textId="77777777" w:rsidTr="003F641B">
        <w:trPr>
          <w:cantSplit/>
        </w:trPr>
        <w:tc>
          <w:tcPr>
            <w:tcW w:w="9498" w:type="dxa"/>
          </w:tcPr>
          <w:p w14:paraId="5605F8F9" w14:textId="41CF2A97" w:rsidR="00F01E93" w:rsidRPr="00D26ED6" w:rsidRDefault="00F01E93" w:rsidP="003F64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01E93">
              <w:rPr>
                <w:b/>
                <w:sz w:val="22"/>
                <w:szCs w:val="22"/>
              </w:rPr>
              <w:t>Promed</w:t>
            </w:r>
            <w:proofErr w:type="spellEnd"/>
            <w:r w:rsidRPr="00F01E93">
              <w:rPr>
                <w:b/>
                <w:sz w:val="22"/>
                <w:szCs w:val="22"/>
              </w:rPr>
              <w:t xml:space="preserve"> </w:t>
            </w:r>
            <w:r w:rsidR="00536CDD" w:rsidRPr="00F01E93">
              <w:rPr>
                <w:b/>
                <w:sz w:val="22"/>
                <w:szCs w:val="22"/>
              </w:rPr>
              <w:t>S.A.</w:t>
            </w:r>
          </w:p>
          <w:p w14:paraId="3E2D3D34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Działkowa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56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91B813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02-234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Warszawa</w:t>
            </w:r>
          </w:p>
          <w:p w14:paraId="394F95FB" w14:textId="77777777" w:rsidR="00F01E93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39994C" w14:textId="77777777" w:rsidR="00F01E93" w:rsidRPr="00211A34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1E93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1E93">
              <w:rPr>
                <w:sz w:val="22"/>
                <w:szCs w:val="22"/>
              </w:rPr>
              <w:t xml:space="preserve">Akcesoria do </w:t>
            </w:r>
            <w:proofErr w:type="spellStart"/>
            <w:r w:rsidRPr="00F01E93">
              <w:rPr>
                <w:sz w:val="22"/>
                <w:szCs w:val="22"/>
              </w:rPr>
              <w:t>pulsoksymetru</w:t>
            </w:r>
            <w:proofErr w:type="spellEnd"/>
            <w:r w:rsidRPr="00F01E93">
              <w:rPr>
                <w:sz w:val="22"/>
                <w:szCs w:val="22"/>
              </w:rPr>
              <w:t xml:space="preserve"> </w:t>
            </w:r>
            <w:proofErr w:type="spellStart"/>
            <w:r w:rsidRPr="00F01E93">
              <w:rPr>
                <w:sz w:val="22"/>
                <w:szCs w:val="22"/>
              </w:rPr>
              <w:t>Masimo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1E93">
              <w:rPr>
                <w:b/>
                <w:sz w:val="22"/>
                <w:szCs w:val="22"/>
              </w:rPr>
              <w:t>333 876.00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BACDA7" w14:textId="77777777" w:rsidR="00F01E93" w:rsidRPr="00D26ED6" w:rsidRDefault="00F01E93" w:rsidP="003F64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A705FBA" w14:textId="77777777" w:rsidR="00F01E93" w:rsidRDefault="00F01E93" w:rsidP="003F64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 Jest to jedyna </w:t>
            </w:r>
            <w:proofErr w:type="spellStart"/>
            <w:r w:rsidRPr="00F01E93">
              <w:t>wazna</w:t>
            </w:r>
            <w:proofErr w:type="spellEnd"/>
            <w:r w:rsidRPr="00F01E93">
              <w:t xml:space="preserve"> oferta.</w:t>
            </w:r>
          </w:p>
        </w:tc>
      </w:tr>
      <w:tr w:rsidR="00F01E93" w14:paraId="41B4AB8B" w14:textId="77777777" w:rsidTr="003F641B">
        <w:trPr>
          <w:cantSplit/>
        </w:trPr>
        <w:tc>
          <w:tcPr>
            <w:tcW w:w="9498" w:type="dxa"/>
          </w:tcPr>
          <w:p w14:paraId="4CF222DE" w14:textId="77777777" w:rsidR="00F01E93" w:rsidRPr="00D26ED6" w:rsidRDefault="00F01E93" w:rsidP="003F64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01E93">
              <w:rPr>
                <w:b/>
                <w:sz w:val="22"/>
                <w:szCs w:val="22"/>
              </w:rPr>
              <w:t>NZ Techno Sp. z o.o.</w:t>
            </w:r>
          </w:p>
          <w:p w14:paraId="00308BF9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Berneńska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768375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03-976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Warszawa</w:t>
            </w:r>
          </w:p>
          <w:p w14:paraId="1A9DFB98" w14:textId="77777777" w:rsidR="00F01E93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C9C126" w14:textId="77777777" w:rsidR="00F01E93" w:rsidRPr="00211A34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1E93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1E93">
              <w:rPr>
                <w:sz w:val="22"/>
                <w:szCs w:val="22"/>
              </w:rPr>
              <w:t>Pokrowiec na materacyk do lampy do fototerapii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1E93">
              <w:rPr>
                <w:b/>
                <w:sz w:val="22"/>
                <w:szCs w:val="22"/>
              </w:rPr>
              <w:t>24 494.40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039ADC" w14:textId="77777777" w:rsidR="00F01E93" w:rsidRPr="00D26ED6" w:rsidRDefault="00F01E93" w:rsidP="003F64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58AB6A" w14:textId="77777777" w:rsidR="00F01E93" w:rsidRDefault="00F01E93" w:rsidP="003F64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</w:t>
            </w:r>
          </w:p>
        </w:tc>
      </w:tr>
      <w:tr w:rsidR="00F01E93" w14:paraId="3AAEF404" w14:textId="77777777" w:rsidTr="003F641B">
        <w:trPr>
          <w:cantSplit/>
        </w:trPr>
        <w:tc>
          <w:tcPr>
            <w:tcW w:w="9498" w:type="dxa"/>
          </w:tcPr>
          <w:p w14:paraId="4B25C984" w14:textId="30EA5227" w:rsidR="00F01E93" w:rsidRPr="00D26ED6" w:rsidRDefault="00F01E93" w:rsidP="003F64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01E93">
              <w:rPr>
                <w:b/>
                <w:sz w:val="22"/>
                <w:szCs w:val="22"/>
              </w:rPr>
              <w:t>Promed</w:t>
            </w:r>
            <w:proofErr w:type="spellEnd"/>
            <w:r w:rsidRPr="00F01E93">
              <w:rPr>
                <w:b/>
                <w:sz w:val="22"/>
                <w:szCs w:val="22"/>
              </w:rPr>
              <w:t xml:space="preserve"> </w:t>
            </w:r>
            <w:r w:rsidR="00536CDD" w:rsidRPr="00F01E93">
              <w:rPr>
                <w:b/>
                <w:sz w:val="22"/>
                <w:szCs w:val="22"/>
              </w:rPr>
              <w:t>S.A.</w:t>
            </w:r>
          </w:p>
          <w:p w14:paraId="03B09FFA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Działkowa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56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F5F730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02-234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Warszawa</w:t>
            </w:r>
          </w:p>
          <w:p w14:paraId="5C18BD35" w14:textId="77777777" w:rsidR="00F01E93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1F931D" w14:textId="77777777" w:rsidR="00F01E93" w:rsidRPr="00211A34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1E93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1E93">
              <w:rPr>
                <w:sz w:val="22"/>
                <w:szCs w:val="22"/>
              </w:rPr>
              <w:t xml:space="preserve">Akcesoria do </w:t>
            </w:r>
            <w:proofErr w:type="spellStart"/>
            <w:r w:rsidRPr="00F01E93">
              <w:rPr>
                <w:sz w:val="22"/>
                <w:szCs w:val="22"/>
              </w:rPr>
              <w:t>Inflantflow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1E93">
              <w:rPr>
                <w:b/>
                <w:sz w:val="22"/>
                <w:szCs w:val="22"/>
              </w:rPr>
              <w:t>68 366.16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5B98DA" w14:textId="77777777" w:rsidR="00F01E93" w:rsidRPr="00D26ED6" w:rsidRDefault="00F01E93" w:rsidP="003F64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03AA74" w14:textId="77777777" w:rsidR="00F01E93" w:rsidRDefault="00F01E93" w:rsidP="003F64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</w:t>
            </w:r>
          </w:p>
        </w:tc>
      </w:tr>
      <w:tr w:rsidR="00F01E93" w14:paraId="0563E42C" w14:textId="77777777" w:rsidTr="003F641B">
        <w:trPr>
          <w:cantSplit/>
        </w:trPr>
        <w:tc>
          <w:tcPr>
            <w:tcW w:w="9498" w:type="dxa"/>
          </w:tcPr>
          <w:p w14:paraId="64D4090E" w14:textId="77777777" w:rsidR="00F01E93" w:rsidRPr="00D26ED6" w:rsidRDefault="00F01E93" w:rsidP="003F64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01E93">
              <w:rPr>
                <w:b/>
                <w:sz w:val="22"/>
                <w:szCs w:val="22"/>
              </w:rPr>
              <w:t>SINMED Sp. z o.o.</w:t>
            </w:r>
          </w:p>
          <w:p w14:paraId="356C427E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3F9E8A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Przyszowice</w:t>
            </w:r>
          </w:p>
          <w:p w14:paraId="44B1C18A" w14:textId="77777777" w:rsidR="00F01E93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5AA7D1" w14:textId="77777777" w:rsidR="00F01E93" w:rsidRPr="00211A34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1E93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1E93">
              <w:rPr>
                <w:sz w:val="22"/>
                <w:szCs w:val="22"/>
              </w:rPr>
              <w:t>Okularki do fototerapii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1E93">
              <w:rPr>
                <w:b/>
                <w:sz w:val="22"/>
                <w:szCs w:val="22"/>
              </w:rPr>
              <w:t>7 484.40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E4F138" w14:textId="77777777" w:rsidR="00F01E93" w:rsidRPr="00D26ED6" w:rsidRDefault="00F01E93" w:rsidP="003F64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06A139" w14:textId="77777777" w:rsidR="00F01E93" w:rsidRDefault="00F01E93" w:rsidP="003F64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</w:t>
            </w:r>
          </w:p>
        </w:tc>
      </w:tr>
      <w:tr w:rsidR="00F01E93" w14:paraId="4A892878" w14:textId="77777777" w:rsidTr="003F641B">
        <w:trPr>
          <w:cantSplit/>
        </w:trPr>
        <w:tc>
          <w:tcPr>
            <w:tcW w:w="9498" w:type="dxa"/>
          </w:tcPr>
          <w:p w14:paraId="64352501" w14:textId="77777777" w:rsidR="00F01E93" w:rsidRPr="00D26ED6" w:rsidRDefault="00F01E93" w:rsidP="003F64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01E93">
              <w:rPr>
                <w:b/>
                <w:sz w:val="22"/>
                <w:szCs w:val="22"/>
              </w:rPr>
              <w:lastRenderedPageBreak/>
              <w:t>NZ Techno Sp. z o.o.</w:t>
            </w:r>
          </w:p>
          <w:p w14:paraId="65D979F8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Berneńska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28FA6E" w14:textId="77777777" w:rsidR="00F01E93" w:rsidRPr="009F0E5C" w:rsidRDefault="00F01E93" w:rsidP="003F641B">
            <w:pPr>
              <w:jc w:val="both"/>
              <w:rPr>
                <w:bCs/>
                <w:sz w:val="22"/>
                <w:szCs w:val="22"/>
              </w:rPr>
            </w:pPr>
            <w:r w:rsidRPr="00F01E93">
              <w:rPr>
                <w:bCs/>
                <w:sz w:val="22"/>
                <w:szCs w:val="22"/>
              </w:rPr>
              <w:t>03-976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1E93">
              <w:rPr>
                <w:bCs/>
                <w:sz w:val="22"/>
                <w:szCs w:val="22"/>
              </w:rPr>
              <w:t>Warszawa</w:t>
            </w:r>
          </w:p>
          <w:p w14:paraId="361C37E9" w14:textId="77777777" w:rsidR="00F01E93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99B956" w14:textId="77777777" w:rsidR="00F01E93" w:rsidRPr="00211A34" w:rsidRDefault="00F01E93" w:rsidP="003F64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1E93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1E93">
              <w:rPr>
                <w:sz w:val="22"/>
                <w:szCs w:val="22"/>
              </w:rPr>
              <w:t xml:space="preserve">Zestawy do resuscytacji </w:t>
            </w:r>
            <w:proofErr w:type="spellStart"/>
            <w:r w:rsidRPr="00F01E93">
              <w:rPr>
                <w:sz w:val="22"/>
                <w:szCs w:val="22"/>
              </w:rPr>
              <w:t>Giraffe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1E93">
              <w:rPr>
                <w:b/>
                <w:sz w:val="22"/>
                <w:szCs w:val="22"/>
              </w:rPr>
              <w:t>5 637.60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B681452" w14:textId="77777777" w:rsidR="00F01E93" w:rsidRPr="00D26ED6" w:rsidRDefault="00F01E93" w:rsidP="003F64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E08634" w14:textId="77777777" w:rsidR="00F01E93" w:rsidRDefault="00F01E93" w:rsidP="003F64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1E93">
              <w:t xml:space="preserve">Oferta spełnia wszelkie wymagania </w:t>
            </w:r>
            <w:proofErr w:type="spellStart"/>
            <w:r w:rsidRPr="00F01E93">
              <w:t>formalno</w:t>
            </w:r>
            <w:proofErr w:type="spellEnd"/>
            <w:r w:rsidRPr="00F01E93">
              <w:t xml:space="preserve"> - prawne zawarte w SIWZ. Oferta najkorzystniejsza, która zdobyła najwyższą liczbę punktów.</w:t>
            </w:r>
          </w:p>
        </w:tc>
      </w:tr>
    </w:tbl>
    <w:p w14:paraId="0AE26A8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BE3B564" w14:textId="77777777" w:rsidTr="00596EA3">
        <w:tc>
          <w:tcPr>
            <w:tcW w:w="2169" w:type="dxa"/>
            <w:shd w:val="clear" w:color="auto" w:fill="F3F3F3"/>
          </w:tcPr>
          <w:p w14:paraId="2B1E465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37E3EE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D3F9A4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C0D78E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01E93" w:rsidRPr="00834EF4" w14:paraId="16BE7537" w14:textId="77777777" w:rsidTr="003F641B">
        <w:tc>
          <w:tcPr>
            <w:tcW w:w="2169" w:type="dxa"/>
            <w:shd w:val="clear" w:color="auto" w:fill="auto"/>
          </w:tcPr>
          <w:p w14:paraId="49B2B331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>Czujniki, kable, mankiety.</w:t>
            </w:r>
          </w:p>
        </w:tc>
        <w:tc>
          <w:tcPr>
            <w:tcW w:w="2793" w:type="dxa"/>
            <w:shd w:val="clear" w:color="auto" w:fill="auto"/>
          </w:tcPr>
          <w:p w14:paraId="67912DEC" w14:textId="30D86470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01E93">
              <w:rPr>
                <w:b/>
                <w:bCs/>
                <w:sz w:val="20"/>
                <w:szCs w:val="20"/>
              </w:rPr>
              <w:t>Promed</w:t>
            </w:r>
            <w:proofErr w:type="spellEnd"/>
            <w:r w:rsidRPr="00F01E93">
              <w:rPr>
                <w:b/>
                <w:bCs/>
                <w:sz w:val="20"/>
                <w:szCs w:val="20"/>
              </w:rPr>
              <w:t xml:space="preserve"> </w:t>
            </w:r>
            <w:r w:rsidR="00536CDD" w:rsidRPr="00F01E93">
              <w:rPr>
                <w:b/>
                <w:bCs/>
                <w:sz w:val="20"/>
                <w:szCs w:val="20"/>
              </w:rPr>
              <w:t>S.A.</w:t>
            </w:r>
          </w:p>
          <w:p w14:paraId="479BAFBE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56</w:t>
            </w:r>
          </w:p>
          <w:p w14:paraId="3AB1F346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7CEA9CE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553AD3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100,00</w:t>
            </w:r>
          </w:p>
        </w:tc>
      </w:tr>
      <w:tr w:rsidR="00F01E93" w:rsidRPr="00834EF4" w14:paraId="2BEA9595" w14:textId="77777777" w:rsidTr="003F641B">
        <w:tc>
          <w:tcPr>
            <w:tcW w:w="2169" w:type="dxa"/>
            <w:shd w:val="clear" w:color="auto" w:fill="auto"/>
          </w:tcPr>
          <w:p w14:paraId="23A37A2D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Akcesoria do terapii </w:t>
            </w:r>
            <w:proofErr w:type="spellStart"/>
            <w:r w:rsidRPr="00F01E93">
              <w:rPr>
                <w:sz w:val="20"/>
                <w:szCs w:val="20"/>
              </w:rPr>
              <w:t>nCPAP</w:t>
            </w:r>
            <w:proofErr w:type="spellEnd"/>
            <w:r w:rsidRPr="00F01E93">
              <w:rPr>
                <w:sz w:val="20"/>
                <w:szCs w:val="20"/>
              </w:rPr>
              <w:t xml:space="preserve"> Medin CNO.</w:t>
            </w:r>
          </w:p>
        </w:tc>
        <w:tc>
          <w:tcPr>
            <w:tcW w:w="2793" w:type="dxa"/>
            <w:shd w:val="clear" w:color="auto" w:fill="auto"/>
          </w:tcPr>
          <w:p w14:paraId="5192D6DB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01E93">
              <w:rPr>
                <w:b/>
                <w:bCs/>
                <w:sz w:val="20"/>
                <w:szCs w:val="20"/>
              </w:rPr>
              <w:t>Neo</w:t>
            </w:r>
            <w:proofErr w:type="spellEnd"/>
            <w:r w:rsidRPr="00F01E93">
              <w:rPr>
                <w:b/>
                <w:bCs/>
                <w:sz w:val="20"/>
                <w:szCs w:val="20"/>
              </w:rPr>
              <w:t xml:space="preserve"> Plus Sp. z o.o.</w:t>
            </w:r>
          </w:p>
          <w:p w14:paraId="0949667B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Wierzejska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94/12</w:t>
            </w:r>
          </w:p>
          <w:p w14:paraId="5FED24C5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97-300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Piotrków Trybunalski</w:t>
            </w:r>
          </w:p>
        </w:tc>
        <w:tc>
          <w:tcPr>
            <w:tcW w:w="2976" w:type="dxa"/>
            <w:shd w:val="clear" w:color="auto" w:fill="auto"/>
          </w:tcPr>
          <w:p w14:paraId="27A87A3A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- 97.91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65C2B0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97,91</w:t>
            </w:r>
          </w:p>
        </w:tc>
      </w:tr>
      <w:tr w:rsidR="00F01E93" w:rsidRPr="00834EF4" w14:paraId="7A80FD96" w14:textId="77777777" w:rsidTr="003F641B">
        <w:tc>
          <w:tcPr>
            <w:tcW w:w="2169" w:type="dxa"/>
            <w:shd w:val="clear" w:color="auto" w:fill="auto"/>
          </w:tcPr>
          <w:p w14:paraId="61793F15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Akcesoria do terapii </w:t>
            </w:r>
            <w:proofErr w:type="spellStart"/>
            <w:r w:rsidRPr="00F01E93">
              <w:rPr>
                <w:sz w:val="20"/>
                <w:szCs w:val="20"/>
              </w:rPr>
              <w:t>nCPAP</w:t>
            </w:r>
            <w:proofErr w:type="spellEnd"/>
            <w:r w:rsidRPr="00F01E93">
              <w:rPr>
                <w:sz w:val="20"/>
                <w:szCs w:val="20"/>
              </w:rPr>
              <w:t xml:space="preserve"> Medin CNO.</w:t>
            </w:r>
          </w:p>
        </w:tc>
        <w:tc>
          <w:tcPr>
            <w:tcW w:w="2793" w:type="dxa"/>
            <w:shd w:val="clear" w:color="auto" w:fill="auto"/>
          </w:tcPr>
          <w:p w14:paraId="0375ED30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t>KROBAN Anna Korczyńska</w:t>
            </w:r>
          </w:p>
          <w:p w14:paraId="5E18F4C5" w14:textId="16593D4D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ul. Piotrowska 182/451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7E731B74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90-368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0F134F1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88C882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100,00</w:t>
            </w:r>
          </w:p>
        </w:tc>
      </w:tr>
      <w:tr w:rsidR="00F01E93" w:rsidRPr="00834EF4" w14:paraId="3A37960F" w14:textId="77777777" w:rsidTr="003F641B">
        <w:tc>
          <w:tcPr>
            <w:tcW w:w="2169" w:type="dxa"/>
            <w:shd w:val="clear" w:color="auto" w:fill="auto"/>
          </w:tcPr>
          <w:p w14:paraId="418D65F1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Akcesoria do </w:t>
            </w:r>
            <w:proofErr w:type="spellStart"/>
            <w:r w:rsidRPr="00F01E93">
              <w:rPr>
                <w:sz w:val="20"/>
                <w:szCs w:val="20"/>
              </w:rPr>
              <w:t>pulsoksymetru</w:t>
            </w:r>
            <w:proofErr w:type="spellEnd"/>
            <w:r w:rsidRPr="00F01E93">
              <w:rPr>
                <w:sz w:val="20"/>
                <w:szCs w:val="20"/>
              </w:rPr>
              <w:t xml:space="preserve"> </w:t>
            </w:r>
            <w:proofErr w:type="spellStart"/>
            <w:r w:rsidRPr="00F01E93">
              <w:rPr>
                <w:sz w:val="20"/>
                <w:szCs w:val="20"/>
              </w:rPr>
              <w:t>Masimo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88CB187" w14:textId="12410F81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01E93">
              <w:rPr>
                <w:b/>
                <w:bCs/>
                <w:sz w:val="20"/>
                <w:szCs w:val="20"/>
              </w:rPr>
              <w:t>Promed</w:t>
            </w:r>
            <w:proofErr w:type="spellEnd"/>
            <w:r w:rsidRPr="00F01E93">
              <w:rPr>
                <w:b/>
                <w:bCs/>
                <w:sz w:val="20"/>
                <w:szCs w:val="20"/>
              </w:rPr>
              <w:t xml:space="preserve"> </w:t>
            </w:r>
            <w:r w:rsidR="00536CDD" w:rsidRPr="00F01E93">
              <w:rPr>
                <w:b/>
                <w:bCs/>
                <w:sz w:val="20"/>
                <w:szCs w:val="20"/>
              </w:rPr>
              <w:t>S.A.</w:t>
            </w:r>
          </w:p>
          <w:p w14:paraId="78838638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56</w:t>
            </w:r>
          </w:p>
          <w:p w14:paraId="68C10E0C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144DE5D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13873A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100,00</w:t>
            </w:r>
          </w:p>
        </w:tc>
      </w:tr>
      <w:tr w:rsidR="00F01E93" w:rsidRPr="00834EF4" w14:paraId="1BFDA964" w14:textId="77777777" w:rsidTr="003F641B">
        <w:tc>
          <w:tcPr>
            <w:tcW w:w="2169" w:type="dxa"/>
            <w:shd w:val="clear" w:color="auto" w:fill="auto"/>
          </w:tcPr>
          <w:p w14:paraId="01849D10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>Pokrowiec na materacyk do lampy do fototerapii</w:t>
            </w:r>
          </w:p>
        </w:tc>
        <w:tc>
          <w:tcPr>
            <w:tcW w:w="2793" w:type="dxa"/>
            <w:shd w:val="clear" w:color="auto" w:fill="auto"/>
          </w:tcPr>
          <w:p w14:paraId="578A1998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t>NZ Techno Sp. z o.o.</w:t>
            </w:r>
          </w:p>
          <w:p w14:paraId="6804D18E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Berneńska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5a</w:t>
            </w:r>
          </w:p>
          <w:p w14:paraId="1BE82B20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03-976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4CB2BBD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59C594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100,00</w:t>
            </w:r>
          </w:p>
        </w:tc>
      </w:tr>
      <w:tr w:rsidR="00F01E93" w:rsidRPr="00834EF4" w14:paraId="3E6344CA" w14:textId="77777777" w:rsidTr="003F641B">
        <w:tc>
          <w:tcPr>
            <w:tcW w:w="2169" w:type="dxa"/>
            <w:shd w:val="clear" w:color="auto" w:fill="auto"/>
          </w:tcPr>
          <w:p w14:paraId="6D582715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>Pokrowiec na materacyk do lampy do fototerapii</w:t>
            </w:r>
          </w:p>
        </w:tc>
        <w:tc>
          <w:tcPr>
            <w:tcW w:w="2793" w:type="dxa"/>
            <w:shd w:val="clear" w:color="auto" w:fill="auto"/>
          </w:tcPr>
          <w:p w14:paraId="69E054F3" w14:textId="7EE2E6A0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01E93">
              <w:rPr>
                <w:b/>
                <w:bCs/>
                <w:sz w:val="20"/>
                <w:szCs w:val="20"/>
              </w:rPr>
              <w:t>Promed</w:t>
            </w:r>
            <w:proofErr w:type="spellEnd"/>
            <w:r w:rsidRPr="00F01E93">
              <w:rPr>
                <w:b/>
                <w:bCs/>
                <w:sz w:val="20"/>
                <w:szCs w:val="20"/>
              </w:rPr>
              <w:t xml:space="preserve"> </w:t>
            </w:r>
            <w:r w:rsidR="00536CDD" w:rsidRPr="00F01E93">
              <w:rPr>
                <w:b/>
                <w:bCs/>
                <w:sz w:val="20"/>
                <w:szCs w:val="20"/>
              </w:rPr>
              <w:t>S.A.</w:t>
            </w:r>
          </w:p>
          <w:p w14:paraId="5E27E616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56</w:t>
            </w:r>
          </w:p>
          <w:p w14:paraId="3BB2C4D7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43646B1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- 94.50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42E54B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94,50</w:t>
            </w:r>
          </w:p>
        </w:tc>
      </w:tr>
      <w:tr w:rsidR="00F01E93" w:rsidRPr="00834EF4" w14:paraId="3E40F77D" w14:textId="77777777" w:rsidTr="003F641B">
        <w:tc>
          <w:tcPr>
            <w:tcW w:w="2169" w:type="dxa"/>
            <w:shd w:val="clear" w:color="auto" w:fill="auto"/>
          </w:tcPr>
          <w:p w14:paraId="0152CB5C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Akcesoria do </w:t>
            </w:r>
            <w:proofErr w:type="spellStart"/>
            <w:r w:rsidRPr="00F01E93">
              <w:rPr>
                <w:sz w:val="20"/>
                <w:szCs w:val="20"/>
              </w:rPr>
              <w:t>Inflantflow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05030F5" w14:textId="44E0CC9B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01E93">
              <w:rPr>
                <w:b/>
                <w:bCs/>
                <w:sz w:val="20"/>
                <w:szCs w:val="20"/>
              </w:rPr>
              <w:t>Promed</w:t>
            </w:r>
            <w:proofErr w:type="spellEnd"/>
            <w:r w:rsidRPr="00F01E93">
              <w:rPr>
                <w:b/>
                <w:bCs/>
                <w:sz w:val="20"/>
                <w:szCs w:val="20"/>
              </w:rPr>
              <w:t xml:space="preserve"> </w:t>
            </w:r>
            <w:r w:rsidR="00536CDD" w:rsidRPr="00F01E93">
              <w:rPr>
                <w:b/>
                <w:bCs/>
                <w:sz w:val="20"/>
                <w:szCs w:val="20"/>
              </w:rPr>
              <w:t>S.A.</w:t>
            </w:r>
          </w:p>
          <w:p w14:paraId="7F730B1B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56</w:t>
            </w:r>
          </w:p>
          <w:p w14:paraId="7B7E09E2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D4E25B4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0934F2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100,00</w:t>
            </w:r>
          </w:p>
        </w:tc>
      </w:tr>
      <w:tr w:rsidR="00F01E93" w:rsidRPr="00834EF4" w14:paraId="22EC56C6" w14:textId="77777777" w:rsidTr="003F641B">
        <w:tc>
          <w:tcPr>
            <w:tcW w:w="2169" w:type="dxa"/>
            <w:shd w:val="clear" w:color="auto" w:fill="auto"/>
          </w:tcPr>
          <w:p w14:paraId="5D634C80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Akcesoria do </w:t>
            </w:r>
            <w:proofErr w:type="spellStart"/>
            <w:r w:rsidRPr="00F01E93">
              <w:rPr>
                <w:sz w:val="20"/>
                <w:szCs w:val="20"/>
              </w:rPr>
              <w:t>Inflantflow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57ABF63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t>DUTCHMED PL Spółka z ograniczoną odpowiedzialnością</w:t>
            </w:r>
          </w:p>
          <w:p w14:paraId="110D2098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Szajnochy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14</w:t>
            </w:r>
          </w:p>
          <w:p w14:paraId="3FA822B6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85-738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30488280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- 76.44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C32EEE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76,44</w:t>
            </w:r>
          </w:p>
        </w:tc>
      </w:tr>
      <w:tr w:rsidR="00F01E93" w:rsidRPr="00834EF4" w14:paraId="04136781" w14:textId="77777777" w:rsidTr="003F641B">
        <w:tc>
          <w:tcPr>
            <w:tcW w:w="2169" w:type="dxa"/>
            <w:shd w:val="clear" w:color="auto" w:fill="auto"/>
          </w:tcPr>
          <w:p w14:paraId="5FC9BC80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Akcesoria do </w:t>
            </w:r>
            <w:proofErr w:type="spellStart"/>
            <w:r w:rsidRPr="00F01E93">
              <w:rPr>
                <w:sz w:val="20"/>
                <w:szCs w:val="20"/>
              </w:rPr>
              <w:t>Inflantflow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9515AC8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t>NZ Techno Sp. z o.o.</w:t>
            </w:r>
          </w:p>
          <w:p w14:paraId="21149428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Berneńska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5a</w:t>
            </w:r>
          </w:p>
          <w:p w14:paraId="2D8492C8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03-976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1FFCABD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- 71.47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118475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71,47</w:t>
            </w:r>
          </w:p>
        </w:tc>
      </w:tr>
      <w:tr w:rsidR="00F01E93" w:rsidRPr="00834EF4" w14:paraId="1D72C8C1" w14:textId="77777777" w:rsidTr="003F641B">
        <w:tc>
          <w:tcPr>
            <w:tcW w:w="2169" w:type="dxa"/>
            <w:shd w:val="clear" w:color="auto" w:fill="auto"/>
          </w:tcPr>
          <w:p w14:paraId="77768206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Akcesoria do </w:t>
            </w:r>
            <w:proofErr w:type="spellStart"/>
            <w:r w:rsidRPr="00F01E93">
              <w:rPr>
                <w:sz w:val="20"/>
                <w:szCs w:val="20"/>
              </w:rPr>
              <w:t>Inflantflow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186708EF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t>KROBAN Anna Korczyńska</w:t>
            </w:r>
          </w:p>
          <w:p w14:paraId="43CE69E7" w14:textId="49FC14E4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ul. Piotrowska 182/451</w:t>
            </w:r>
          </w:p>
          <w:p w14:paraId="60C19BC8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90-368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7E8231D3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- 78.93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BE7A9D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78,93</w:t>
            </w:r>
          </w:p>
        </w:tc>
      </w:tr>
      <w:tr w:rsidR="00F01E93" w:rsidRPr="00834EF4" w14:paraId="176D3754" w14:textId="77777777" w:rsidTr="003F641B">
        <w:tc>
          <w:tcPr>
            <w:tcW w:w="2169" w:type="dxa"/>
            <w:shd w:val="clear" w:color="auto" w:fill="auto"/>
          </w:tcPr>
          <w:p w14:paraId="578C6748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>Okularki do fototerapii</w:t>
            </w:r>
          </w:p>
        </w:tc>
        <w:tc>
          <w:tcPr>
            <w:tcW w:w="2793" w:type="dxa"/>
            <w:shd w:val="clear" w:color="auto" w:fill="auto"/>
          </w:tcPr>
          <w:p w14:paraId="406326D3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01E93">
              <w:rPr>
                <w:b/>
                <w:bCs/>
                <w:sz w:val="20"/>
                <w:szCs w:val="20"/>
              </w:rPr>
              <w:t>Neo</w:t>
            </w:r>
            <w:proofErr w:type="spellEnd"/>
            <w:r w:rsidRPr="00F01E93">
              <w:rPr>
                <w:b/>
                <w:bCs/>
                <w:sz w:val="20"/>
                <w:szCs w:val="20"/>
              </w:rPr>
              <w:t xml:space="preserve"> Plus Sp. z o.o.</w:t>
            </w:r>
          </w:p>
          <w:p w14:paraId="36D5352F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Wierzejska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94/12</w:t>
            </w:r>
          </w:p>
          <w:p w14:paraId="2C661F52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97-300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Piotrków Trybunalski</w:t>
            </w:r>
          </w:p>
        </w:tc>
        <w:tc>
          <w:tcPr>
            <w:tcW w:w="2976" w:type="dxa"/>
            <w:shd w:val="clear" w:color="auto" w:fill="auto"/>
          </w:tcPr>
          <w:p w14:paraId="64CC5F0F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- 44.21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67AD3A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44,21</w:t>
            </w:r>
          </w:p>
        </w:tc>
      </w:tr>
      <w:tr w:rsidR="00F01E93" w:rsidRPr="00834EF4" w14:paraId="57CF5D46" w14:textId="77777777" w:rsidTr="003F641B">
        <w:tc>
          <w:tcPr>
            <w:tcW w:w="2169" w:type="dxa"/>
            <w:shd w:val="clear" w:color="auto" w:fill="auto"/>
          </w:tcPr>
          <w:p w14:paraId="53F06044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>Okularki do fototerapii</w:t>
            </w:r>
          </w:p>
        </w:tc>
        <w:tc>
          <w:tcPr>
            <w:tcW w:w="2793" w:type="dxa"/>
            <w:shd w:val="clear" w:color="auto" w:fill="auto"/>
          </w:tcPr>
          <w:p w14:paraId="47A9E6DF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t>SINMED Sp. z o.o.</w:t>
            </w:r>
          </w:p>
          <w:p w14:paraId="5C0ACE81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32B</w:t>
            </w:r>
          </w:p>
          <w:p w14:paraId="25A10E5F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2EB10E61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817E19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100,00</w:t>
            </w:r>
          </w:p>
        </w:tc>
      </w:tr>
      <w:tr w:rsidR="00F01E93" w:rsidRPr="00834EF4" w14:paraId="5AE4EE75" w14:textId="77777777" w:rsidTr="003F641B">
        <w:tc>
          <w:tcPr>
            <w:tcW w:w="2169" w:type="dxa"/>
            <w:shd w:val="clear" w:color="auto" w:fill="auto"/>
          </w:tcPr>
          <w:p w14:paraId="493A1840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Okularki do </w:t>
            </w:r>
            <w:r w:rsidRPr="00F01E93">
              <w:rPr>
                <w:sz w:val="20"/>
                <w:szCs w:val="20"/>
              </w:rPr>
              <w:lastRenderedPageBreak/>
              <w:t>fototerapii</w:t>
            </w:r>
          </w:p>
        </w:tc>
        <w:tc>
          <w:tcPr>
            <w:tcW w:w="2793" w:type="dxa"/>
            <w:shd w:val="clear" w:color="auto" w:fill="auto"/>
          </w:tcPr>
          <w:p w14:paraId="54C13693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lastRenderedPageBreak/>
              <w:t>LM Line Sp. z o.o.</w:t>
            </w:r>
          </w:p>
          <w:p w14:paraId="135791C0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lastRenderedPageBreak/>
              <w:t>Kniewska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2K</w:t>
            </w:r>
          </w:p>
          <w:p w14:paraId="217F3F41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70-846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14:paraId="29AA658D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lastRenderedPageBreak/>
              <w:t>1 - Cena - 48.28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0689E6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48,28</w:t>
            </w:r>
          </w:p>
        </w:tc>
      </w:tr>
      <w:tr w:rsidR="00F01E93" w:rsidRPr="00834EF4" w14:paraId="1BCD76E2" w14:textId="77777777" w:rsidTr="003F641B">
        <w:tc>
          <w:tcPr>
            <w:tcW w:w="2169" w:type="dxa"/>
            <w:shd w:val="clear" w:color="auto" w:fill="auto"/>
          </w:tcPr>
          <w:p w14:paraId="1B9CD74C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>Okularki do fototerapii</w:t>
            </w:r>
          </w:p>
        </w:tc>
        <w:tc>
          <w:tcPr>
            <w:tcW w:w="2793" w:type="dxa"/>
            <w:shd w:val="clear" w:color="auto" w:fill="auto"/>
          </w:tcPr>
          <w:p w14:paraId="6AFC3B73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t>NZ Techno Sp. z o.o.</w:t>
            </w:r>
          </w:p>
          <w:p w14:paraId="6981977F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Berneńska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5a</w:t>
            </w:r>
          </w:p>
          <w:p w14:paraId="2B9DD28F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03-976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0A36F3F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- 46.15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EF9FAC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46,15</w:t>
            </w:r>
          </w:p>
        </w:tc>
      </w:tr>
      <w:tr w:rsidR="00F01E93" w:rsidRPr="00834EF4" w14:paraId="707DF73C" w14:textId="77777777" w:rsidTr="003F641B">
        <w:tc>
          <w:tcPr>
            <w:tcW w:w="2169" w:type="dxa"/>
            <w:shd w:val="clear" w:color="auto" w:fill="auto"/>
          </w:tcPr>
          <w:p w14:paraId="34567712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>Okularki do fototerapii</w:t>
            </w:r>
          </w:p>
        </w:tc>
        <w:tc>
          <w:tcPr>
            <w:tcW w:w="2793" w:type="dxa"/>
            <w:shd w:val="clear" w:color="auto" w:fill="auto"/>
          </w:tcPr>
          <w:p w14:paraId="7422C581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01E93">
              <w:rPr>
                <w:b/>
                <w:bCs/>
                <w:sz w:val="20"/>
                <w:szCs w:val="20"/>
              </w:rPr>
              <w:t>Promed</w:t>
            </w:r>
            <w:proofErr w:type="spellEnd"/>
            <w:r w:rsidRPr="00F01E9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1E93">
              <w:rPr>
                <w:b/>
                <w:bCs/>
                <w:sz w:val="20"/>
                <w:szCs w:val="20"/>
              </w:rPr>
              <w:t>S.a.</w:t>
            </w:r>
            <w:proofErr w:type="spellEnd"/>
          </w:p>
          <w:p w14:paraId="74FFC924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56</w:t>
            </w:r>
          </w:p>
          <w:p w14:paraId="13D45DD8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520F35F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- 38.53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255D6C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38,53</w:t>
            </w:r>
          </w:p>
        </w:tc>
      </w:tr>
      <w:tr w:rsidR="00F01E93" w:rsidRPr="00834EF4" w14:paraId="2E7052E3" w14:textId="77777777" w:rsidTr="003F641B">
        <w:tc>
          <w:tcPr>
            <w:tcW w:w="2169" w:type="dxa"/>
            <w:shd w:val="clear" w:color="auto" w:fill="auto"/>
          </w:tcPr>
          <w:p w14:paraId="2B82B481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Zestawy do resuscytacji </w:t>
            </w:r>
            <w:proofErr w:type="spellStart"/>
            <w:r w:rsidRPr="00F01E93">
              <w:rPr>
                <w:sz w:val="20"/>
                <w:szCs w:val="20"/>
              </w:rPr>
              <w:t>Giraffe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0538E81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01E93">
              <w:rPr>
                <w:b/>
                <w:bCs/>
                <w:sz w:val="20"/>
                <w:szCs w:val="20"/>
              </w:rPr>
              <w:t>Cadical</w:t>
            </w:r>
            <w:proofErr w:type="spellEnd"/>
            <w:r w:rsidRPr="00F01E93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308EDC4E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ul. Celulozy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107G/1</w:t>
            </w:r>
          </w:p>
          <w:p w14:paraId="73A67652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04-986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4162DC3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- 64.66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E662FC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64,66</w:t>
            </w:r>
          </w:p>
        </w:tc>
      </w:tr>
      <w:tr w:rsidR="00F01E93" w:rsidRPr="00834EF4" w14:paraId="6BAAFCD1" w14:textId="77777777" w:rsidTr="003F641B">
        <w:tc>
          <w:tcPr>
            <w:tcW w:w="2169" w:type="dxa"/>
            <w:shd w:val="clear" w:color="auto" w:fill="auto"/>
          </w:tcPr>
          <w:p w14:paraId="26289353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Zestawy do resuscytacji </w:t>
            </w:r>
            <w:proofErr w:type="spellStart"/>
            <w:r w:rsidRPr="00F01E93">
              <w:rPr>
                <w:sz w:val="20"/>
                <w:szCs w:val="20"/>
              </w:rPr>
              <w:t>Giraffe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DA8AE37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t>NZ Techno Sp. z o.o.</w:t>
            </w:r>
          </w:p>
          <w:p w14:paraId="4B3076BB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Berneńska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5a</w:t>
            </w:r>
          </w:p>
          <w:p w14:paraId="1D47BC6D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03-976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41468ED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0A494D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100,00</w:t>
            </w:r>
          </w:p>
        </w:tc>
      </w:tr>
      <w:tr w:rsidR="00F01E93" w:rsidRPr="00834EF4" w14:paraId="2CB69427" w14:textId="77777777" w:rsidTr="003F641B">
        <w:tc>
          <w:tcPr>
            <w:tcW w:w="2169" w:type="dxa"/>
            <w:shd w:val="clear" w:color="auto" w:fill="auto"/>
          </w:tcPr>
          <w:p w14:paraId="19B1C2DB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Zestawy do resuscytacji </w:t>
            </w:r>
            <w:proofErr w:type="spellStart"/>
            <w:r w:rsidRPr="00F01E93">
              <w:rPr>
                <w:sz w:val="20"/>
                <w:szCs w:val="20"/>
              </w:rPr>
              <w:t>Giraffe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38D18CF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t>DUTCHMED PL Spółka z ograniczoną odpowiedzialnością</w:t>
            </w:r>
          </w:p>
          <w:p w14:paraId="66FDA174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Szajnochy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14</w:t>
            </w:r>
          </w:p>
          <w:p w14:paraId="2B27BA54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85-738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2E240487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- 72.50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CE8AFB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72,50</w:t>
            </w:r>
          </w:p>
        </w:tc>
      </w:tr>
      <w:tr w:rsidR="00F01E93" w:rsidRPr="00834EF4" w14:paraId="24B580AE" w14:textId="77777777" w:rsidTr="003F641B">
        <w:tc>
          <w:tcPr>
            <w:tcW w:w="2169" w:type="dxa"/>
            <w:shd w:val="clear" w:color="auto" w:fill="auto"/>
          </w:tcPr>
          <w:p w14:paraId="735E7541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Zestawy do resuscytacji </w:t>
            </w:r>
            <w:proofErr w:type="spellStart"/>
            <w:r w:rsidRPr="00F01E93">
              <w:rPr>
                <w:sz w:val="20"/>
                <w:szCs w:val="20"/>
              </w:rPr>
              <w:t>Giraffe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9C53DB2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01E93">
              <w:rPr>
                <w:b/>
                <w:bCs/>
                <w:sz w:val="20"/>
                <w:szCs w:val="20"/>
              </w:rPr>
              <w:t>Promed</w:t>
            </w:r>
            <w:proofErr w:type="spellEnd"/>
            <w:r w:rsidRPr="00F01E9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1E93">
              <w:rPr>
                <w:b/>
                <w:bCs/>
                <w:sz w:val="20"/>
                <w:szCs w:val="20"/>
              </w:rPr>
              <w:t>S.a.</w:t>
            </w:r>
            <w:proofErr w:type="spellEnd"/>
          </w:p>
          <w:p w14:paraId="6EDC8B89" w14:textId="77777777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56</w:t>
            </w:r>
          </w:p>
          <w:p w14:paraId="1DE1F79D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0E50ACB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- 52.73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DBCF88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52,73</w:t>
            </w:r>
          </w:p>
        </w:tc>
      </w:tr>
      <w:tr w:rsidR="00F01E93" w:rsidRPr="00834EF4" w14:paraId="36F82C99" w14:textId="77777777" w:rsidTr="003F641B">
        <w:tc>
          <w:tcPr>
            <w:tcW w:w="2169" w:type="dxa"/>
            <w:shd w:val="clear" w:color="auto" w:fill="auto"/>
          </w:tcPr>
          <w:p w14:paraId="6216645B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01E93">
              <w:rPr>
                <w:sz w:val="20"/>
                <w:szCs w:val="20"/>
              </w:rPr>
              <w:t xml:space="preserve">Zestawy do resuscytacji </w:t>
            </w:r>
            <w:proofErr w:type="spellStart"/>
            <w:r w:rsidRPr="00F01E93">
              <w:rPr>
                <w:sz w:val="20"/>
                <w:szCs w:val="20"/>
              </w:rPr>
              <w:t>Giraffe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1014EC66" w14:textId="77777777" w:rsidR="00F01E93" w:rsidRPr="00211A34" w:rsidRDefault="00F01E93" w:rsidP="003F64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1E93">
              <w:rPr>
                <w:b/>
                <w:bCs/>
                <w:sz w:val="20"/>
                <w:szCs w:val="20"/>
              </w:rPr>
              <w:t>KROBAN Anna Korczyńska</w:t>
            </w:r>
          </w:p>
          <w:p w14:paraId="0DBDC9C4" w14:textId="1FBC6375" w:rsidR="00F01E93" w:rsidRPr="00211A34" w:rsidRDefault="00F01E93" w:rsidP="003F641B">
            <w:pPr>
              <w:rPr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ul. Piotrowska 182/451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4F22D55" w14:textId="77777777" w:rsidR="00F01E93" w:rsidRPr="00211A34" w:rsidRDefault="00F01E93" w:rsidP="003F641B">
            <w:pPr>
              <w:spacing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90-368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01E93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9C1FA83" w14:textId="77777777" w:rsidR="00F01E93" w:rsidRPr="00211A34" w:rsidRDefault="00F01E93" w:rsidP="003F64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>1 - Cena - 59.18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B424E5" w14:textId="77777777" w:rsidR="00F01E93" w:rsidRPr="00211A34" w:rsidRDefault="00F01E93" w:rsidP="003F641B">
            <w:pPr>
              <w:jc w:val="center"/>
              <w:rPr>
                <w:color w:val="000000"/>
                <w:sz w:val="20"/>
                <w:szCs w:val="20"/>
              </w:rPr>
            </w:pPr>
            <w:r w:rsidRPr="00F01E93">
              <w:rPr>
                <w:sz w:val="20"/>
                <w:szCs w:val="20"/>
              </w:rPr>
              <w:t xml:space="preserve">  59,18</w:t>
            </w:r>
          </w:p>
        </w:tc>
      </w:tr>
    </w:tbl>
    <w:p w14:paraId="69D3C764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C95310C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730BF4D0" w14:textId="77777777" w:rsidTr="00596EA3">
        <w:tc>
          <w:tcPr>
            <w:tcW w:w="871" w:type="dxa"/>
            <w:shd w:val="clear" w:color="auto" w:fill="F3F3F3"/>
            <w:vAlign w:val="center"/>
          </w:tcPr>
          <w:p w14:paraId="0287A4E1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8CD079C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CA9A42B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DB8B213" w14:textId="77777777" w:rsidTr="00596EA3">
        <w:tc>
          <w:tcPr>
            <w:tcW w:w="871" w:type="dxa"/>
            <w:vAlign w:val="center"/>
          </w:tcPr>
          <w:p w14:paraId="2CBBBEAF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98F0170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3E36F290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D046616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0CCD49CA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3A947E29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6194722B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6ECD1C9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638D0A8" w14:textId="53DE8015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F01E93" w:rsidRPr="00F33C66">
        <w:rPr>
          <w:sz w:val="22"/>
          <w:szCs w:val="22"/>
        </w:rPr>
        <w:t>nie krótszym niż 1</w:t>
      </w:r>
      <w:r w:rsidR="00536CDD">
        <w:rPr>
          <w:sz w:val="22"/>
          <w:szCs w:val="22"/>
        </w:rPr>
        <w:t>0</w:t>
      </w:r>
      <w:r w:rsidR="00F01E93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CA97F32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2D81638D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47525B27" w14:textId="6810C087" w:rsidR="008642B3" w:rsidRPr="00536CDD" w:rsidRDefault="00536CDD" w:rsidP="00B464D3">
      <w:pPr>
        <w:tabs>
          <w:tab w:val="left" w:pos="8820"/>
        </w:tabs>
        <w:spacing w:before="360" w:after="120"/>
        <w:ind w:left="4678"/>
        <w:jc w:val="center"/>
        <w:rPr>
          <w:bCs/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                Z poważaniem</w:t>
      </w:r>
    </w:p>
    <w:sectPr w:rsidR="008642B3" w:rsidRPr="00536CD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C3B9D" w14:textId="77777777" w:rsidR="00D5615E" w:rsidRDefault="00D5615E">
      <w:r>
        <w:separator/>
      </w:r>
    </w:p>
  </w:endnote>
  <w:endnote w:type="continuationSeparator" w:id="0">
    <w:p w14:paraId="1EF8F144" w14:textId="77777777" w:rsidR="00D5615E" w:rsidRDefault="00D5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E58F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062A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2519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4966C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A8C7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8D2FF" w14:textId="77777777" w:rsidR="00D5615E" w:rsidRDefault="00D5615E">
      <w:r>
        <w:separator/>
      </w:r>
    </w:p>
  </w:footnote>
  <w:footnote w:type="continuationSeparator" w:id="0">
    <w:p w14:paraId="2D03EC03" w14:textId="77777777" w:rsidR="00D5615E" w:rsidRDefault="00D56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E27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792E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EACE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15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6CDD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615E"/>
    <w:rsid w:val="00D8427E"/>
    <w:rsid w:val="00E15B7F"/>
    <w:rsid w:val="00E30B2D"/>
    <w:rsid w:val="00E62859"/>
    <w:rsid w:val="00E85D70"/>
    <w:rsid w:val="00F01E9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40D02"/>
  <w15:chartTrackingRefBased/>
  <w15:docId w15:val="{32B1416D-F022-4770-A1F2-8E245209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882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dc:description/>
  <cp:lastModifiedBy>Wojciech Ślusarski</cp:lastModifiedBy>
  <cp:revision>2</cp:revision>
  <cp:lastPrinted>1899-12-31T23:00:00Z</cp:lastPrinted>
  <dcterms:created xsi:type="dcterms:W3CDTF">2021-07-01T07:14:00Z</dcterms:created>
  <dcterms:modified xsi:type="dcterms:W3CDTF">2021-07-01T07:14:00Z</dcterms:modified>
</cp:coreProperties>
</file>