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179B78" w14:textId="1476D0CA" w:rsidR="00612463" w:rsidRPr="002A16E2" w:rsidRDefault="005535BE" w:rsidP="00612463">
      <w:pPr>
        <w:pStyle w:val="Nagwek3"/>
        <w:jc w:val="right"/>
        <w:rPr>
          <w:rFonts w:ascii="Times New Roman" w:hAnsi="Times New Roman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AE7FE67" wp14:editId="6698F188">
                <wp:simplePos x="0" y="0"/>
                <wp:positionH relativeFrom="column">
                  <wp:posOffset>-323850</wp:posOffset>
                </wp:positionH>
                <wp:positionV relativeFrom="paragraph">
                  <wp:posOffset>-167005</wp:posOffset>
                </wp:positionV>
                <wp:extent cx="2057400" cy="914400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0" cy="914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27F3EDB" id="AutoShape 2" o:spid="_x0000_s1026" style="position:absolute;margin-left:-25.5pt;margin-top:-13.15pt;width:162pt;height:1in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"/>
            </w:pict>
          </mc:Fallback>
        </mc:AlternateContent>
      </w:r>
      <w:r w:rsidR="00612463" w:rsidRPr="002A16E2">
        <w:rPr>
          <w:rFonts w:ascii="Times New Roman" w:hAnsi="Times New Roman"/>
          <w:b w:val="0"/>
          <w:sz w:val="22"/>
          <w:szCs w:val="22"/>
        </w:rPr>
        <w:tab/>
      </w:r>
      <w:r w:rsidR="00612463" w:rsidRPr="002A16E2">
        <w:rPr>
          <w:rFonts w:ascii="Times New Roman" w:hAnsi="Times New Roman"/>
          <w:b w:val="0"/>
          <w:sz w:val="22"/>
          <w:szCs w:val="22"/>
        </w:rPr>
        <w:tab/>
      </w:r>
      <w:r w:rsidR="00612463" w:rsidRPr="002A16E2">
        <w:rPr>
          <w:rFonts w:ascii="Times New Roman" w:hAnsi="Times New Roman"/>
          <w:b w:val="0"/>
          <w:sz w:val="22"/>
          <w:szCs w:val="22"/>
        </w:rPr>
        <w:tab/>
      </w:r>
      <w:r w:rsidR="00612463" w:rsidRPr="002A16E2">
        <w:rPr>
          <w:rFonts w:ascii="Times New Roman" w:hAnsi="Times New Roman"/>
          <w:b w:val="0"/>
          <w:sz w:val="22"/>
          <w:szCs w:val="22"/>
        </w:rPr>
        <w:tab/>
      </w:r>
      <w:r w:rsidR="00612463" w:rsidRPr="002A16E2">
        <w:rPr>
          <w:rFonts w:ascii="Times New Roman" w:hAnsi="Times New Roman"/>
          <w:b w:val="0"/>
          <w:sz w:val="22"/>
          <w:szCs w:val="22"/>
        </w:rPr>
        <w:tab/>
      </w:r>
      <w:r w:rsidR="00612463" w:rsidRPr="002A16E2">
        <w:rPr>
          <w:rFonts w:ascii="Times New Roman" w:hAnsi="Times New Roman"/>
          <w:b w:val="0"/>
          <w:sz w:val="22"/>
          <w:szCs w:val="22"/>
        </w:rPr>
        <w:tab/>
      </w:r>
      <w:r w:rsidR="00612463" w:rsidRPr="002A16E2">
        <w:rPr>
          <w:rFonts w:ascii="Times New Roman" w:hAnsi="Times New Roman"/>
          <w:b w:val="0"/>
          <w:sz w:val="22"/>
          <w:szCs w:val="22"/>
        </w:rPr>
        <w:tab/>
      </w:r>
      <w:r w:rsidR="00612463" w:rsidRPr="002A16E2">
        <w:rPr>
          <w:rFonts w:ascii="Times New Roman" w:hAnsi="Times New Roman"/>
          <w:sz w:val="22"/>
          <w:szCs w:val="22"/>
        </w:rPr>
        <w:t>Załącznik nr 1</w:t>
      </w:r>
    </w:p>
    <w:p w14:paraId="41B43392" w14:textId="77777777" w:rsidR="00612463" w:rsidRPr="002A16E2" w:rsidRDefault="00612463" w:rsidP="00612463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392B2DDF" w14:textId="77777777" w:rsidR="00612463" w:rsidRPr="002A16E2" w:rsidRDefault="00612463" w:rsidP="00612463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FORMULARZ OFERTY</w:t>
      </w:r>
    </w:p>
    <w:p w14:paraId="488BA8F1" w14:textId="77777777" w:rsidR="00612463" w:rsidRPr="002A16E2" w:rsidRDefault="00612463" w:rsidP="00612463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30DCF2BA" w14:textId="77777777" w:rsidR="00612463" w:rsidRPr="002A16E2" w:rsidRDefault="00612463" w:rsidP="00612463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NAZWA WYKONAWCY:……………………………………………………………………..</w:t>
      </w:r>
    </w:p>
    <w:p w14:paraId="2758A6DC" w14:textId="77777777" w:rsidR="00612463" w:rsidRPr="00FA50AF" w:rsidRDefault="00612463" w:rsidP="00612463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…………………………….</w:t>
      </w:r>
    </w:p>
    <w:p w14:paraId="0F05FEDF" w14:textId="77777777" w:rsidR="00612463" w:rsidRPr="002A16E2" w:rsidRDefault="00612463" w:rsidP="00612463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ADRES:…………………………………………………………………………………………</w:t>
      </w:r>
    </w:p>
    <w:p w14:paraId="740F6648" w14:textId="77777777" w:rsidR="00612463" w:rsidRPr="002A16E2" w:rsidRDefault="00612463" w:rsidP="00612463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WOJEWÓDZTWO …………………………….....</w:t>
      </w:r>
      <w:r>
        <w:rPr>
          <w:sz w:val="22"/>
          <w:szCs w:val="22"/>
        </w:rPr>
        <w:t>.......................................................................</w:t>
      </w:r>
    </w:p>
    <w:p w14:paraId="0DD3DDFB" w14:textId="77777777" w:rsidR="00612463" w:rsidRPr="002A16E2" w:rsidRDefault="00612463" w:rsidP="00612463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TEL.</w:t>
      </w:r>
      <w:r w:rsidRPr="003823F5">
        <w:rPr>
          <w:sz w:val="22"/>
          <w:szCs w:val="22"/>
        </w:rPr>
        <w:t>……………………………………………………………………………………………..</w:t>
      </w:r>
    </w:p>
    <w:p w14:paraId="13F7A98C" w14:textId="77777777" w:rsidR="00612463" w:rsidRPr="002A16E2" w:rsidRDefault="00612463" w:rsidP="00612463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 xml:space="preserve">FAX </w:t>
      </w:r>
      <w:r w:rsidRPr="003823F5">
        <w:rPr>
          <w:sz w:val="22"/>
          <w:szCs w:val="22"/>
        </w:rPr>
        <w:t>…………………………………………………………………………………………….</w:t>
      </w:r>
    </w:p>
    <w:p w14:paraId="1F301EA7" w14:textId="77777777" w:rsidR="00612463" w:rsidRPr="002A16E2" w:rsidRDefault="00612463" w:rsidP="00612463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1414A864" w14:textId="77777777" w:rsidR="00612463" w:rsidRPr="002A16E2" w:rsidRDefault="00612463" w:rsidP="00612463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  <w:lang w:val="de-DE"/>
        </w:rPr>
        <w:t xml:space="preserve">NIP…………………………………. </w:t>
      </w:r>
      <w:r w:rsidRPr="002A16E2">
        <w:rPr>
          <w:sz w:val="22"/>
          <w:szCs w:val="22"/>
        </w:rPr>
        <w:t>REGON:………………………………………………...</w:t>
      </w:r>
    </w:p>
    <w:p w14:paraId="778CAEE2" w14:textId="77777777" w:rsidR="00612463" w:rsidRPr="002A16E2" w:rsidRDefault="00612463" w:rsidP="00612463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BANK/ NR KONTA ……………………………………………………………………………</w:t>
      </w:r>
    </w:p>
    <w:p w14:paraId="6B1E1AE5" w14:textId="77777777" w:rsidR="00612463" w:rsidRPr="002A16E2" w:rsidRDefault="00612463" w:rsidP="00612463">
      <w:pPr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Do: Nazwa i siedziba Zamawiającego:</w:t>
      </w:r>
    </w:p>
    <w:p w14:paraId="7CFABAB3" w14:textId="77777777" w:rsidR="00612463" w:rsidRPr="002A16E2" w:rsidRDefault="00612463" w:rsidP="00612463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Akademia Górniczo - Hutnicza</w:t>
      </w:r>
    </w:p>
    <w:p w14:paraId="39D95A71" w14:textId="77777777" w:rsidR="00612463" w:rsidRPr="002A16E2" w:rsidRDefault="00612463" w:rsidP="00612463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im. Stanisława Staszica w Krakowie</w:t>
      </w:r>
    </w:p>
    <w:p w14:paraId="626F6CCD" w14:textId="77777777" w:rsidR="00612463" w:rsidRPr="002A16E2" w:rsidRDefault="00612463" w:rsidP="00612463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Dział Zamówień Publicznych  </w:t>
      </w:r>
    </w:p>
    <w:p w14:paraId="67ADE6D0" w14:textId="77777777" w:rsidR="00612463" w:rsidRPr="002A16E2" w:rsidRDefault="00612463" w:rsidP="00612463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Al. Mickiewicza 30 </w:t>
      </w:r>
    </w:p>
    <w:p w14:paraId="683DDBEE" w14:textId="005938D9" w:rsidR="00612463" w:rsidRPr="002A16E2" w:rsidRDefault="00612463" w:rsidP="009A2F06">
      <w:pPr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30-059 Kraków,  </w:t>
      </w:r>
    </w:p>
    <w:p w14:paraId="282B3578" w14:textId="60F6B735" w:rsidR="00612463" w:rsidRPr="002A16E2" w:rsidRDefault="00612463" w:rsidP="00612463">
      <w:pPr>
        <w:widowControl w:val="0"/>
        <w:ind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Przystępując do postępowania o udzielenie zamówienia publicznego, którego przedmiotem jest </w:t>
      </w:r>
      <w:r>
        <w:rPr>
          <w:b/>
          <w:sz w:val="22"/>
          <w:szCs w:val="22"/>
        </w:rPr>
        <w:t>d</w:t>
      </w:r>
      <w:r w:rsidRPr="00550365">
        <w:rPr>
          <w:b/>
          <w:sz w:val="22"/>
          <w:szCs w:val="22"/>
        </w:rPr>
        <w:t xml:space="preserve">ostawa </w:t>
      </w:r>
      <w:r w:rsidR="009A2F06" w:rsidRPr="009A2F06">
        <w:rPr>
          <w:b/>
          <w:sz w:val="22"/>
          <w:szCs w:val="22"/>
        </w:rPr>
        <w:t>2 szt. serwerów dla Centrum Rozwiązań Info</w:t>
      </w:r>
      <w:r w:rsidR="009A2F06">
        <w:rPr>
          <w:b/>
          <w:sz w:val="22"/>
          <w:szCs w:val="22"/>
        </w:rPr>
        <w:t>r</w:t>
      </w:r>
      <w:r w:rsidR="009A2F06" w:rsidRPr="009A2F06">
        <w:rPr>
          <w:b/>
          <w:sz w:val="22"/>
          <w:szCs w:val="22"/>
        </w:rPr>
        <w:t>matycznych - Kc-zp.272-250/21</w:t>
      </w:r>
      <w:r w:rsidRPr="002A16E2">
        <w:rPr>
          <w:b/>
          <w:sz w:val="22"/>
          <w:szCs w:val="22"/>
        </w:rPr>
        <w:t xml:space="preserve">, </w:t>
      </w:r>
      <w:r w:rsidRPr="002A16E2">
        <w:rPr>
          <w:sz w:val="22"/>
          <w:szCs w:val="22"/>
        </w:rPr>
        <w:t>oferuję realizację przedmiotu zamówienia, zgodnie z zasadami określonymi w specyfikacji istotnych warunków zamówienia.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2126"/>
        <w:gridCol w:w="1332"/>
        <w:gridCol w:w="709"/>
        <w:gridCol w:w="1361"/>
        <w:gridCol w:w="1031"/>
        <w:gridCol w:w="851"/>
        <w:gridCol w:w="2001"/>
      </w:tblGrid>
      <w:tr w:rsidR="00685C74" w:rsidRPr="002A16E2" w14:paraId="3DAB5FF9" w14:textId="77777777" w:rsidTr="00E12178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98F48D9" w14:textId="77777777" w:rsidR="00685C74" w:rsidRPr="002A16E2" w:rsidRDefault="00685C74" w:rsidP="002E42B0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L.p.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8EA9A9A" w14:textId="77777777" w:rsidR="00685C74" w:rsidRPr="002A16E2" w:rsidRDefault="00685C74" w:rsidP="002E42B0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Nazwa elementu</w:t>
            </w:r>
          </w:p>
          <w:p w14:paraId="0B39E3C2" w14:textId="77777777" w:rsidR="00685C74" w:rsidRPr="002A16E2" w:rsidRDefault="00685C74" w:rsidP="002E42B0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3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6E34CD6" w14:textId="77777777" w:rsidR="00685C74" w:rsidRPr="002A16E2" w:rsidRDefault="00685C74" w:rsidP="002E42B0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Nazwa producenta</w:t>
            </w:r>
            <w:r>
              <w:rPr>
                <w:b/>
                <w:bCs/>
                <w:sz w:val="22"/>
                <w:szCs w:val="22"/>
              </w:rPr>
              <w:t>/</w:t>
            </w:r>
            <w:r w:rsidRPr="002A16E2">
              <w:rPr>
                <w:b/>
                <w:bCs/>
                <w:sz w:val="22"/>
                <w:szCs w:val="22"/>
              </w:rPr>
              <w:t xml:space="preserve">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90792E6" w14:textId="77777777" w:rsidR="00685C74" w:rsidRPr="002A16E2" w:rsidRDefault="00685C74" w:rsidP="002E42B0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Ilość</w:t>
            </w:r>
          </w:p>
          <w:p w14:paraId="529B3D46" w14:textId="77777777" w:rsidR="00685C74" w:rsidRPr="002A16E2" w:rsidRDefault="00685C74" w:rsidP="002E42B0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Szt.</w:t>
            </w:r>
          </w:p>
        </w:tc>
        <w:tc>
          <w:tcPr>
            <w:tcW w:w="136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88A775B" w14:textId="77777777" w:rsidR="00685C74" w:rsidRPr="002A16E2" w:rsidRDefault="00685C74" w:rsidP="002E42B0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 xml:space="preserve">Cena jednostkowa netto </w:t>
            </w:r>
            <w:r w:rsidRPr="002A16E2">
              <w:rPr>
                <w:sz w:val="22"/>
                <w:szCs w:val="22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3119820" w14:textId="77777777" w:rsidR="00685C74" w:rsidRPr="002A16E2" w:rsidRDefault="00685C74" w:rsidP="002E42B0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Wartość netto</w:t>
            </w:r>
          </w:p>
          <w:p w14:paraId="3505FB10" w14:textId="77777777" w:rsidR="00685C74" w:rsidRPr="002A16E2" w:rsidRDefault="00685C74" w:rsidP="002E42B0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17D5CD2" w14:textId="77777777" w:rsidR="00685C74" w:rsidRPr="002A16E2" w:rsidRDefault="00685C74" w:rsidP="002E42B0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VAT</w:t>
            </w:r>
          </w:p>
          <w:p w14:paraId="015EAD20" w14:textId="77777777" w:rsidR="00685C74" w:rsidRPr="002A16E2" w:rsidRDefault="00685C74" w:rsidP="002E42B0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[%]</w:t>
            </w:r>
          </w:p>
          <w:p w14:paraId="28244705" w14:textId="77777777" w:rsidR="00685C74" w:rsidRPr="002A16E2" w:rsidRDefault="00685C74" w:rsidP="002E42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12C54C9C" w14:textId="77777777" w:rsidR="00685C74" w:rsidRPr="002A16E2" w:rsidRDefault="00685C74" w:rsidP="002E42B0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 xml:space="preserve">Wartość brutto </w:t>
            </w:r>
          </w:p>
          <w:p w14:paraId="3618A7B8" w14:textId="77777777" w:rsidR="00685C74" w:rsidRPr="002A16E2" w:rsidRDefault="00685C74" w:rsidP="002E42B0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[PLN]</w:t>
            </w:r>
          </w:p>
          <w:p w14:paraId="6AE71206" w14:textId="77777777" w:rsidR="00685C74" w:rsidRPr="002A16E2" w:rsidRDefault="00685C74" w:rsidP="002E42B0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 xml:space="preserve"> (z doliczonym </w:t>
            </w:r>
            <w:r w:rsidRPr="002A16E2">
              <w:rPr>
                <w:b/>
                <w:bCs/>
                <w:sz w:val="22"/>
                <w:szCs w:val="22"/>
              </w:rPr>
              <w:t>VAT)</w:t>
            </w:r>
          </w:p>
        </w:tc>
      </w:tr>
      <w:tr w:rsidR="00685C74" w:rsidRPr="002A16E2" w14:paraId="4E65F8B9" w14:textId="77777777" w:rsidTr="00E12178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28DAD98" w14:textId="77777777" w:rsidR="00685C74" w:rsidRPr="002A16E2" w:rsidRDefault="00685C74" w:rsidP="002E42B0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0498DC4" w14:textId="77777777" w:rsidR="00685C74" w:rsidRPr="002A16E2" w:rsidRDefault="00685C74" w:rsidP="002E42B0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0D06142" w14:textId="77777777" w:rsidR="00685C74" w:rsidRPr="002A16E2" w:rsidRDefault="00685C74" w:rsidP="002E42B0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52FFEA3" w14:textId="77777777" w:rsidR="00685C74" w:rsidRPr="002A16E2" w:rsidRDefault="00685C74" w:rsidP="002E42B0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D488F01" w14:textId="77777777" w:rsidR="00685C74" w:rsidRPr="002A16E2" w:rsidRDefault="00685C74" w:rsidP="002E42B0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3A2E065" w14:textId="77777777" w:rsidR="00685C74" w:rsidRPr="002A16E2" w:rsidRDefault="00685C74" w:rsidP="002E42B0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A876407" w14:textId="77777777" w:rsidR="00685C74" w:rsidRPr="002A16E2" w:rsidRDefault="00685C74" w:rsidP="002E42B0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7151226" w14:textId="77777777" w:rsidR="00685C74" w:rsidRPr="002A16E2" w:rsidRDefault="00685C74" w:rsidP="002E42B0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685C74" w:rsidRPr="002A16E2" w14:paraId="792669EB" w14:textId="77777777" w:rsidTr="00E12178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9039E89" w14:textId="77777777" w:rsidR="00685C74" w:rsidRPr="002A16E2" w:rsidRDefault="00685C74" w:rsidP="002E42B0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5B2A1" w14:textId="680BF2C4" w:rsidR="00685C74" w:rsidRPr="00A47B30" w:rsidRDefault="00685C74" w:rsidP="002E42B0">
            <w:pPr>
              <w:suppressAutoHyphens/>
              <w:spacing w:after="120"/>
              <w:rPr>
                <w:b/>
                <w:bCs/>
                <w:sz w:val="16"/>
                <w:szCs w:val="16"/>
                <w:lang w:eastAsia="zh-CN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Serwer</w:t>
            </w:r>
          </w:p>
        </w:tc>
        <w:tc>
          <w:tcPr>
            <w:tcW w:w="133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2A18E" w14:textId="77777777" w:rsidR="00685C74" w:rsidRPr="00A47B30" w:rsidRDefault="00685C74" w:rsidP="002E42B0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  <w:p w14:paraId="34FCA0F9" w14:textId="77777777" w:rsidR="00685C74" w:rsidRPr="00A47B30" w:rsidRDefault="00685C74" w:rsidP="002E42B0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848DF" w14:textId="77777777" w:rsidR="00685C74" w:rsidRPr="00685C74" w:rsidRDefault="00685C74" w:rsidP="002E42B0">
            <w:pPr>
              <w:rPr>
                <w:sz w:val="16"/>
                <w:szCs w:val="16"/>
              </w:rPr>
            </w:pPr>
            <w:r w:rsidRPr="00685C74">
              <w:rPr>
                <w:sz w:val="16"/>
                <w:szCs w:val="16"/>
              </w:rPr>
              <w:t>2 szt.</w:t>
            </w:r>
          </w:p>
        </w:tc>
        <w:tc>
          <w:tcPr>
            <w:tcW w:w="136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079BC" w14:textId="77777777" w:rsidR="00685C74" w:rsidRPr="002A16E2" w:rsidRDefault="00685C74" w:rsidP="002E42B0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B229F" w14:textId="77777777" w:rsidR="00685C74" w:rsidRPr="002A16E2" w:rsidRDefault="00685C74" w:rsidP="002E42B0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3CC1B62" w14:textId="77777777" w:rsidR="00685C74" w:rsidRPr="002A16E2" w:rsidRDefault="00685C74" w:rsidP="002E42B0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8434E79" w14:textId="77777777" w:rsidR="00685C74" w:rsidRPr="002A16E2" w:rsidRDefault="00685C74" w:rsidP="002E42B0">
            <w:pPr>
              <w:ind w:right="425"/>
              <w:rPr>
                <w:sz w:val="22"/>
                <w:szCs w:val="22"/>
              </w:rPr>
            </w:pPr>
          </w:p>
        </w:tc>
      </w:tr>
      <w:tr w:rsidR="00685C74" w:rsidRPr="002A16E2" w14:paraId="1FA2F8CA" w14:textId="77777777" w:rsidTr="002E42B0">
        <w:trPr>
          <w:trHeight w:val="684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1BA6723" w14:textId="77777777" w:rsidR="00685C74" w:rsidRDefault="00685C74" w:rsidP="002E42B0">
            <w:pPr>
              <w:ind w:right="425"/>
              <w:rPr>
                <w:sz w:val="22"/>
                <w:szCs w:val="22"/>
              </w:rPr>
            </w:pPr>
          </w:p>
          <w:p w14:paraId="771392D6" w14:textId="77777777" w:rsidR="00685C74" w:rsidRDefault="00685C74" w:rsidP="002E42B0">
            <w:pPr>
              <w:ind w:right="425"/>
              <w:jc w:val="right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RAZEM:</w:t>
            </w:r>
          </w:p>
          <w:p w14:paraId="44F515E0" w14:textId="77777777" w:rsidR="00685C74" w:rsidRPr="002A16E2" w:rsidRDefault="00685C74" w:rsidP="002E42B0">
            <w:pPr>
              <w:ind w:right="425"/>
              <w:jc w:val="right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50F37" w14:textId="77777777" w:rsidR="00685C74" w:rsidRPr="002A16E2" w:rsidRDefault="00685C74" w:rsidP="002E42B0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F35667B" w14:textId="77777777" w:rsidR="00685C74" w:rsidRPr="002A16E2" w:rsidRDefault="00685C74" w:rsidP="002E42B0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EA94AAF" w14:textId="77777777" w:rsidR="00685C74" w:rsidRPr="002A16E2" w:rsidRDefault="00685C74" w:rsidP="002E42B0">
            <w:pPr>
              <w:ind w:right="425"/>
              <w:rPr>
                <w:sz w:val="22"/>
                <w:szCs w:val="22"/>
              </w:rPr>
            </w:pPr>
          </w:p>
        </w:tc>
      </w:tr>
      <w:tr w:rsidR="00685C74" w:rsidRPr="002A16E2" w14:paraId="447EBD34" w14:textId="77777777" w:rsidTr="002E42B0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A2F0F5C" w14:textId="77777777" w:rsidR="00685C74" w:rsidRPr="002A16E2" w:rsidRDefault="00685C74" w:rsidP="002E42B0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14:paraId="0A6D1C2F" w14:textId="77777777" w:rsidR="00685C74" w:rsidRPr="002A16E2" w:rsidRDefault="00685C74" w:rsidP="002E42B0">
            <w:pPr>
              <w:rPr>
                <w:sz w:val="22"/>
                <w:szCs w:val="22"/>
              </w:rPr>
            </w:pPr>
          </w:p>
          <w:p w14:paraId="16DEEFCC" w14:textId="77777777" w:rsidR="00685C74" w:rsidRPr="002A16E2" w:rsidRDefault="00685C74" w:rsidP="002E42B0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  <w:p w14:paraId="01A22BD9" w14:textId="77777777" w:rsidR="00685C74" w:rsidRPr="002A16E2" w:rsidRDefault="00685C74" w:rsidP="002E42B0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8C2ED" w14:textId="77777777" w:rsidR="00685C74" w:rsidRPr="002A16E2" w:rsidRDefault="00685C74" w:rsidP="002E42B0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4DAE68D" w14:textId="77777777" w:rsidR="00685C74" w:rsidRPr="002A16E2" w:rsidRDefault="00685C74" w:rsidP="002E42B0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CCB761B" w14:textId="77777777" w:rsidR="00685C74" w:rsidRPr="002A16E2" w:rsidRDefault="00685C74" w:rsidP="002E42B0">
            <w:pPr>
              <w:ind w:right="425"/>
              <w:rPr>
                <w:sz w:val="22"/>
                <w:szCs w:val="22"/>
              </w:rPr>
            </w:pPr>
          </w:p>
        </w:tc>
      </w:tr>
    </w:tbl>
    <w:p w14:paraId="19F7A06F" w14:textId="77777777" w:rsidR="00612463" w:rsidRDefault="00612463" w:rsidP="00612463">
      <w:pPr>
        <w:rPr>
          <w:i/>
          <w:iCs/>
          <w:sz w:val="22"/>
          <w:szCs w:val="22"/>
        </w:rPr>
      </w:pPr>
    </w:p>
    <w:p w14:paraId="1FA718A6" w14:textId="61BB81AF" w:rsidR="00612463" w:rsidRPr="002A16E2" w:rsidRDefault="00612463" w:rsidP="00612463">
      <w:pPr>
        <w:rPr>
          <w:i/>
          <w:iCs/>
          <w:sz w:val="22"/>
          <w:szCs w:val="22"/>
        </w:rPr>
      </w:pPr>
      <w:r w:rsidRPr="002A16E2">
        <w:rPr>
          <w:i/>
          <w:iCs/>
          <w:sz w:val="22"/>
          <w:szCs w:val="22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2A16E2">
        <w:rPr>
          <w:b/>
          <w:bCs/>
          <w:i/>
          <w:iCs/>
          <w:sz w:val="22"/>
          <w:szCs w:val="22"/>
        </w:rPr>
        <w:t xml:space="preserve">na </w:t>
      </w:r>
      <w:r>
        <w:rPr>
          <w:b/>
          <w:bCs/>
          <w:i/>
          <w:iCs/>
          <w:sz w:val="22"/>
          <w:szCs w:val="22"/>
        </w:rPr>
        <w:t>serwery</w:t>
      </w:r>
      <w:r w:rsidRPr="002A16E2">
        <w:rPr>
          <w:b/>
          <w:bCs/>
          <w:i/>
          <w:iCs/>
          <w:sz w:val="22"/>
          <w:szCs w:val="22"/>
        </w:rPr>
        <w:t xml:space="preserve"> </w:t>
      </w:r>
      <w:r w:rsidRPr="002A16E2">
        <w:rPr>
          <w:i/>
          <w:iCs/>
          <w:sz w:val="22"/>
          <w:szCs w:val="22"/>
        </w:rPr>
        <w:t>wchodzące w zakres niniejsze</w:t>
      </w:r>
      <w:r w:rsidR="00921C79">
        <w:rPr>
          <w:i/>
          <w:iCs/>
          <w:sz w:val="22"/>
          <w:szCs w:val="22"/>
        </w:rPr>
        <w:t>go zamówienia</w:t>
      </w:r>
      <w:r w:rsidRPr="002A16E2">
        <w:rPr>
          <w:i/>
          <w:iCs/>
          <w:sz w:val="22"/>
          <w:szCs w:val="22"/>
        </w:rPr>
        <w:t xml:space="preserve">. Po przedstawieniu przez Zamawiającego zamówienia potwierdzonego przez organ nadzorujący Zamawiającego Wykonawca uwzględni w wystawionej fakturze 0% stawkę podatku VAT.  </w:t>
      </w:r>
    </w:p>
    <w:p w14:paraId="68695884" w14:textId="77777777" w:rsidR="00612463" w:rsidRPr="002A16E2" w:rsidRDefault="00612463" w:rsidP="00612463">
      <w:pPr>
        <w:tabs>
          <w:tab w:val="right" w:pos="9000"/>
        </w:tabs>
        <w:rPr>
          <w:sz w:val="22"/>
          <w:szCs w:val="22"/>
        </w:rPr>
      </w:pPr>
    </w:p>
    <w:p w14:paraId="2C75B358" w14:textId="76F78FE7" w:rsidR="00612463" w:rsidRPr="002A16E2" w:rsidRDefault="00612463" w:rsidP="00612463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Termin realizacji umowy:</w:t>
      </w:r>
      <w:r>
        <w:rPr>
          <w:b/>
          <w:sz w:val="22"/>
          <w:szCs w:val="22"/>
        </w:rPr>
        <w:t xml:space="preserve"> </w:t>
      </w:r>
      <w:r w:rsidRPr="002A16E2">
        <w:rPr>
          <w:b/>
          <w:bCs/>
          <w:sz w:val="22"/>
          <w:szCs w:val="22"/>
        </w:rPr>
        <w:t xml:space="preserve">do </w:t>
      </w:r>
      <w:r>
        <w:rPr>
          <w:b/>
          <w:bCs/>
          <w:sz w:val="22"/>
          <w:szCs w:val="22"/>
        </w:rPr>
        <w:t>………………</w:t>
      </w:r>
      <w:r w:rsidRPr="002A16E2">
        <w:rPr>
          <w:b/>
          <w:bCs/>
          <w:sz w:val="22"/>
          <w:szCs w:val="22"/>
        </w:rPr>
        <w:t xml:space="preserve">dni od daty otrzymania zamówienia potwierdzonego przez </w:t>
      </w:r>
      <w:proofErr w:type="spellStart"/>
      <w:r w:rsidRPr="002A16E2">
        <w:rPr>
          <w:b/>
          <w:bCs/>
          <w:sz w:val="22"/>
          <w:szCs w:val="22"/>
        </w:rPr>
        <w:t>M</w:t>
      </w:r>
      <w:r>
        <w:rPr>
          <w:b/>
          <w:bCs/>
          <w:sz w:val="22"/>
          <w:szCs w:val="22"/>
        </w:rPr>
        <w:t>Ei</w:t>
      </w:r>
      <w:r w:rsidRPr="002A16E2">
        <w:rPr>
          <w:b/>
          <w:bCs/>
          <w:sz w:val="22"/>
          <w:szCs w:val="22"/>
        </w:rPr>
        <w:t>N</w:t>
      </w:r>
      <w:proofErr w:type="spellEnd"/>
      <w:r>
        <w:rPr>
          <w:b/>
          <w:bCs/>
          <w:sz w:val="22"/>
          <w:szCs w:val="22"/>
        </w:rPr>
        <w:t xml:space="preserve"> </w:t>
      </w:r>
      <w:r w:rsidRPr="00F47191">
        <w:rPr>
          <w:sz w:val="22"/>
          <w:szCs w:val="22"/>
          <w:highlight w:val="yellow"/>
        </w:rPr>
        <w:t>(</w:t>
      </w:r>
      <w:r w:rsidRPr="00F47191">
        <w:rPr>
          <w:i/>
          <w:sz w:val="22"/>
          <w:szCs w:val="22"/>
          <w:highlight w:val="yellow"/>
        </w:rPr>
        <w:t xml:space="preserve">kryterium </w:t>
      </w:r>
      <w:r w:rsidRPr="002A16E2">
        <w:rPr>
          <w:i/>
          <w:sz w:val="22"/>
          <w:szCs w:val="22"/>
          <w:highlight w:val="yellow"/>
        </w:rPr>
        <w:t>oceny ofert)</w:t>
      </w:r>
    </w:p>
    <w:p w14:paraId="3A6E0652" w14:textId="478C352E" w:rsidR="00612463" w:rsidRPr="002A16E2" w:rsidRDefault="00612463" w:rsidP="00612463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Okres udzielonej gwarancji wynosi:</w:t>
      </w:r>
      <w:r w:rsidRPr="002A16E2">
        <w:rPr>
          <w:sz w:val="22"/>
          <w:szCs w:val="22"/>
        </w:rPr>
        <w:t xml:space="preserve"> </w:t>
      </w:r>
      <w:r w:rsidR="00E12178">
        <w:rPr>
          <w:b/>
          <w:bCs/>
          <w:sz w:val="22"/>
          <w:szCs w:val="22"/>
        </w:rPr>
        <w:t>7 lat</w:t>
      </w:r>
      <w:r w:rsidR="009A2F06">
        <w:rPr>
          <w:sz w:val="22"/>
          <w:szCs w:val="22"/>
        </w:rPr>
        <w:t>.</w:t>
      </w:r>
    </w:p>
    <w:p w14:paraId="29F538FA" w14:textId="77777777" w:rsidR="00612463" w:rsidRPr="002A16E2" w:rsidRDefault="00612463" w:rsidP="00612463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2A16E2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2A16E2">
        <w:rPr>
          <w:b/>
          <w:sz w:val="22"/>
          <w:szCs w:val="22"/>
        </w:rPr>
        <w:t xml:space="preserve"> TAK/NIE</w:t>
      </w:r>
    </w:p>
    <w:p w14:paraId="4C053F46" w14:textId="77777777" w:rsidR="009A2F06" w:rsidRDefault="00612463" w:rsidP="009A2F06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2A16E2">
        <w:rPr>
          <w:b/>
          <w:sz w:val="22"/>
          <w:szCs w:val="22"/>
        </w:rPr>
        <w:t xml:space="preserve">Termin płatności: </w:t>
      </w:r>
      <w:r w:rsidRPr="002A16E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665D8908" w14:textId="4D979A3F" w:rsidR="00612463" w:rsidRPr="009A2F06" w:rsidRDefault="00612463" w:rsidP="009A2F06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2A16E2">
        <w:rPr>
          <w:b/>
          <w:sz w:val="22"/>
          <w:szCs w:val="22"/>
          <w:u w:val="single"/>
        </w:rPr>
        <w:t>Jednocześnie oświadczamy, że:</w:t>
      </w:r>
    </w:p>
    <w:p w14:paraId="2D5EF1BE" w14:textId="26533FF6" w:rsidR="00612463" w:rsidRPr="002A16E2" w:rsidRDefault="00612463" w:rsidP="00612463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 xml:space="preserve">Oświadczamy, że jesteśmy związani niniejszą ofertą </w:t>
      </w:r>
      <w:r w:rsidR="00E12178">
        <w:rPr>
          <w:color w:val="000000"/>
          <w:sz w:val="22"/>
          <w:szCs w:val="22"/>
          <w:lang w:eastAsia="ar-SA"/>
        </w:rPr>
        <w:t xml:space="preserve">do dnia </w:t>
      </w:r>
      <w:r w:rsidR="00E12178" w:rsidRPr="00E12178">
        <w:rPr>
          <w:color w:val="000000"/>
          <w:sz w:val="22"/>
          <w:szCs w:val="22"/>
          <w:highlight w:val="yellow"/>
          <w:lang w:eastAsia="ar-SA"/>
        </w:rPr>
        <w:t>………..</w:t>
      </w:r>
      <w:r w:rsidRPr="002A16E2">
        <w:rPr>
          <w:color w:val="000000"/>
          <w:sz w:val="22"/>
          <w:szCs w:val="22"/>
          <w:lang w:eastAsia="ar-SA"/>
        </w:rPr>
        <w:t>.</w:t>
      </w:r>
    </w:p>
    <w:p w14:paraId="2E6CC6D6" w14:textId="1E64ABF3" w:rsidR="00612463" w:rsidRDefault="00612463" w:rsidP="00612463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>Oświadczamy, że zapoznaliśmy się z postanowieniami umowy, określonymi w  Specyfikacji Istotnych Warunków Zamówienia, akceptujemy je i zobowiązujemy się, w przypadku wyboru naszej oferty, do zawarcia umowy zgodnej z niniejszą ofertą, na warunkach określonych w Specyfikacji Istotnych Warunków Zamówienia, w miejscu i terminie wyznaczonym przez zamawiającego</w:t>
      </w:r>
      <w:r w:rsidRPr="002A16E2">
        <w:rPr>
          <w:color w:val="000000"/>
          <w:sz w:val="22"/>
          <w:szCs w:val="22"/>
        </w:rPr>
        <w:t xml:space="preserve"> i nie wnosimy do nich żadnych zastrzeżeń.</w:t>
      </w:r>
    </w:p>
    <w:p w14:paraId="17254D3D" w14:textId="62C99290" w:rsidR="00955562" w:rsidRPr="00E12178" w:rsidRDefault="00955562" w:rsidP="00612463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FF0000"/>
        </w:rPr>
        <w:t xml:space="preserve">Oświadczamy, że serwis oferowanych urządzeń będzie realizowany przez producenta lub autoryzowanego partnera serwisowego producenta  urządzeń (należy wskazać podmiot odpowiedzialny): </w:t>
      </w:r>
      <w:r w:rsidR="009A2F06">
        <w:rPr>
          <w:color w:val="FF0000"/>
        </w:rPr>
        <w:t>……………………………………..</w:t>
      </w:r>
    </w:p>
    <w:p w14:paraId="6A08821D" w14:textId="34957A15" w:rsidR="00E12178" w:rsidRPr="00E12178" w:rsidRDefault="00E12178" w:rsidP="00612463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FF0000"/>
          <w:sz w:val="22"/>
          <w:szCs w:val="22"/>
        </w:rPr>
      </w:pPr>
      <w:r w:rsidRPr="00E12178">
        <w:rPr>
          <w:color w:val="FF0000"/>
          <w:sz w:val="22"/>
          <w:szCs w:val="22"/>
        </w:rPr>
        <w:t>Oświadczamy, że firma serwisująca posiada certyfikat ISO 9001:2015 lub równoważny tj. ………………… na świadczenie usług serwisowych oraz posiada autoryzację producenta urządzeń.</w:t>
      </w:r>
    </w:p>
    <w:p w14:paraId="1E14DE27" w14:textId="250E63C3" w:rsidR="00612463" w:rsidRPr="002A16E2" w:rsidRDefault="00612463" w:rsidP="00612463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  <w:r w:rsidRPr="002A16E2">
        <w:rPr>
          <w:color w:val="000000"/>
          <w:sz w:val="22"/>
          <w:szCs w:val="22"/>
          <w:lang w:eastAsia="ar-SA"/>
        </w:rPr>
        <w:t xml:space="preserve">Jesteśmy świadomi, że po rozstrzygnięciu przetargu, Zamawiający </w:t>
      </w:r>
      <w:r w:rsidRPr="002A16E2">
        <w:rPr>
          <w:sz w:val="22"/>
          <w:szCs w:val="22"/>
        </w:rPr>
        <w:t>zgodnie z ustawą z dnia 11 marca 2004 r. o podatku o</w:t>
      </w:r>
      <w:bookmarkStart w:id="0" w:name="_GoBack"/>
      <w:bookmarkEnd w:id="0"/>
      <w:r w:rsidRPr="002A16E2">
        <w:rPr>
          <w:sz w:val="22"/>
          <w:szCs w:val="22"/>
        </w:rPr>
        <w:t xml:space="preserve">d towarów i usług (t. j. Dz. U. 2011 Nr 177 poz. 1054 z </w:t>
      </w:r>
      <w:proofErr w:type="spellStart"/>
      <w:r w:rsidRPr="002A16E2">
        <w:rPr>
          <w:sz w:val="22"/>
          <w:szCs w:val="22"/>
        </w:rPr>
        <w:t>późn</w:t>
      </w:r>
      <w:proofErr w:type="spellEnd"/>
      <w:r w:rsidRPr="002A16E2">
        <w:rPr>
          <w:sz w:val="22"/>
          <w:szCs w:val="22"/>
        </w:rPr>
        <w:t xml:space="preserve">. zm.) </w:t>
      </w:r>
      <w:r w:rsidRPr="002A16E2">
        <w:rPr>
          <w:color w:val="000000"/>
          <w:sz w:val="22"/>
          <w:szCs w:val="22"/>
          <w:lang w:eastAsia="ar-SA"/>
        </w:rPr>
        <w:t xml:space="preserve">będzie się ubiegał o zastosowanie przy zakupie 0% stawki VAT </w:t>
      </w:r>
      <w:r w:rsidRPr="002A16E2">
        <w:rPr>
          <w:b/>
          <w:color w:val="000000"/>
          <w:sz w:val="22"/>
          <w:szCs w:val="22"/>
          <w:lang w:eastAsia="ar-SA"/>
        </w:rPr>
        <w:t xml:space="preserve">na </w:t>
      </w:r>
      <w:r>
        <w:rPr>
          <w:b/>
          <w:color w:val="000000"/>
          <w:sz w:val="22"/>
          <w:szCs w:val="22"/>
          <w:lang w:eastAsia="ar-SA"/>
        </w:rPr>
        <w:t>serwery</w:t>
      </w:r>
      <w:r w:rsidRPr="002A16E2">
        <w:rPr>
          <w:b/>
          <w:color w:val="000000"/>
          <w:sz w:val="22"/>
          <w:szCs w:val="22"/>
          <w:lang w:eastAsia="ar-SA"/>
        </w:rPr>
        <w:t xml:space="preserve"> </w:t>
      </w:r>
      <w:r w:rsidRPr="002A16E2">
        <w:rPr>
          <w:sz w:val="22"/>
          <w:szCs w:val="22"/>
        </w:rPr>
        <w:t xml:space="preserve">w zakresie objętym zwolnieniem – zgodnie z art. 83 ust. 1 pkt 26 przywołanej ustawy. </w:t>
      </w:r>
    </w:p>
    <w:p w14:paraId="219B52EA" w14:textId="74E85556" w:rsidR="00612463" w:rsidRPr="002A16E2" w:rsidRDefault="00612463" w:rsidP="00612463">
      <w:pPr>
        <w:tabs>
          <w:tab w:val="left" w:pos="2520"/>
          <w:tab w:val="left" w:pos="2586"/>
        </w:tabs>
        <w:ind w:left="360"/>
        <w:jc w:val="both"/>
        <w:rPr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</w:t>
      </w:r>
      <w:r>
        <w:rPr>
          <w:b/>
          <w:color w:val="000000"/>
          <w:sz w:val="22"/>
          <w:szCs w:val="22"/>
          <w:lang w:eastAsia="ar-SA"/>
        </w:rPr>
        <w:t>serwery</w:t>
      </w:r>
      <w:r w:rsidRPr="002A16E2">
        <w:rPr>
          <w:b/>
          <w:color w:val="000000"/>
          <w:sz w:val="22"/>
          <w:szCs w:val="22"/>
          <w:lang w:eastAsia="ar-SA"/>
        </w:rPr>
        <w:t xml:space="preserve"> </w:t>
      </w:r>
      <w:r w:rsidRPr="002A16E2">
        <w:rPr>
          <w:color w:val="000000"/>
          <w:sz w:val="22"/>
          <w:szCs w:val="22"/>
          <w:lang w:eastAsia="ar-SA"/>
        </w:rPr>
        <w:t xml:space="preserve">są przeznaczone dla placówki oświatowej - </w:t>
      </w:r>
      <w:r w:rsidRPr="002A16E2">
        <w:rPr>
          <w:sz w:val="22"/>
          <w:szCs w:val="22"/>
        </w:rPr>
        <w:t xml:space="preserve">zgodnie z art. 83 ust. 1 pkt 26 ustawy z dnia 11 marca 2004 r. o podatku od towarów i usług (t. j. Dz. U. 2011 Nr 177 poz. 1054 z </w:t>
      </w:r>
      <w:proofErr w:type="spellStart"/>
      <w:r w:rsidRPr="002A16E2">
        <w:rPr>
          <w:sz w:val="22"/>
          <w:szCs w:val="22"/>
        </w:rPr>
        <w:t>późn</w:t>
      </w:r>
      <w:proofErr w:type="spellEnd"/>
      <w:r w:rsidRPr="002A16E2">
        <w:rPr>
          <w:sz w:val="22"/>
          <w:szCs w:val="22"/>
        </w:rPr>
        <w:t>. zm.)</w:t>
      </w:r>
    </w:p>
    <w:p w14:paraId="5EC89F31" w14:textId="77777777" w:rsidR="00612463" w:rsidRPr="002A16E2" w:rsidRDefault="00612463" w:rsidP="00612463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18FFFE1" w14:textId="77777777" w:rsidR="00612463" w:rsidRPr="002A16E2" w:rsidRDefault="00612463" w:rsidP="00612463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C5835DB" w14:textId="77777777" w:rsidR="00612463" w:rsidRPr="002A16E2" w:rsidRDefault="00612463" w:rsidP="00612463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F16C13C" w14:textId="77777777" w:rsidR="00612463" w:rsidRPr="002A16E2" w:rsidRDefault="00612463" w:rsidP="00612463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612463" w:rsidRPr="002A16E2" w14:paraId="0F05CDCF" w14:textId="77777777" w:rsidTr="002E42B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002138" w14:textId="77777777" w:rsidR="00612463" w:rsidRPr="002A16E2" w:rsidRDefault="00612463" w:rsidP="002E42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073616" w14:textId="77777777" w:rsidR="00612463" w:rsidRPr="002A16E2" w:rsidRDefault="00612463" w:rsidP="002E42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 xml:space="preserve">Opis części zamówienia, którą wykonawca </w:t>
            </w:r>
          </w:p>
          <w:p w14:paraId="6EB2D48A" w14:textId="77777777" w:rsidR="00612463" w:rsidRPr="002A16E2" w:rsidRDefault="00612463" w:rsidP="002E42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909736" w14:textId="77777777" w:rsidR="00612463" w:rsidRPr="002A16E2" w:rsidRDefault="00612463" w:rsidP="002E42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Nazwa podwykonawcy</w:t>
            </w:r>
            <w:r w:rsidRPr="002A16E2">
              <w:rPr>
                <w:sz w:val="22"/>
                <w:szCs w:val="22"/>
              </w:rPr>
              <w:br/>
              <w:t>(o ile jest znana)</w:t>
            </w:r>
          </w:p>
        </w:tc>
      </w:tr>
      <w:tr w:rsidR="00612463" w:rsidRPr="002A16E2" w14:paraId="71C551CD" w14:textId="77777777" w:rsidTr="002E42B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B533D8" w14:textId="77777777" w:rsidR="00612463" w:rsidRPr="002A16E2" w:rsidRDefault="00612463" w:rsidP="002E42B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92E7C4" w14:textId="77777777" w:rsidR="00612463" w:rsidRPr="002A16E2" w:rsidRDefault="00612463" w:rsidP="002E42B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D2459C" w14:textId="77777777" w:rsidR="00612463" w:rsidRPr="002A16E2" w:rsidRDefault="00612463" w:rsidP="002E42B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612463" w:rsidRPr="002A16E2" w14:paraId="66FC286C" w14:textId="77777777" w:rsidTr="002E42B0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E02766" w14:textId="77777777" w:rsidR="00612463" w:rsidRPr="002A16E2" w:rsidRDefault="00612463" w:rsidP="002E42B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544CB1" w14:textId="77777777" w:rsidR="00612463" w:rsidRPr="002A16E2" w:rsidRDefault="00612463" w:rsidP="002E42B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0F1DEF" w14:textId="77777777" w:rsidR="00612463" w:rsidRPr="002A16E2" w:rsidRDefault="00612463" w:rsidP="002E42B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72A7A5D3" w14:textId="77777777" w:rsidR="00612463" w:rsidRPr="002A16E2" w:rsidRDefault="00612463" w:rsidP="00612463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>mocowanymi</w:t>
      </w:r>
      <w:r w:rsidRPr="002A16E2">
        <w:rPr>
          <w:sz w:val="22"/>
          <w:szCs w:val="22"/>
        </w:rPr>
        <w:t xml:space="preserve"> do reprezentowania naszej firmy są następujące osoby:</w:t>
      </w:r>
    </w:p>
    <w:p w14:paraId="249193C1" w14:textId="77777777" w:rsidR="00612463" w:rsidRPr="002A16E2" w:rsidRDefault="00612463" w:rsidP="00612463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2A16E2">
        <w:rPr>
          <w:rFonts w:ascii="Times New Roman" w:hAnsi="Times New Roman" w:cs="Times New Roman"/>
          <w:sz w:val="22"/>
          <w:szCs w:val="22"/>
        </w:rPr>
        <w:lastRenderedPageBreak/>
        <w:tab/>
        <w:t>Imię i Nazwisko</w:t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</w:p>
    <w:p w14:paraId="7FDE0F94" w14:textId="77777777" w:rsidR="00612463" w:rsidRPr="002A16E2" w:rsidRDefault="00612463" w:rsidP="00612463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</w:t>
      </w:r>
    </w:p>
    <w:p w14:paraId="05089103" w14:textId="77777777" w:rsidR="00612463" w:rsidRPr="002A16E2" w:rsidRDefault="00612463" w:rsidP="00612463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.</w:t>
      </w:r>
    </w:p>
    <w:p w14:paraId="34AFD776" w14:textId="77777777" w:rsidR="00612463" w:rsidRPr="002A16E2" w:rsidRDefault="00612463" w:rsidP="00612463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 xml:space="preserve">mocowanie </w:t>
      </w:r>
      <w:r w:rsidRPr="002A16E2">
        <w:rPr>
          <w:sz w:val="22"/>
          <w:szCs w:val="22"/>
        </w:rPr>
        <w:t>dla powyżej wskazanych osób wynika z następującego (</w:t>
      </w:r>
      <w:proofErr w:type="spellStart"/>
      <w:r w:rsidRPr="002A16E2">
        <w:rPr>
          <w:sz w:val="22"/>
          <w:szCs w:val="22"/>
        </w:rPr>
        <w:t>ych</w:t>
      </w:r>
      <w:proofErr w:type="spellEnd"/>
      <w:r w:rsidRPr="002A16E2">
        <w:rPr>
          <w:sz w:val="22"/>
          <w:szCs w:val="22"/>
        </w:rPr>
        <w:t>) dokumentu(ów)</w:t>
      </w:r>
    </w:p>
    <w:p w14:paraId="58E9AC9F" w14:textId="77777777" w:rsidR="00612463" w:rsidRPr="002A16E2" w:rsidRDefault="00612463" w:rsidP="00612463">
      <w:p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1790390A" w14:textId="77777777" w:rsidR="00612463" w:rsidRPr="002A16E2" w:rsidRDefault="00612463" w:rsidP="00612463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załącznikami do niniejszej oferty są:</w:t>
      </w:r>
    </w:p>
    <w:p w14:paraId="12E8EFFB" w14:textId="77777777" w:rsidR="00612463" w:rsidRPr="002A16E2" w:rsidRDefault="00612463" w:rsidP="0061246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………………………………………………………………………………………….</w:t>
      </w:r>
    </w:p>
    <w:p w14:paraId="0D4B1E45" w14:textId="77777777" w:rsidR="00612463" w:rsidRPr="002A16E2" w:rsidRDefault="00612463" w:rsidP="0061246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……………………………………………..……………………………………………</w:t>
      </w:r>
    </w:p>
    <w:p w14:paraId="15D4E561" w14:textId="77777777" w:rsidR="00612463" w:rsidRPr="00F47191" w:rsidRDefault="00612463" w:rsidP="00612463">
      <w:pPr>
        <w:jc w:val="both"/>
        <w:rPr>
          <w:b/>
          <w:color w:val="FF0000"/>
          <w:sz w:val="18"/>
          <w:szCs w:val="18"/>
        </w:rPr>
      </w:pPr>
      <w:r w:rsidRPr="00F47191">
        <w:rPr>
          <w:b/>
          <w:color w:val="FF0000"/>
          <w:sz w:val="18"/>
          <w:szCs w:val="18"/>
        </w:rPr>
        <w:t>Ofertę należy sporządzić w postaci elektronicznej i podpisać kwalifikowanym podpisem elektronicznym.</w:t>
      </w:r>
    </w:p>
    <w:p w14:paraId="23708971" w14:textId="77777777" w:rsidR="00612463" w:rsidRPr="000A160D" w:rsidRDefault="00612463" w:rsidP="00612463"/>
    <w:p w14:paraId="5386633C" w14:textId="77777777" w:rsidR="00FE545C" w:rsidRPr="00176C03" w:rsidRDefault="00FE545C" w:rsidP="00176C03"/>
    <w:sectPr w:rsidR="00FE545C" w:rsidRPr="00176C0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76EE99D" w14:textId="77777777" w:rsidR="00AD3D32" w:rsidRDefault="00AD3D32">
      <w:r>
        <w:separator/>
      </w:r>
    </w:p>
  </w:endnote>
  <w:endnote w:type="continuationSeparator" w:id="0">
    <w:p w14:paraId="3D0CD08E" w14:textId="77777777" w:rsidR="00AD3D32" w:rsidRDefault="00AD3D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46C483" w14:textId="77777777" w:rsidR="00F90DBA" w:rsidRDefault="00F90DB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2E71A6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9B184D" w14:textId="77777777" w:rsidR="00F90DBA" w:rsidRDefault="00F90DB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D3EDDB4" w14:textId="77777777" w:rsidR="00AD3D32" w:rsidRDefault="00AD3D32">
      <w:r>
        <w:separator/>
      </w:r>
    </w:p>
  </w:footnote>
  <w:footnote w:type="continuationSeparator" w:id="0">
    <w:p w14:paraId="7618C185" w14:textId="77777777" w:rsidR="00AD3D32" w:rsidRDefault="00AD3D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BD1B0B" w14:textId="77777777" w:rsidR="00F90DBA" w:rsidRDefault="00F90DB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B8C897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8EDBE7" w14:textId="77777777" w:rsidR="00F90DBA" w:rsidRDefault="00F90DB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3091"/>
    <w:rsid w:val="00012286"/>
    <w:rsid w:val="00071CCC"/>
    <w:rsid w:val="000B731D"/>
    <w:rsid w:val="000D6134"/>
    <w:rsid w:val="000E09C7"/>
    <w:rsid w:val="000F6589"/>
    <w:rsid w:val="00106636"/>
    <w:rsid w:val="00116EC6"/>
    <w:rsid w:val="00176C03"/>
    <w:rsid w:val="001801DD"/>
    <w:rsid w:val="001D4612"/>
    <w:rsid w:val="00207E98"/>
    <w:rsid w:val="002723B0"/>
    <w:rsid w:val="00315A4A"/>
    <w:rsid w:val="004B7300"/>
    <w:rsid w:val="004C6753"/>
    <w:rsid w:val="005535BE"/>
    <w:rsid w:val="00595C87"/>
    <w:rsid w:val="005D2C65"/>
    <w:rsid w:val="005E6D94"/>
    <w:rsid w:val="00612463"/>
    <w:rsid w:val="0063384F"/>
    <w:rsid w:val="00643C6F"/>
    <w:rsid w:val="00646202"/>
    <w:rsid w:val="0065290F"/>
    <w:rsid w:val="006815F6"/>
    <w:rsid w:val="00685C74"/>
    <w:rsid w:val="007748F0"/>
    <w:rsid w:val="007A4321"/>
    <w:rsid w:val="00833933"/>
    <w:rsid w:val="00853083"/>
    <w:rsid w:val="008B2F0C"/>
    <w:rsid w:val="008B4928"/>
    <w:rsid w:val="008D2AB8"/>
    <w:rsid w:val="008F1C66"/>
    <w:rsid w:val="00921C79"/>
    <w:rsid w:val="00955562"/>
    <w:rsid w:val="00970FE4"/>
    <w:rsid w:val="009A2F06"/>
    <w:rsid w:val="00A0022B"/>
    <w:rsid w:val="00A346FE"/>
    <w:rsid w:val="00A47B4D"/>
    <w:rsid w:val="00A83018"/>
    <w:rsid w:val="00AD3D32"/>
    <w:rsid w:val="00B774DC"/>
    <w:rsid w:val="00C63091"/>
    <w:rsid w:val="00C969A6"/>
    <w:rsid w:val="00CA7D36"/>
    <w:rsid w:val="00CE17CD"/>
    <w:rsid w:val="00D24208"/>
    <w:rsid w:val="00D60C38"/>
    <w:rsid w:val="00D66893"/>
    <w:rsid w:val="00D90ACB"/>
    <w:rsid w:val="00DC1500"/>
    <w:rsid w:val="00E12178"/>
    <w:rsid w:val="00E44371"/>
    <w:rsid w:val="00E949B0"/>
    <w:rsid w:val="00F00591"/>
    <w:rsid w:val="00F51688"/>
    <w:rsid w:val="00F53146"/>
    <w:rsid w:val="00F90DBA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D37411"/>
  <w15:chartTrackingRefBased/>
  <w15:docId w15:val="{58F39755-C410-4B00-964A-8C964F7D28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12463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18F03A-B9EE-4004-823D-A105CD18D3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3</Pages>
  <Words>735</Words>
  <Characters>5207</Characters>
  <Application>Microsoft Office Word</Application>
  <DocSecurity>0</DocSecurity>
  <Lines>43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Michał Długoń</cp:lastModifiedBy>
  <cp:revision>2</cp:revision>
  <cp:lastPrinted>2021-06-11T08:25:00Z</cp:lastPrinted>
  <dcterms:created xsi:type="dcterms:W3CDTF">2021-06-25T11:05:00Z</dcterms:created>
  <dcterms:modified xsi:type="dcterms:W3CDTF">2021-06-25T11:05:00Z</dcterms:modified>
</cp:coreProperties>
</file>