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2FC3A" w14:textId="77777777" w:rsidR="00073D17" w:rsidRPr="002A16E2" w:rsidRDefault="00745258" w:rsidP="00073D17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EA18909">
          <v:roundrect id="AutoShape 2" o:spid="_x0000_s1026" style="position:absolute;left:0;text-align:left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b w:val="0"/>
          <w:sz w:val="22"/>
          <w:szCs w:val="22"/>
        </w:rPr>
        <w:tab/>
      </w:r>
      <w:r w:rsidR="00073D17" w:rsidRPr="002A16E2">
        <w:rPr>
          <w:rFonts w:ascii="Times New Roman" w:hAnsi="Times New Roman"/>
          <w:sz w:val="22"/>
          <w:szCs w:val="22"/>
        </w:rPr>
        <w:t>Załącznik nr 1</w:t>
      </w:r>
    </w:p>
    <w:p w14:paraId="516334BB" w14:textId="77777777" w:rsidR="00073D17" w:rsidRPr="002A16E2" w:rsidRDefault="00073D17" w:rsidP="00073D1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5EAC6EB" w14:textId="77777777" w:rsidR="00073D17" w:rsidRPr="002A16E2" w:rsidRDefault="00073D17" w:rsidP="00073D1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ADE0F2B" w14:textId="77777777" w:rsidR="00073D17" w:rsidRPr="002A16E2" w:rsidRDefault="00073D17" w:rsidP="00073D1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3F8D0BE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B6CE70E" w14:textId="77777777" w:rsidR="00073D17" w:rsidRPr="00FA50AF" w:rsidRDefault="00073D17" w:rsidP="00073D1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BE902B7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519FF6C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1689D04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55C6091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3F18AC4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4657738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39B561F" w14:textId="77777777" w:rsidR="00073D17" w:rsidRPr="002A16E2" w:rsidRDefault="00073D17" w:rsidP="00073D1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9438E45" w14:textId="77777777" w:rsidR="00073D17" w:rsidRPr="002A16E2" w:rsidRDefault="00073D17" w:rsidP="00073D1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FB5D0F2" w14:textId="77777777" w:rsidR="00073D17" w:rsidRPr="002A16E2" w:rsidRDefault="00073D17" w:rsidP="00073D1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D1DB2A0" w14:textId="77777777" w:rsidR="00073D17" w:rsidRPr="002A16E2" w:rsidRDefault="00073D17" w:rsidP="00073D1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75A6E61" w14:textId="77777777" w:rsidR="00073D17" w:rsidRPr="002A16E2" w:rsidRDefault="00073D17" w:rsidP="00073D1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349594E" w14:textId="77777777" w:rsidR="00073D17" w:rsidRPr="002A16E2" w:rsidRDefault="00073D17" w:rsidP="00073D1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FF3C58D" w14:textId="77777777" w:rsidR="00073D17" w:rsidRPr="002A16E2" w:rsidRDefault="00073D17" w:rsidP="00073D1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5EE7F3F" w14:textId="77777777" w:rsidR="00073D17" w:rsidRPr="002A16E2" w:rsidRDefault="00073D17" w:rsidP="00073D17">
      <w:pPr>
        <w:ind w:firstLine="3969"/>
        <w:rPr>
          <w:b/>
          <w:sz w:val="22"/>
          <w:szCs w:val="22"/>
        </w:rPr>
      </w:pPr>
    </w:p>
    <w:p w14:paraId="3994899A" w14:textId="77222714" w:rsidR="00073D17" w:rsidRPr="00EA3B3D" w:rsidRDefault="00073D17" w:rsidP="00073D17">
      <w:pPr>
        <w:widowControl w:val="0"/>
        <w:ind w:right="1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bookmarkStart w:id="0" w:name="_Hlk75167885"/>
      <w:r w:rsidR="00EA3B3D" w:rsidRPr="00EA3B3D">
        <w:rPr>
          <w:b/>
          <w:sz w:val="22"/>
          <w:szCs w:val="22"/>
        </w:rPr>
        <w:t>dostawa twardościomierza – 4 szt., kalorymetru (1 szt.), profilometru (1szt.), połyskomierza (1 szt.), dla WIMiC-KC-zp.272-252/21</w:t>
      </w:r>
      <w:bookmarkEnd w:id="0"/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073D17" w:rsidRPr="002A16E2" w14:paraId="75C30EE4" w14:textId="77777777" w:rsidTr="002F772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6F9A23" w14:textId="77777777" w:rsidR="00073D17" w:rsidRPr="002A16E2" w:rsidRDefault="00073D17" w:rsidP="002F772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78E53D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5EFF3BA9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A0AED2" w14:textId="7BA51908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="00EA3B3D">
              <w:rPr>
                <w:b/>
                <w:bCs/>
                <w:sz w:val="22"/>
                <w:szCs w:val="22"/>
              </w:rPr>
              <w:br/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5F5B66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784218DE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C0E690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59DF60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13DB6781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1E7CA1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23A0123E" w14:textId="77777777" w:rsidR="00073D17" w:rsidRPr="002A16E2" w:rsidRDefault="00073D17" w:rsidP="002F772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4EE8A1A0" w14:textId="77777777" w:rsidR="00073D17" w:rsidRPr="002A16E2" w:rsidRDefault="00073D17" w:rsidP="002F7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8D4D71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0E0CB7B" w14:textId="77777777" w:rsidR="00073D17" w:rsidRPr="002A16E2" w:rsidRDefault="00073D17" w:rsidP="002F772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0AEB08F3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073D17" w:rsidRPr="002A16E2" w14:paraId="198D2DEB" w14:textId="77777777" w:rsidTr="002F772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1F3F02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C10511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EC591B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234B49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0BE745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B3FAF1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0AE9DDB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EABE24" w14:textId="77777777" w:rsidR="00073D17" w:rsidRPr="002A16E2" w:rsidRDefault="00073D17" w:rsidP="002F772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73D17" w:rsidRPr="002A16E2" w14:paraId="1F36FA6E" w14:textId="77777777" w:rsidTr="002F772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2744BF" w14:textId="77777777" w:rsidR="00073D17" w:rsidRPr="002A16E2" w:rsidRDefault="00073D17" w:rsidP="002F77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2BF3" w14:textId="06C20D8D" w:rsidR="00073D17" w:rsidRPr="00A47B30" w:rsidRDefault="00EA3B3D" w:rsidP="002F772B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Twardościomierz ołówkowy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FA45" w14:textId="469C88CE" w:rsidR="00073D17" w:rsidRPr="00A47B30" w:rsidRDefault="00073D17" w:rsidP="00593C3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F3C5" w14:textId="65B4A9A7" w:rsidR="00073D17" w:rsidRPr="002A16E2" w:rsidRDefault="00EA3B3D" w:rsidP="002F7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73D17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AA13" w14:textId="77777777" w:rsidR="00073D17" w:rsidRPr="002A16E2" w:rsidRDefault="00073D17" w:rsidP="002F772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8F1D" w14:textId="77777777" w:rsidR="00073D17" w:rsidRPr="002A16E2" w:rsidRDefault="00073D17" w:rsidP="002F772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1C412D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FD15B9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</w:tr>
      <w:tr w:rsidR="00961DB6" w:rsidRPr="002A16E2" w14:paraId="02C19CC8" w14:textId="77777777" w:rsidTr="002F772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E5B515" w14:textId="4E18D8B7" w:rsidR="00961DB6" w:rsidRDefault="00961DB6" w:rsidP="002F77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A3B3" w14:textId="58A85D87" w:rsidR="00961DB6" w:rsidRDefault="00961DB6" w:rsidP="002F772B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Połyskomierz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BEED" w14:textId="77777777" w:rsidR="00961DB6" w:rsidRPr="00A47B30" w:rsidRDefault="00961DB6" w:rsidP="00593C3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6D15" w14:textId="7B396EE5" w:rsidR="00961DB6" w:rsidRDefault="00961DB6" w:rsidP="002F7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7015" w14:textId="77777777" w:rsidR="00961DB6" w:rsidRPr="002A16E2" w:rsidRDefault="00961DB6" w:rsidP="002F772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AAFA" w14:textId="77777777" w:rsidR="00961DB6" w:rsidRPr="002A16E2" w:rsidRDefault="00961DB6" w:rsidP="002F772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71E807" w14:textId="77777777" w:rsidR="00961DB6" w:rsidRPr="002A16E2" w:rsidRDefault="00961DB6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DF18A7" w14:textId="77777777" w:rsidR="00961DB6" w:rsidRPr="002A16E2" w:rsidRDefault="00961DB6" w:rsidP="002F772B">
            <w:pPr>
              <w:ind w:right="425"/>
              <w:rPr>
                <w:sz w:val="22"/>
                <w:szCs w:val="22"/>
              </w:rPr>
            </w:pPr>
          </w:p>
        </w:tc>
      </w:tr>
      <w:tr w:rsidR="00EA3B3D" w:rsidRPr="002A16E2" w14:paraId="08E0A861" w14:textId="77777777" w:rsidTr="002F772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77E61F" w14:textId="2DA857D2" w:rsidR="00EA3B3D" w:rsidRPr="002A16E2" w:rsidRDefault="00EA3B3D" w:rsidP="002F77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F6D9" w14:textId="11C29054" w:rsidR="00EA3B3D" w:rsidRDefault="00EA3B3D" w:rsidP="002F772B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Kalorymetr</w:t>
            </w:r>
            <w:r w:rsidR="00961DB6">
              <w:rPr>
                <w:b/>
                <w:bCs/>
                <w:color w:val="000000"/>
                <w:sz w:val="16"/>
                <w:szCs w:val="16"/>
              </w:rPr>
              <w:t xml:space="preserve"> odbiciowy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B686" w14:textId="77777777" w:rsidR="00EA3B3D" w:rsidRPr="00A47B30" w:rsidRDefault="00EA3B3D" w:rsidP="00593C3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2EC3" w14:textId="174D1694" w:rsidR="00EA3B3D" w:rsidRDefault="00EA3B3D" w:rsidP="002F7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C0E3" w14:textId="77777777" w:rsidR="00EA3B3D" w:rsidRPr="002A16E2" w:rsidRDefault="00EA3B3D" w:rsidP="002F772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9A56" w14:textId="77777777" w:rsidR="00EA3B3D" w:rsidRPr="002A16E2" w:rsidRDefault="00EA3B3D" w:rsidP="002F772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838EDD" w14:textId="77777777" w:rsidR="00EA3B3D" w:rsidRPr="002A16E2" w:rsidRDefault="00EA3B3D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0C81E9" w14:textId="77777777" w:rsidR="00EA3B3D" w:rsidRPr="002A16E2" w:rsidRDefault="00EA3B3D" w:rsidP="002F772B">
            <w:pPr>
              <w:ind w:right="425"/>
              <w:rPr>
                <w:sz w:val="22"/>
                <w:szCs w:val="22"/>
              </w:rPr>
            </w:pPr>
          </w:p>
        </w:tc>
      </w:tr>
      <w:tr w:rsidR="00EA3B3D" w:rsidRPr="002A16E2" w14:paraId="3162BA28" w14:textId="77777777" w:rsidTr="002F772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3E98F2" w14:textId="338C662D" w:rsidR="00EA3B3D" w:rsidRDefault="00EA3B3D" w:rsidP="002F77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4739" w14:textId="7DA15302" w:rsidR="00EA3B3D" w:rsidRDefault="00EA3B3D" w:rsidP="002F772B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Profilometr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F7E0" w14:textId="77777777" w:rsidR="00EA3B3D" w:rsidRPr="00A47B30" w:rsidRDefault="00EA3B3D" w:rsidP="00593C3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1F9F" w14:textId="4E38FF40" w:rsidR="00EA3B3D" w:rsidRDefault="00EA3B3D" w:rsidP="002F7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E908" w14:textId="77777777" w:rsidR="00EA3B3D" w:rsidRPr="002A16E2" w:rsidRDefault="00EA3B3D" w:rsidP="002F772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C2AE" w14:textId="77777777" w:rsidR="00EA3B3D" w:rsidRPr="002A16E2" w:rsidRDefault="00EA3B3D" w:rsidP="002F772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FA60D5" w14:textId="77777777" w:rsidR="00EA3B3D" w:rsidRPr="002A16E2" w:rsidRDefault="00EA3B3D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19A20" w14:textId="77777777" w:rsidR="00EA3B3D" w:rsidRPr="002A16E2" w:rsidRDefault="00EA3B3D" w:rsidP="002F772B">
            <w:pPr>
              <w:ind w:right="425"/>
              <w:rPr>
                <w:sz w:val="22"/>
                <w:szCs w:val="22"/>
              </w:rPr>
            </w:pPr>
          </w:p>
        </w:tc>
      </w:tr>
      <w:tr w:rsidR="00073D17" w:rsidRPr="002A16E2" w14:paraId="6A70B486" w14:textId="77777777" w:rsidTr="002F772B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32057C" w14:textId="77777777" w:rsidR="00073D17" w:rsidRDefault="00073D17" w:rsidP="002F772B">
            <w:pPr>
              <w:ind w:right="425"/>
              <w:rPr>
                <w:sz w:val="22"/>
                <w:szCs w:val="22"/>
              </w:rPr>
            </w:pPr>
          </w:p>
          <w:p w14:paraId="69093060" w14:textId="77777777" w:rsidR="00073D17" w:rsidRDefault="00073D17" w:rsidP="002F772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091B3E9" w14:textId="77777777" w:rsidR="00073D17" w:rsidRPr="002A16E2" w:rsidRDefault="00073D17" w:rsidP="002F772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ADBE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A8F910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67A6A3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</w:tr>
      <w:tr w:rsidR="00073D17" w:rsidRPr="002A16E2" w14:paraId="27556870" w14:textId="77777777" w:rsidTr="002F772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CA5585" w14:textId="77777777" w:rsidR="00073D17" w:rsidRPr="002A16E2" w:rsidRDefault="00073D17" w:rsidP="002F772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D3F84D0" w14:textId="77777777" w:rsidR="00073D17" w:rsidRPr="002A16E2" w:rsidRDefault="00073D17" w:rsidP="002F772B">
            <w:pPr>
              <w:rPr>
                <w:sz w:val="22"/>
                <w:szCs w:val="22"/>
              </w:rPr>
            </w:pPr>
          </w:p>
          <w:p w14:paraId="38D713EE" w14:textId="77777777" w:rsidR="00073D17" w:rsidRPr="002A16E2" w:rsidRDefault="00073D17" w:rsidP="002F772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E2453EC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62FF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469772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2CBCD7" w14:textId="77777777" w:rsidR="00073D17" w:rsidRPr="002A16E2" w:rsidRDefault="00073D17" w:rsidP="002F772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2944C7C" w14:textId="77777777" w:rsidR="00073D17" w:rsidRPr="002A16E2" w:rsidRDefault="00073D17" w:rsidP="00073D17">
      <w:pPr>
        <w:tabs>
          <w:tab w:val="right" w:pos="9000"/>
        </w:tabs>
        <w:rPr>
          <w:sz w:val="22"/>
          <w:szCs w:val="22"/>
        </w:rPr>
      </w:pPr>
    </w:p>
    <w:p w14:paraId="5E46E293" w14:textId="1EE9EC6C" w:rsidR="00073D17" w:rsidRPr="002A16E2" w:rsidRDefault="00073D17" w:rsidP="00073D1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745258">
        <w:rPr>
          <w:b/>
          <w:bCs/>
          <w:sz w:val="22"/>
          <w:szCs w:val="22"/>
        </w:rPr>
        <w:t>4</w:t>
      </w:r>
      <w:bookmarkStart w:id="1" w:name="_GoBack"/>
      <w:bookmarkEnd w:id="1"/>
      <w:r w:rsidR="00607A2D">
        <w:rPr>
          <w:b/>
          <w:bCs/>
          <w:sz w:val="22"/>
          <w:szCs w:val="22"/>
        </w:rPr>
        <w:t>2</w:t>
      </w:r>
      <w:r w:rsidRPr="002A16E2">
        <w:rPr>
          <w:b/>
          <w:bCs/>
          <w:sz w:val="22"/>
          <w:szCs w:val="22"/>
        </w:rPr>
        <w:t xml:space="preserve"> dni od daty </w:t>
      </w:r>
      <w:r>
        <w:rPr>
          <w:b/>
          <w:bCs/>
          <w:sz w:val="22"/>
          <w:szCs w:val="22"/>
        </w:rPr>
        <w:t>podpisania umowy.</w:t>
      </w:r>
    </w:p>
    <w:p w14:paraId="606EFDB6" w14:textId="77777777" w:rsidR="00073D17" w:rsidRPr="002A16E2" w:rsidRDefault="00073D17" w:rsidP="00073D1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D0826EE" w14:textId="77777777" w:rsidR="00073D17" w:rsidRPr="002A16E2" w:rsidRDefault="00073D17" w:rsidP="00073D1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CCA3CF2" w14:textId="77777777" w:rsidR="00073D17" w:rsidRPr="002A16E2" w:rsidRDefault="00073D17" w:rsidP="00073D1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590EA80" w14:textId="77777777" w:rsidR="00073D17" w:rsidRPr="002A16E2" w:rsidRDefault="00073D17" w:rsidP="00073D1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381217E" w14:textId="77777777" w:rsidR="00073D17" w:rsidRPr="002A16E2" w:rsidRDefault="00073D17" w:rsidP="00073D17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BEEB550" w14:textId="05E90730" w:rsidR="00073D17" w:rsidRPr="002A16E2" w:rsidRDefault="00073D17" w:rsidP="00073D1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03691">
        <w:rPr>
          <w:color w:val="000000"/>
          <w:sz w:val="22"/>
          <w:szCs w:val="22"/>
          <w:lang w:eastAsia="ar-SA"/>
        </w:rPr>
        <w:t xml:space="preserve">wskazany w </w:t>
      </w:r>
      <w:proofErr w:type="spellStart"/>
      <w:r w:rsidR="00B03691">
        <w:rPr>
          <w:color w:val="000000"/>
          <w:sz w:val="22"/>
          <w:szCs w:val="22"/>
          <w:lang w:eastAsia="ar-SA"/>
        </w:rPr>
        <w:t>swz</w:t>
      </w:r>
      <w:proofErr w:type="spellEnd"/>
    </w:p>
    <w:p w14:paraId="0FAEB667" w14:textId="77777777" w:rsidR="00073D17" w:rsidRDefault="00073D17" w:rsidP="00073D1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C98361B" w14:textId="77777777" w:rsidR="00073D17" w:rsidRPr="002A16E2" w:rsidRDefault="00073D17" w:rsidP="00073D1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660757D" w14:textId="77777777" w:rsidR="00073D17" w:rsidRPr="002A16E2" w:rsidRDefault="00073D17" w:rsidP="00073D1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8016C" w14:textId="77777777" w:rsidR="00073D17" w:rsidRPr="002A16E2" w:rsidRDefault="00073D17" w:rsidP="00073D1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AB4AE0" w14:textId="77777777" w:rsidR="00073D17" w:rsidRPr="002A16E2" w:rsidRDefault="00073D17" w:rsidP="00073D1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73D17" w:rsidRPr="002A16E2" w14:paraId="16E8898F" w14:textId="77777777" w:rsidTr="002F772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44785" w14:textId="77777777" w:rsidR="00073D17" w:rsidRPr="002A16E2" w:rsidRDefault="00073D17" w:rsidP="002F77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8927B" w14:textId="77777777" w:rsidR="00073D17" w:rsidRPr="002A16E2" w:rsidRDefault="00073D17" w:rsidP="002F77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2B8585E" w14:textId="77777777" w:rsidR="00073D17" w:rsidRPr="002A16E2" w:rsidRDefault="00073D17" w:rsidP="002F77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2E644" w14:textId="77777777" w:rsidR="00073D17" w:rsidRPr="002A16E2" w:rsidRDefault="00073D17" w:rsidP="002F77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73D17" w:rsidRPr="002A16E2" w14:paraId="1AD36354" w14:textId="77777777" w:rsidTr="002F772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1F808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536E0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725D7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73D17" w:rsidRPr="002A16E2" w14:paraId="3ACE8E8D" w14:textId="77777777" w:rsidTr="002F772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64629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E7906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5A4C2" w14:textId="77777777" w:rsidR="00073D17" w:rsidRPr="002A16E2" w:rsidRDefault="00073D17" w:rsidP="002F772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13F9C9A" w14:textId="77777777" w:rsidR="00073D17" w:rsidRPr="002A16E2" w:rsidRDefault="00073D17" w:rsidP="00073D1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0679092" w14:textId="77777777" w:rsidR="00073D17" w:rsidRPr="002A16E2" w:rsidRDefault="00073D17" w:rsidP="00073D1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021F599" w14:textId="77777777" w:rsidR="00073D17" w:rsidRPr="002A16E2" w:rsidRDefault="00073D17" w:rsidP="00073D1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1D7D023" w14:textId="77777777" w:rsidR="00073D17" w:rsidRPr="002A16E2" w:rsidRDefault="00073D17" w:rsidP="00073D1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F58BB95" w14:textId="77777777" w:rsidR="00073D17" w:rsidRPr="002A16E2" w:rsidRDefault="00073D17" w:rsidP="00073D1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A21407D" w14:textId="77777777" w:rsidR="00073D17" w:rsidRPr="002A16E2" w:rsidRDefault="00073D17" w:rsidP="00073D17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8B3AA8A" w14:textId="77777777" w:rsidR="00073D17" w:rsidRPr="002A16E2" w:rsidRDefault="00073D17" w:rsidP="00073D1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FA253A3" w14:textId="77777777" w:rsidR="00073D17" w:rsidRPr="002A16E2" w:rsidRDefault="00073D17" w:rsidP="00073D1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16F7671" w14:textId="77777777" w:rsidR="00073D17" w:rsidRPr="002A16E2" w:rsidRDefault="00073D17" w:rsidP="00073D1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C1FD246" w14:textId="77777777" w:rsidR="00073D17" w:rsidRPr="00F47191" w:rsidRDefault="00073D17" w:rsidP="00073D17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BD29FC5" w14:textId="77777777" w:rsidR="00073D17" w:rsidRPr="000A160D" w:rsidRDefault="00073D17" w:rsidP="00073D17"/>
    <w:p w14:paraId="6A482853" w14:textId="77777777" w:rsidR="00073D17" w:rsidRPr="00707BF9" w:rsidRDefault="00073D17" w:rsidP="00073D17"/>
    <w:p w14:paraId="6D3FD73C" w14:textId="77777777" w:rsidR="00073D17" w:rsidRPr="009E6DA2" w:rsidRDefault="00073D17" w:rsidP="00073D17"/>
    <w:p w14:paraId="47AC1B4F" w14:textId="77777777" w:rsidR="00FE545C" w:rsidRPr="0004105C" w:rsidRDefault="00FE545C" w:rsidP="0004105C"/>
    <w:sectPr w:rsidR="00FE545C" w:rsidRPr="00041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95D2F6" w14:textId="77777777" w:rsidR="00BA73AA" w:rsidRDefault="00BA73AA">
      <w:r>
        <w:separator/>
      </w:r>
    </w:p>
  </w:endnote>
  <w:endnote w:type="continuationSeparator" w:id="0">
    <w:p w14:paraId="5DDDB83D" w14:textId="77777777" w:rsidR="00BA73AA" w:rsidRDefault="00BA7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48283" w14:textId="77777777" w:rsidR="001468DA" w:rsidRDefault="001468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B68C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6E8BD" w14:textId="77777777" w:rsidR="001468DA" w:rsidRDefault="001468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9FB89" w14:textId="77777777" w:rsidR="00BA73AA" w:rsidRDefault="00BA73AA">
      <w:r>
        <w:separator/>
      </w:r>
    </w:p>
  </w:footnote>
  <w:footnote w:type="continuationSeparator" w:id="0">
    <w:p w14:paraId="1796113C" w14:textId="77777777" w:rsidR="00BA73AA" w:rsidRDefault="00BA7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1E9D" w14:textId="77777777" w:rsidR="001468DA" w:rsidRDefault="001468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4655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C6DCA" w14:textId="77777777" w:rsidR="001468DA" w:rsidRDefault="001468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2540"/>
    <w:rsid w:val="00012286"/>
    <w:rsid w:val="0004105C"/>
    <w:rsid w:val="00071CCC"/>
    <w:rsid w:val="00073D17"/>
    <w:rsid w:val="000B731D"/>
    <w:rsid w:val="000D6134"/>
    <w:rsid w:val="000E09C7"/>
    <w:rsid w:val="000F6589"/>
    <w:rsid w:val="00106636"/>
    <w:rsid w:val="00116EC6"/>
    <w:rsid w:val="001468DA"/>
    <w:rsid w:val="001801DD"/>
    <w:rsid w:val="001D4612"/>
    <w:rsid w:val="00207E98"/>
    <w:rsid w:val="002723B0"/>
    <w:rsid w:val="00315A4A"/>
    <w:rsid w:val="004B7300"/>
    <w:rsid w:val="004C6753"/>
    <w:rsid w:val="00593C33"/>
    <w:rsid w:val="00595C87"/>
    <w:rsid w:val="005D2C65"/>
    <w:rsid w:val="005E6D94"/>
    <w:rsid w:val="00607A2D"/>
    <w:rsid w:val="0063384F"/>
    <w:rsid w:val="00643C6F"/>
    <w:rsid w:val="00646202"/>
    <w:rsid w:val="0065290F"/>
    <w:rsid w:val="006815F6"/>
    <w:rsid w:val="00745258"/>
    <w:rsid w:val="007748F0"/>
    <w:rsid w:val="007A4321"/>
    <w:rsid w:val="007C72B7"/>
    <w:rsid w:val="00833933"/>
    <w:rsid w:val="00853083"/>
    <w:rsid w:val="008B2F0C"/>
    <w:rsid w:val="008B4928"/>
    <w:rsid w:val="008D2AB8"/>
    <w:rsid w:val="008F1C66"/>
    <w:rsid w:val="00961DB6"/>
    <w:rsid w:val="00970FE4"/>
    <w:rsid w:val="00A0022B"/>
    <w:rsid w:val="00A346FE"/>
    <w:rsid w:val="00A47B4D"/>
    <w:rsid w:val="00A83018"/>
    <w:rsid w:val="00A92540"/>
    <w:rsid w:val="00B03691"/>
    <w:rsid w:val="00B774DC"/>
    <w:rsid w:val="00BA73A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3B3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FC2ADE"/>
  <w15:chartTrackingRefBased/>
  <w15:docId w15:val="{3E207116-6F31-4EE6-AC78-60EF9A8B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3D1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8AC03-3EF6-4107-8299-854A244D2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518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6</cp:revision>
  <cp:lastPrinted>2021-05-31T11:10:00Z</cp:lastPrinted>
  <dcterms:created xsi:type="dcterms:W3CDTF">2021-05-31T11:16:00Z</dcterms:created>
  <dcterms:modified xsi:type="dcterms:W3CDTF">2021-06-21T11:21:00Z</dcterms:modified>
</cp:coreProperties>
</file>