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19C46" w14:textId="77777777" w:rsidR="001A5856" w:rsidRPr="00E874DC" w:rsidRDefault="001A5856" w:rsidP="001A5856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A601F8">
        <w:rPr>
          <w:b/>
          <w:lang w:val="pl-PL"/>
        </w:rPr>
        <w:t>3</w:t>
      </w:r>
    </w:p>
    <w:p w14:paraId="0934FC87" w14:textId="77777777" w:rsidR="001A5856" w:rsidRDefault="001A5856" w:rsidP="001A5856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50C88B60" w14:textId="77777777" w:rsidR="001A5856" w:rsidRDefault="001A5856" w:rsidP="001A5856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3897D4E4" w14:textId="77777777" w:rsidR="001A5856" w:rsidRDefault="001A5856" w:rsidP="001A585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33CF01B3" w14:textId="77777777" w:rsidR="001A5856" w:rsidRDefault="001A5856" w:rsidP="001A5856">
      <w:pPr>
        <w:spacing w:before="48" w:line="240" w:lineRule="atLeast"/>
        <w:jc w:val="center"/>
        <w:rPr>
          <w:b/>
          <w:sz w:val="28"/>
          <w:lang w:val="pl-PL"/>
        </w:rPr>
      </w:pPr>
    </w:p>
    <w:p w14:paraId="278105D2" w14:textId="7F212D87" w:rsidR="001A5856" w:rsidRPr="00AA2A22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</w:t>
      </w:r>
      <w:r w:rsidRPr="00AA2A22">
        <w:rPr>
          <w:rFonts w:ascii="Times New Roman" w:hAnsi="Times New Roman"/>
        </w:rPr>
        <w:t>trybie przetargu nieograniczonego</w:t>
      </w:r>
      <w:r>
        <w:rPr>
          <w:rFonts w:ascii="Times New Roman" w:hAnsi="Times New Roman"/>
        </w:rPr>
        <w:t xml:space="preserve">, </w:t>
      </w:r>
    </w:p>
    <w:p w14:paraId="1BC9224E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 w:rsidRPr="00AA2A22">
        <w:rPr>
          <w:rFonts w:ascii="Times New Roman" w:hAnsi="Times New Roman"/>
        </w:rPr>
        <w:t>pomiędzy</w:t>
      </w:r>
    </w:p>
    <w:p w14:paraId="0E35DC16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4348F1FD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60784103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00630296" w14:textId="77777777" w:rsidR="001A5856" w:rsidRDefault="001A5856" w:rsidP="001A5856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7166D695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114304C6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531ADE58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48D0BB92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AB8B592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6B1A5A3C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6D04927A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637434B3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7C16A3E5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0B9A857A" w14:textId="77777777" w:rsidR="001A5856" w:rsidRDefault="001A5856" w:rsidP="001A5856">
      <w:pPr>
        <w:pStyle w:val="Tekstpodstawowy"/>
        <w:ind w:right="-47"/>
        <w:jc w:val="center"/>
        <w:rPr>
          <w:rFonts w:ascii="Times New Roman" w:hAnsi="Times New Roman"/>
        </w:rPr>
      </w:pPr>
    </w:p>
    <w:p w14:paraId="41FF4168" w14:textId="77777777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1</w:t>
      </w:r>
    </w:p>
    <w:p w14:paraId="1BB005C7" w14:textId="77777777" w:rsidR="00F2492F" w:rsidRPr="00F2492F" w:rsidRDefault="001A5856" w:rsidP="00810CF7">
      <w:pPr>
        <w:pStyle w:val="Tekstpodstawowy"/>
        <w:numPr>
          <w:ilvl w:val="0"/>
          <w:numId w:val="6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F2492F">
        <w:rPr>
          <w:rFonts w:ascii="Times New Roman" w:hAnsi="Times New Roman"/>
        </w:rPr>
        <w:t xml:space="preserve">Przedmiotem niniejszej umowy jest sprzedaż i </w:t>
      </w:r>
      <w:r w:rsidR="00F2492F" w:rsidRPr="00F2492F">
        <w:rPr>
          <w:rFonts w:ascii="Times New Roman" w:hAnsi="Times New Roman"/>
          <w:b/>
        </w:rPr>
        <w:t>dostawa twardościomierza – 4 szt., kalorymetru (1 szt.), profilometru (1szt.), połyskomierza (1 szt.), dla WIMiC-KC-zp.272-252/21</w:t>
      </w:r>
    </w:p>
    <w:p w14:paraId="715F95AA" w14:textId="21282213" w:rsidR="001A5856" w:rsidRPr="00F2492F" w:rsidRDefault="001A5856" w:rsidP="00810CF7">
      <w:pPr>
        <w:pStyle w:val="Tekstpodstawowy"/>
        <w:numPr>
          <w:ilvl w:val="0"/>
          <w:numId w:val="6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F2492F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14:paraId="7AFD7CD6" w14:textId="77777777" w:rsidR="001A5856" w:rsidRPr="0043435F" w:rsidRDefault="001A5856" w:rsidP="001A5856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</w:t>
      </w:r>
      <w:r>
        <w:rPr>
          <w:rFonts w:ascii="Times New Roman" w:hAnsi="Times New Roman"/>
          <w:szCs w:val="24"/>
        </w:rPr>
        <w:br/>
      </w:r>
      <w:r w:rsidRPr="0043435F">
        <w:rPr>
          <w:rFonts w:ascii="Times New Roman" w:hAnsi="Times New Roman"/>
          <w:szCs w:val="24"/>
        </w:rPr>
        <w:t xml:space="preserve">z niego zgodnie z przeznaczeniem nie narusza prawa, w tym praw osób trzecich. </w:t>
      </w:r>
    </w:p>
    <w:p w14:paraId="69AB151A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</w:p>
    <w:p w14:paraId="63556DEB" w14:textId="77777777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2</w:t>
      </w:r>
    </w:p>
    <w:p w14:paraId="5F66CAA7" w14:textId="77777777" w:rsidR="001A5856" w:rsidRPr="0043435F" w:rsidRDefault="001A5856" w:rsidP="001A5856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zobowiązuje się dostarczyć sprzęt, o którym mowa w § 1 w terminie do </w:t>
      </w:r>
      <w:r>
        <w:rPr>
          <w:rFonts w:ascii="Times New Roman" w:hAnsi="Times New Roman"/>
          <w:szCs w:val="24"/>
        </w:rPr>
        <w:t>14</w:t>
      </w:r>
      <w:r w:rsidRPr="0043435F">
        <w:rPr>
          <w:rFonts w:ascii="Times New Roman" w:hAnsi="Times New Roman"/>
          <w:szCs w:val="24"/>
        </w:rPr>
        <w:t xml:space="preserve"> dni od daty </w:t>
      </w:r>
      <w:r>
        <w:rPr>
          <w:rFonts w:ascii="Times New Roman" w:hAnsi="Times New Roman"/>
          <w:szCs w:val="24"/>
        </w:rPr>
        <w:t>podpisania niniejszej umowy</w:t>
      </w:r>
      <w:r w:rsidRPr="0043435F">
        <w:rPr>
          <w:rFonts w:ascii="Times New Roman" w:hAnsi="Times New Roman"/>
          <w:szCs w:val="24"/>
        </w:rPr>
        <w:t xml:space="preserve"> do siedziby Kupującego.</w:t>
      </w:r>
    </w:p>
    <w:p w14:paraId="0579534B" w14:textId="77777777" w:rsidR="001A5856" w:rsidRPr="0043435F" w:rsidRDefault="001A5856" w:rsidP="001A5856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1A7D29EF" w14:textId="77777777" w:rsidR="001A5856" w:rsidRPr="0043435F" w:rsidRDefault="001A5856" w:rsidP="001A5856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4EBE6674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</w:p>
    <w:p w14:paraId="796D458E" w14:textId="77777777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3</w:t>
      </w:r>
    </w:p>
    <w:p w14:paraId="70125B7C" w14:textId="77777777" w:rsidR="001A5856" w:rsidRPr="0043435F" w:rsidRDefault="001A5856" w:rsidP="001A5856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43435F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0B4C8A7A" w14:textId="77777777" w:rsidR="001A5856" w:rsidRPr="0043435F" w:rsidRDefault="001A5856" w:rsidP="001A5856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43435F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1269297D" w14:textId="77777777" w:rsidR="001A5856" w:rsidRPr="0043435F" w:rsidRDefault="001A5856" w:rsidP="001A5856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lastRenderedPageBreak/>
        <w:t>Cena brutto za przedmiot umowy szczegółowo określony w § 1 wynosi……………………(</w:t>
      </w:r>
      <w:r w:rsidRPr="0043435F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14:paraId="6769589B" w14:textId="77777777" w:rsidR="001A5856" w:rsidRPr="0043435F" w:rsidRDefault="001A5856" w:rsidP="001A5856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 xml:space="preserve">Cena obejmuje całkowitą należność jaką Kupujący zobowiązany jest zapłacić za sprzęt </w:t>
      </w:r>
      <w:r>
        <w:rPr>
          <w:rFonts w:ascii="Times New Roman" w:hAnsi="Times New Roman"/>
          <w:szCs w:val="24"/>
        </w:rPr>
        <w:br/>
      </w:r>
      <w:r w:rsidRPr="0043435F">
        <w:rPr>
          <w:rFonts w:ascii="Times New Roman" w:hAnsi="Times New Roman"/>
          <w:szCs w:val="24"/>
        </w:rPr>
        <w:t xml:space="preserve">i  jego dostarczenie do miejsca przeznaczenia. Cena obejmuje w  szczególności koszty </w:t>
      </w:r>
      <w:r>
        <w:rPr>
          <w:rFonts w:ascii="Times New Roman" w:hAnsi="Times New Roman"/>
          <w:szCs w:val="24"/>
        </w:rPr>
        <w:br/>
      </w:r>
      <w:r w:rsidRPr="0043435F">
        <w:rPr>
          <w:rFonts w:ascii="Times New Roman" w:hAnsi="Times New Roman"/>
          <w:szCs w:val="24"/>
        </w:rPr>
        <w:t xml:space="preserve">i opłaty związane z dostarczeniem przedmiotu zamówienia; opłaty za  transport </w:t>
      </w:r>
      <w:r>
        <w:rPr>
          <w:rFonts w:ascii="Times New Roman" w:hAnsi="Times New Roman"/>
          <w:szCs w:val="24"/>
        </w:rPr>
        <w:br/>
      </w:r>
      <w:r w:rsidRPr="0043435F">
        <w:rPr>
          <w:rFonts w:ascii="Times New Roman" w:hAnsi="Times New Roman"/>
          <w:szCs w:val="24"/>
        </w:rPr>
        <w:t>i ubezpieczenie, załadunek, wyładunek, dokumentację niezbędną do normalnego  użytkowania, konserwacji i naprawy przedmiotu umowy.</w:t>
      </w:r>
    </w:p>
    <w:p w14:paraId="4F7914FD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</w:p>
    <w:p w14:paraId="73271037" w14:textId="77777777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4</w:t>
      </w:r>
    </w:p>
    <w:p w14:paraId="3CA5F3CF" w14:textId="77777777" w:rsidR="001A5856" w:rsidRDefault="001A5856" w:rsidP="001A5856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45872058" w14:textId="77777777" w:rsidR="001A5856" w:rsidRDefault="001A5856" w:rsidP="001A5856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6BF0A922" w14:textId="77777777" w:rsidR="001A5856" w:rsidRDefault="001A5856" w:rsidP="001A5856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0A955D0A" w14:textId="77777777" w:rsidR="001A5856" w:rsidRPr="00593CEB" w:rsidRDefault="001A5856" w:rsidP="001A5856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1F1EFA76" w14:textId="77777777" w:rsidR="001A5856" w:rsidRDefault="001A5856" w:rsidP="001A5856">
      <w:pPr>
        <w:pStyle w:val="Tekstpodstawowy"/>
        <w:ind w:right="-47"/>
        <w:jc w:val="center"/>
        <w:rPr>
          <w:rFonts w:ascii="Times New Roman" w:hAnsi="Times New Roman"/>
        </w:rPr>
      </w:pPr>
    </w:p>
    <w:p w14:paraId="027B52B1" w14:textId="77777777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5</w:t>
      </w:r>
    </w:p>
    <w:p w14:paraId="50201143" w14:textId="77777777" w:rsidR="001A5856" w:rsidRPr="00C53B52" w:rsidRDefault="001A5856" w:rsidP="001A5856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794323AF" w14:textId="77777777" w:rsidR="001A5856" w:rsidRPr="00C53B52" w:rsidRDefault="001A5856" w:rsidP="001A5856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Sprzedawca zapłaci Kupującemu kary umowne:</w:t>
      </w:r>
    </w:p>
    <w:p w14:paraId="1FBCFA72" w14:textId="77777777" w:rsidR="001A5856" w:rsidRPr="00C53B52" w:rsidRDefault="001A5856" w:rsidP="001A5856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14:paraId="2FE0A348" w14:textId="77777777" w:rsidR="001A5856" w:rsidRPr="00C53B52" w:rsidRDefault="001A5856" w:rsidP="001A585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usunięciu wad stwierdzonych przy odbiorze lub w okresie rękojmi, gwarancji w wysokości 0,2</w:t>
      </w:r>
      <w:r w:rsidRPr="00C53B52">
        <w:rPr>
          <w:rFonts w:ascii="Times New Roman" w:hAnsi="Times New Roman"/>
          <w:i/>
        </w:rPr>
        <w:t xml:space="preserve"> % </w:t>
      </w:r>
      <w:r w:rsidRPr="00C53B52">
        <w:rPr>
          <w:rFonts w:ascii="Times New Roman" w:hAnsi="Times New Roman"/>
        </w:rPr>
        <w:t>ceny netto określonej w § 3 pkt.1 za każdy dzień zwłoki liczony od dnia  wyznaczonego na usunięcie wad;</w:t>
      </w:r>
    </w:p>
    <w:p w14:paraId="57E4E004" w14:textId="77777777" w:rsidR="001A5856" w:rsidRPr="00C53B52" w:rsidRDefault="001A5856" w:rsidP="001A585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0272D1A6" w14:textId="77777777" w:rsidR="001A5856" w:rsidRPr="00C53B52" w:rsidRDefault="001A5856" w:rsidP="001A585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9E178C4" w14:textId="77777777" w:rsidR="001A5856" w:rsidRPr="00C53B52" w:rsidRDefault="001A5856" w:rsidP="001A5856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Kupujący zapłaci Sprzedawcy karę umową:</w:t>
      </w:r>
    </w:p>
    <w:p w14:paraId="29E2B82C" w14:textId="77777777" w:rsidR="001A5856" w:rsidRPr="00C53B52" w:rsidRDefault="001A5856" w:rsidP="001A585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79C02698" w14:textId="77777777" w:rsidR="001A5856" w:rsidRPr="00C53B52" w:rsidRDefault="001A5856" w:rsidP="001A585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106F0A3E" w14:textId="77777777" w:rsidR="0009443A" w:rsidRDefault="0009443A" w:rsidP="000944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0EE899EF" w14:textId="77777777" w:rsidR="0009443A" w:rsidRDefault="0009443A" w:rsidP="000944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4AD70CB" w14:textId="7BD0FFBE" w:rsidR="001A5856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BF0218C" w14:textId="6643C5B5" w:rsidR="006B32D6" w:rsidRDefault="006B32D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5104A664" w14:textId="77777777" w:rsidR="006B32D6" w:rsidRDefault="006B32D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5CCCD870" w14:textId="77777777" w:rsidR="001A5856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6</w:t>
      </w:r>
    </w:p>
    <w:p w14:paraId="39981F79" w14:textId="77777777" w:rsidR="001A5856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78B7D99F" w14:textId="5602A1F3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0249868" w14:textId="77777777" w:rsidR="001A5856" w:rsidRPr="003F1749" w:rsidRDefault="001A5856" w:rsidP="001A5856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56F79A22" w14:textId="77777777" w:rsidR="001A5856" w:rsidRDefault="001A5856" w:rsidP="001A5856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73E0E7B6" w14:textId="77777777" w:rsidR="001A5856" w:rsidRDefault="001A5856" w:rsidP="001A5856">
      <w:pPr>
        <w:pStyle w:val="Tekstpodstawowy"/>
        <w:ind w:right="-47"/>
        <w:jc w:val="center"/>
        <w:rPr>
          <w:rFonts w:ascii="Times New Roman" w:hAnsi="Times New Roman"/>
        </w:rPr>
      </w:pPr>
    </w:p>
    <w:p w14:paraId="16261766" w14:textId="6812BE7E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980510">
        <w:rPr>
          <w:rFonts w:ascii="Times New Roman" w:hAnsi="Times New Roman"/>
          <w:b/>
        </w:rPr>
        <w:t>7</w:t>
      </w:r>
    </w:p>
    <w:p w14:paraId="4E5C5548" w14:textId="77777777" w:rsidR="001A5856" w:rsidRPr="0043435F" w:rsidRDefault="001A5856" w:rsidP="001A5856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474091F5" w14:textId="77777777" w:rsidR="001A5856" w:rsidRPr="0043435F" w:rsidRDefault="001A5856" w:rsidP="001A5856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14:paraId="132C45F0" w14:textId="77777777" w:rsidR="001A5856" w:rsidRPr="0043435F" w:rsidRDefault="001A5856" w:rsidP="001A5856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2483CB2D" w14:textId="77777777" w:rsidR="001A5856" w:rsidRPr="0043435F" w:rsidRDefault="001A5856" w:rsidP="001A5856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6F163FA8" w14:textId="77777777" w:rsidR="001A5856" w:rsidRPr="0043435F" w:rsidRDefault="001A5856" w:rsidP="001A5856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>
        <w:rPr>
          <w:bCs/>
          <w:sz w:val="24"/>
          <w:szCs w:val="24"/>
          <w:lang w:val="pl-PL" w:eastAsia="en-US"/>
        </w:rPr>
        <w:t>1 dzień</w:t>
      </w:r>
      <w:r w:rsidRPr="0043435F">
        <w:rPr>
          <w:bCs/>
          <w:sz w:val="24"/>
          <w:szCs w:val="24"/>
          <w:lang w:val="pl-PL" w:eastAsia="en-US"/>
        </w:rPr>
        <w:t xml:space="preserve"> roboczy od momentu zgłoszenia. Za godziny robocze uważa się godziny w dni robocze od poniedziałku do piątku, w godzinach 7:30-15:30, za wyjątkiem dni ustawowo wolnych od pracy. </w:t>
      </w:r>
    </w:p>
    <w:p w14:paraId="439506B8" w14:textId="77777777" w:rsidR="001A5856" w:rsidRPr="0043435F" w:rsidRDefault="001A5856" w:rsidP="001A5856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naprawy  nie dłuższy niż </w:t>
      </w:r>
      <w:r>
        <w:rPr>
          <w:bCs/>
          <w:sz w:val="24"/>
          <w:szCs w:val="24"/>
          <w:lang w:val="pl-PL" w:eastAsia="en-US"/>
        </w:rPr>
        <w:t xml:space="preserve">14 </w:t>
      </w:r>
      <w:r w:rsidRPr="0043435F">
        <w:rPr>
          <w:bCs/>
          <w:sz w:val="24"/>
          <w:szCs w:val="24"/>
          <w:lang w:val="pl-PL" w:eastAsia="en-US"/>
        </w:rPr>
        <w:t>dni roboczych od momentu zgłoszenia.</w:t>
      </w:r>
      <w:r w:rsidRPr="0043435F">
        <w:rPr>
          <w:sz w:val="24"/>
          <w:szCs w:val="24"/>
          <w:lang w:val="pl-PL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14:paraId="472F8FE5" w14:textId="77777777" w:rsidR="001A5856" w:rsidRPr="0043435F" w:rsidRDefault="001A5856" w:rsidP="001A5856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Wszelkie zgłoszenia usterek (wad) będą przekazywane Sprzedawcy faksem na nr ……</w:t>
      </w:r>
      <w:r>
        <w:rPr>
          <w:bCs/>
          <w:sz w:val="24"/>
          <w:szCs w:val="24"/>
          <w:lang w:val="pl-PL" w:eastAsia="en-US"/>
        </w:rPr>
        <w:t>……………………….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……………….</w:t>
      </w:r>
      <w:r w:rsidRPr="0043435F">
        <w:rPr>
          <w:bCs/>
          <w:sz w:val="24"/>
          <w:szCs w:val="24"/>
          <w:lang w:val="pl-PL" w:eastAsia="en-US"/>
        </w:rPr>
        <w:t xml:space="preserve">…….. lub e-mailem na adres: </w:t>
      </w:r>
      <w:r>
        <w:rPr>
          <w:bCs/>
          <w:sz w:val="24"/>
          <w:szCs w:val="24"/>
          <w:lang w:val="pl-PL" w:eastAsia="en-US"/>
        </w:rPr>
        <w:t>………………..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………….</w:t>
      </w:r>
      <w:r w:rsidRPr="0043435F">
        <w:rPr>
          <w:bCs/>
          <w:sz w:val="24"/>
          <w:szCs w:val="24"/>
          <w:lang w:val="pl-PL" w:eastAsia="en-US"/>
        </w:rPr>
        <w:t xml:space="preserve">………………, za zwrotnym potwierdzeniem odbioru zgłoszenia na nr faksu Kupującego </w:t>
      </w:r>
      <w:r>
        <w:rPr>
          <w:bCs/>
          <w:sz w:val="24"/>
          <w:szCs w:val="24"/>
          <w:lang w:val="pl-PL" w:eastAsia="en-US"/>
        </w:rPr>
        <w:t>…………………………..</w:t>
      </w:r>
      <w:r w:rsidRPr="0043435F">
        <w:rPr>
          <w:bCs/>
          <w:sz w:val="24"/>
          <w:szCs w:val="24"/>
          <w:lang w:val="pl-PL" w:eastAsia="en-US"/>
        </w:rPr>
        <w:t>………………..  e-mail na adres: ……………………………</w:t>
      </w:r>
      <w:r>
        <w:rPr>
          <w:bCs/>
          <w:sz w:val="24"/>
          <w:szCs w:val="24"/>
          <w:lang w:val="pl-PL" w:eastAsia="en-US"/>
        </w:rPr>
        <w:t>…………</w:t>
      </w:r>
      <w:r w:rsidRPr="0043435F">
        <w:rPr>
          <w:bCs/>
          <w:sz w:val="24"/>
          <w:szCs w:val="24"/>
          <w:lang w:val="pl-PL" w:eastAsia="en-US"/>
        </w:rPr>
        <w:t xml:space="preserve"> .</w:t>
      </w:r>
    </w:p>
    <w:p w14:paraId="06B00FDF" w14:textId="77777777" w:rsidR="001A5856" w:rsidRPr="0043435F" w:rsidRDefault="001A5856" w:rsidP="001A5856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2B5DA306" w14:textId="77777777" w:rsidR="001A5856" w:rsidRPr="0043435F" w:rsidRDefault="001A5856" w:rsidP="001A5856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4243DBD2" w14:textId="77777777" w:rsidR="001A5856" w:rsidRPr="0043435F" w:rsidRDefault="001A5856" w:rsidP="001A5856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4054DB6F" w14:textId="77777777" w:rsidR="001A5856" w:rsidRPr="0043435F" w:rsidRDefault="001A5856" w:rsidP="001A5856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lastRenderedPageBreak/>
        <w:t>Sprzedawca zobowiązuje się do wymiany wadliwego urządzenia (zespołu) na wolny od wad po bezskutecznych dwóch naprawach gwarancyjnych.</w:t>
      </w:r>
    </w:p>
    <w:p w14:paraId="12730A7E" w14:textId="77777777" w:rsidR="001A5856" w:rsidRPr="0043435F" w:rsidRDefault="001A5856" w:rsidP="001A5856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62663D18" w14:textId="77777777" w:rsidR="001A5856" w:rsidRDefault="001A5856" w:rsidP="001A5856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074299D7" w14:textId="7F837AFD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980510">
        <w:rPr>
          <w:rFonts w:ascii="Times New Roman" w:hAnsi="Times New Roman"/>
          <w:b/>
        </w:rPr>
        <w:t>8</w:t>
      </w:r>
    </w:p>
    <w:p w14:paraId="21147199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2856BFAB" w14:textId="41DAE7CC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980510">
        <w:rPr>
          <w:rFonts w:ascii="Times New Roman" w:hAnsi="Times New Roman"/>
          <w:b/>
        </w:rPr>
        <w:t>9</w:t>
      </w:r>
    </w:p>
    <w:p w14:paraId="2303C8BB" w14:textId="77777777" w:rsidR="001A5856" w:rsidRPr="009E7877" w:rsidRDefault="001A5856" w:rsidP="001A5856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63387DF5" w14:textId="77777777" w:rsidR="001A5856" w:rsidRPr="009E7877" w:rsidRDefault="001A5856" w:rsidP="001A5856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B34758">
        <w:rPr>
          <w:color w:val="000000"/>
          <w:kern w:val="2"/>
          <w:sz w:val="24"/>
          <w:szCs w:val="24"/>
          <w:lang w:val="pl-PL"/>
        </w:rPr>
        <w:t>Zmiany umowy, o których mowa w ust. 1 muszą być dokonywane z zachowaniem przepisu art. 454 oraz art. 455 ustawy Prawo zamówień publicznych</w:t>
      </w:r>
      <w:r w:rsidRPr="00A601F8">
        <w:rPr>
          <w:color w:val="000000"/>
          <w:kern w:val="2"/>
          <w:sz w:val="24"/>
          <w:szCs w:val="24"/>
          <w:lang w:val="pl-PL"/>
        </w:rPr>
        <w:t>.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14:paraId="0944F98C" w14:textId="77777777" w:rsidR="001A5856" w:rsidRDefault="001A5856" w:rsidP="001A5856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14:paraId="362625A9" w14:textId="77777777" w:rsidR="001A5856" w:rsidRDefault="001A5856" w:rsidP="001A5856">
      <w:pPr>
        <w:numPr>
          <w:ilvl w:val="0"/>
          <w:numId w:val="5"/>
        </w:numPr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14:paraId="707F87E7" w14:textId="77777777" w:rsidR="001A5856" w:rsidRPr="00267340" w:rsidRDefault="001A5856" w:rsidP="001A5856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678D9C01" w14:textId="77777777" w:rsidR="001A5856" w:rsidRPr="00267340" w:rsidRDefault="001A5856" w:rsidP="001A5856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14:paraId="3EA6D291" w14:textId="77777777" w:rsidR="001A5856" w:rsidRPr="00267340" w:rsidRDefault="001A5856" w:rsidP="001A5856">
      <w:pPr>
        <w:numPr>
          <w:ilvl w:val="0"/>
          <w:numId w:val="5"/>
        </w:numPr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14:paraId="20E8D65A" w14:textId="77777777" w:rsidR="001A5856" w:rsidRDefault="001A5856" w:rsidP="001A5856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14:paraId="1F73EDB9" w14:textId="77777777" w:rsidR="001A5856" w:rsidRPr="009E7877" w:rsidRDefault="001A5856" w:rsidP="001A5856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3D73A06F" w14:textId="77777777" w:rsidR="001A5856" w:rsidRPr="009E7877" w:rsidRDefault="001A5856" w:rsidP="001A5856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14:paraId="17DE8E14" w14:textId="77777777" w:rsidR="001A5856" w:rsidRDefault="001A5856" w:rsidP="001A5856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14:paraId="4FFD613E" w14:textId="77777777" w:rsidR="001A5856" w:rsidRPr="009E7877" w:rsidRDefault="001A5856" w:rsidP="001A5856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46886868" w14:textId="77777777" w:rsidR="001A5856" w:rsidRDefault="001A5856" w:rsidP="001A5856">
      <w:pPr>
        <w:pStyle w:val="Tekstpodstawowy"/>
        <w:ind w:right="-47"/>
        <w:rPr>
          <w:rFonts w:ascii="Times New Roman" w:hAnsi="Times New Roman"/>
        </w:rPr>
      </w:pPr>
    </w:p>
    <w:p w14:paraId="7A1A324C" w14:textId="171270A4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980510">
        <w:rPr>
          <w:rFonts w:ascii="Times New Roman" w:hAnsi="Times New Roman"/>
          <w:b/>
        </w:rPr>
        <w:t>0</w:t>
      </w:r>
    </w:p>
    <w:p w14:paraId="5A08899D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14943D8E" w14:textId="77777777" w:rsidR="001A5856" w:rsidRDefault="001A5856" w:rsidP="001A5856">
      <w:pPr>
        <w:pStyle w:val="Tekstpodstawowy"/>
        <w:ind w:right="-47"/>
        <w:jc w:val="center"/>
        <w:rPr>
          <w:rFonts w:ascii="Times New Roman" w:hAnsi="Times New Roman"/>
        </w:rPr>
      </w:pPr>
    </w:p>
    <w:p w14:paraId="160A2B2F" w14:textId="77777777" w:rsidR="001A5856" w:rsidRDefault="001A5856" w:rsidP="001A5856">
      <w:pPr>
        <w:pStyle w:val="Tekstpodstawowy"/>
        <w:ind w:right="-47"/>
        <w:jc w:val="center"/>
        <w:rPr>
          <w:rFonts w:ascii="Times New Roman" w:hAnsi="Times New Roman"/>
        </w:rPr>
      </w:pPr>
    </w:p>
    <w:p w14:paraId="1F275F33" w14:textId="4BC354F2" w:rsidR="001A5856" w:rsidRPr="00877B92" w:rsidRDefault="001A5856" w:rsidP="001A5856">
      <w:pPr>
        <w:pStyle w:val="Tekstpodstawowy"/>
        <w:ind w:right="-47"/>
        <w:jc w:val="center"/>
        <w:rPr>
          <w:b/>
        </w:rPr>
      </w:pPr>
      <w:r w:rsidRPr="00877B92">
        <w:rPr>
          <w:rFonts w:ascii="Times New Roman" w:hAnsi="Times New Roman"/>
          <w:b/>
        </w:rPr>
        <w:t>§1</w:t>
      </w:r>
      <w:r w:rsidR="00980510">
        <w:rPr>
          <w:rFonts w:ascii="Times New Roman" w:hAnsi="Times New Roman"/>
          <w:b/>
        </w:rPr>
        <w:t>1</w:t>
      </w:r>
    </w:p>
    <w:p w14:paraId="447BF90D" w14:textId="77777777" w:rsidR="001A5856" w:rsidRDefault="001A5856" w:rsidP="001A5856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30E332C" w14:textId="77777777" w:rsidR="001A5856" w:rsidRDefault="001A5856" w:rsidP="001A5856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14:paraId="32CE1BD1" w14:textId="77777777" w:rsidR="001A5856" w:rsidRDefault="001A5856" w:rsidP="001A5856">
      <w:pPr>
        <w:pStyle w:val="NormalnyWeb"/>
        <w:jc w:val="both"/>
      </w:pPr>
      <w:r>
        <w:lastRenderedPageBreak/>
        <w:t xml:space="preserve">3. Wykonawca zobowiązuje się do wykorzystania uzyskanych, powyższych informacji jedynie w celu wykonania przedmiotu umowy. </w:t>
      </w:r>
    </w:p>
    <w:p w14:paraId="280DEBEE" w14:textId="77777777" w:rsidR="001A5856" w:rsidRDefault="001A5856" w:rsidP="001A5856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3920DC7B" w14:textId="77777777" w:rsidR="001A5856" w:rsidRDefault="001A5856" w:rsidP="001A5856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14:paraId="3CB73E6A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</w:p>
    <w:p w14:paraId="5CE23947" w14:textId="23D2B93C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980510">
        <w:rPr>
          <w:rFonts w:ascii="Times New Roman" w:hAnsi="Times New Roman"/>
          <w:b/>
        </w:rPr>
        <w:t>2</w:t>
      </w:r>
    </w:p>
    <w:p w14:paraId="6DBC51A6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6C954CFB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</w:p>
    <w:p w14:paraId="36B726CE" w14:textId="684BEECD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980510">
        <w:rPr>
          <w:rFonts w:ascii="Times New Roman" w:hAnsi="Times New Roman"/>
          <w:b/>
        </w:rPr>
        <w:t>3</w:t>
      </w:r>
    </w:p>
    <w:p w14:paraId="2B587CC9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7CB7FD96" w14:textId="77777777" w:rsidR="001A5856" w:rsidRDefault="001A5856" w:rsidP="001A5856">
      <w:pPr>
        <w:pStyle w:val="Tekstpodstawowy"/>
        <w:ind w:right="-47"/>
        <w:jc w:val="both"/>
        <w:rPr>
          <w:rFonts w:ascii="Times New Roman" w:hAnsi="Times New Roman"/>
        </w:rPr>
      </w:pPr>
    </w:p>
    <w:p w14:paraId="39886A24" w14:textId="78FA938E" w:rsidR="001A5856" w:rsidRPr="00877B92" w:rsidRDefault="001A5856" w:rsidP="001A585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980510">
        <w:rPr>
          <w:rFonts w:ascii="Times New Roman" w:hAnsi="Times New Roman"/>
          <w:b/>
        </w:rPr>
        <w:t>4</w:t>
      </w:r>
      <w:bookmarkStart w:id="0" w:name="_GoBack"/>
      <w:bookmarkEnd w:id="0"/>
    </w:p>
    <w:p w14:paraId="415CAA4A" w14:textId="77777777" w:rsidR="001A5856" w:rsidRPr="004F0507" w:rsidRDefault="001A5856" w:rsidP="001A5856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14:paraId="1AFDB01A" w14:textId="77777777" w:rsidR="001A5856" w:rsidRDefault="001A5856" w:rsidP="001A5856">
      <w:pPr>
        <w:pStyle w:val="Tekstpodstawowy2"/>
        <w:spacing w:line="240" w:lineRule="auto"/>
        <w:ind w:right="-47"/>
      </w:pPr>
    </w:p>
    <w:p w14:paraId="11599969" w14:textId="77777777" w:rsidR="001A5856" w:rsidRPr="004F0507" w:rsidRDefault="001A5856" w:rsidP="001A5856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355EFAF5" w14:textId="77777777" w:rsidR="001A5856" w:rsidRPr="000936CA" w:rsidRDefault="001A5856" w:rsidP="001A5856">
      <w:pPr>
        <w:rPr>
          <w:lang w:val="pl-PL"/>
        </w:rPr>
      </w:pPr>
    </w:p>
    <w:p w14:paraId="17CE4A1F" w14:textId="77777777" w:rsidR="001A5856" w:rsidRDefault="001A5856" w:rsidP="001A5856">
      <w:pPr>
        <w:pStyle w:val="Zwykytekst"/>
        <w:rPr>
          <w:lang w:val="pl-PL"/>
        </w:rPr>
      </w:pPr>
    </w:p>
    <w:p w14:paraId="5FFE34D1" w14:textId="77777777" w:rsidR="001A5856" w:rsidRDefault="001A5856" w:rsidP="001A5856">
      <w:pPr>
        <w:pStyle w:val="Zwykytekst"/>
        <w:rPr>
          <w:lang w:val="pl-PL"/>
        </w:rPr>
      </w:pPr>
    </w:p>
    <w:p w14:paraId="363D208D" w14:textId="77777777" w:rsidR="001A5856" w:rsidRDefault="001A5856" w:rsidP="001A5856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621686E7" w14:textId="77777777" w:rsidR="001A5856" w:rsidRPr="00496551" w:rsidRDefault="001A5856" w:rsidP="001A5856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15424947" w14:textId="77777777" w:rsidR="001A5856" w:rsidRPr="00435153" w:rsidRDefault="001A5856" w:rsidP="001A5856">
      <w:pPr>
        <w:rPr>
          <w:lang w:val="pl-PL"/>
        </w:rPr>
      </w:pPr>
    </w:p>
    <w:p w14:paraId="54106314" w14:textId="77777777" w:rsidR="00496551" w:rsidRPr="001A5856" w:rsidRDefault="00496551" w:rsidP="004C79ED">
      <w:pPr>
        <w:rPr>
          <w:lang w:val="pl-PL"/>
        </w:rPr>
      </w:pPr>
    </w:p>
    <w:sectPr w:rsidR="00496551" w:rsidRPr="001A5856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3CC052" w14:textId="77777777" w:rsidR="00DC3430" w:rsidRDefault="00DC3430">
      <w:r>
        <w:separator/>
      </w:r>
    </w:p>
  </w:endnote>
  <w:endnote w:type="continuationSeparator" w:id="0">
    <w:p w14:paraId="03A6EECC" w14:textId="77777777" w:rsidR="00DC3430" w:rsidRDefault="00DC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DD7E8" w14:textId="77777777" w:rsidR="001A5856" w:rsidRDefault="001A585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0CD7B2DD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85E9F" w14:textId="77777777" w:rsidR="00DC3430" w:rsidRDefault="00DC3430">
      <w:r>
        <w:separator/>
      </w:r>
    </w:p>
  </w:footnote>
  <w:footnote w:type="continuationSeparator" w:id="0">
    <w:p w14:paraId="5C5E4211" w14:textId="77777777" w:rsidR="00DC3430" w:rsidRDefault="00DC3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AA989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4"/>
  </w:num>
  <w:num w:numId="24">
    <w:abstractNumId w:val="10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088"/>
    <w:rsid w:val="000033EA"/>
    <w:rsid w:val="0002467C"/>
    <w:rsid w:val="00040A7A"/>
    <w:rsid w:val="000936CA"/>
    <w:rsid w:val="0009443A"/>
    <w:rsid w:val="00097182"/>
    <w:rsid w:val="000A31CB"/>
    <w:rsid w:val="000B1A00"/>
    <w:rsid w:val="000C0F66"/>
    <w:rsid w:val="001764D4"/>
    <w:rsid w:val="001A5856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4C79ED"/>
    <w:rsid w:val="00512FD2"/>
    <w:rsid w:val="00523F87"/>
    <w:rsid w:val="00593CEB"/>
    <w:rsid w:val="005C6D38"/>
    <w:rsid w:val="005D2104"/>
    <w:rsid w:val="00614C95"/>
    <w:rsid w:val="00660027"/>
    <w:rsid w:val="0069339E"/>
    <w:rsid w:val="006B32D6"/>
    <w:rsid w:val="006F51B5"/>
    <w:rsid w:val="006F7905"/>
    <w:rsid w:val="00714F51"/>
    <w:rsid w:val="00731F6E"/>
    <w:rsid w:val="007A2EF1"/>
    <w:rsid w:val="007B00D4"/>
    <w:rsid w:val="007D703B"/>
    <w:rsid w:val="00800261"/>
    <w:rsid w:val="00827088"/>
    <w:rsid w:val="00841B63"/>
    <w:rsid w:val="0086736E"/>
    <w:rsid w:val="008D3AF3"/>
    <w:rsid w:val="008E0730"/>
    <w:rsid w:val="0092337E"/>
    <w:rsid w:val="0092730E"/>
    <w:rsid w:val="00950F55"/>
    <w:rsid w:val="009561DA"/>
    <w:rsid w:val="00980510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C3430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2492F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64166"/>
  <w15:chartTrackingRefBased/>
  <w15:docId w15:val="{30FCCE77-68E2-452F-A5C8-5D8A76BB1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5856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1A5856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1A5856"/>
  </w:style>
  <w:style w:type="character" w:customStyle="1" w:styleId="StopkaZnak">
    <w:name w:val="Stopka Znak"/>
    <w:link w:val="Stopka"/>
    <w:uiPriority w:val="99"/>
    <w:rsid w:val="001A5856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1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1CB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2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1550</Words>
  <Characters>11034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Katarzyna Breguła</cp:lastModifiedBy>
  <cp:revision>4</cp:revision>
  <cp:lastPrinted>2021-06-21T11:10:00Z</cp:lastPrinted>
  <dcterms:created xsi:type="dcterms:W3CDTF">2021-06-21T11:10:00Z</dcterms:created>
  <dcterms:modified xsi:type="dcterms:W3CDTF">2021-06-24T08:56:00Z</dcterms:modified>
</cp:coreProperties>
</file>