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0BEB1" w14:textId="724E51BA" w:rsidR="002950FC" w:rsidRPr="009E18FB" w:rsidRDefault="002950FC" w:rsidP="002950FC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w:pict w14:anchorId="128ACFB0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Pr="009E18FB">
        <w:rPr>
          <w:b w:val="0"/>
          <w:sz w:val="22"/>
          <w:szCs w:val="22"/>
        </w:rPr>
        <w:tab/>
      </w:r>
      <w:r w:rsidRPr="009E18FB">
        <w:rPr>
          <w:b w:val="0"/>
          <w:sz w:val="22"/>
          <w:szCs w:val="22"/>
        </w:rPr>
        <w:tab/>
      </w:r>
      <w:r w:rsidRPr="009E18FB">
        <w:rPr>
          <w:b w:val="0"/>
          <w:sz w:val="22"/>
          <w:szCs w:val="22"/>
        </w:rPr>
        <w:tab/>
      </w:r>
      <w:r w:rsidRPr="009E18FB">
        <w:rPr>
          <w:b w:val="0"/>
          <w:sz w:val="22"/>
          <w:szCs w:val="22"/>
        </w:rPr>
        <w:tab/>
      </w:r>
      <w:r w:rsidRPr="009E18FB">
        <w:rPr>
          <w:b w:val="0"/>
          <w:sz w:val="22"/>
          <w:szCs w:val="22"/>
        </w:rPr>
        <w:tab/>
      </w:r>
      <w:r w:rsidRPr="009E18FB">
        <w:rPr>
          <w:b w:val="0"/>
          <w:sz w:val="22"/>
          <w:szCs w:val="22"/>
        </w:rPr>
        <w:tab/>
      </w:r>
      <w:r w:rsidRPr="009E18FB">
        <w:rPr>
          <w:b w:val="0"/>
          <w:sz w:val="22"/>
          <w:szCs w:val="22"/>
        </w:rPr>
        <w:tab/>
      </w:r>
      <w:r w:rsidRPr="009E18FB">
        <w:rPr>
          <w:rFonts w:ascii="Times New Roman" w:hAnsi="Times New Roman"/>
        </w:rPr>
        <w:t>Załącznik nr 1</w:t>
      </w:r>
    </w:p>
    <w:p w14:paraId="338089A8" w14:textId="77777777" w:rsidR="002950FC" w:rsidRPr="009E18FB" w:rsidRDefault="002950FC" w:rsidP="002950F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52DC786" w14:textId="77777777" w:rsidR="002950FC" w:rsidRPr="009E18FB" w:rsidRDefault="002950FC" w:rsidP="002950F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9E18FB">
        <w:rPr>
          <w:b/>
          <w:sz w:val="28"/>
          <w:szCs w:val="30"/>
        </w:rPr>
        <w:t>FORMULARZ OFERTY</w:t>
      </w:r>
    </w:p>
    <w:p w14:paraId="284C4330" w14:textId="77777777" w:rsidR="002950FC" w:rsidRPr="009E18FB" w:rsidRDefault="002950FC" w:rsidP="002950F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0BA444F" w14:textId="77777777" w:rsidR="002950FC" w:rsidRPr="009E18FB" w:rsidRDefault="002950FC" w:rsidP="002950FC">
      <w:pPr>
        <w:tabs>
          <w:tab w:val="right" w:pos="9000"/>
        </w:tabs>
        <w:spacing w:line="360" w:lineRule="auto"/>
        <w:rPr>
          <w:sz w:val="22"/>
        </w:rPr>
      </w:pPr>
      <w:r w:rsidRPr="009E18FB">
        <w:rPr>
          <w:sz w:val="22"/>
        </w:rPr>
        <w:t>NAZWA WYKONAWCY:……………………………………………………………………..</w:t>
      </w:r>
    </w:p>
    <w:p w14:paraId="54DB4332" w14:textId="77777777" w:rsidR="002950FC" w:rsidRPr="009E18FB" w:rsidRDefault="002950FC" w:rsidP="002950FC">
      <w:pPr>
        <w:tabs>
          <w:tab w:val="right" w:pos="9000"/>
        </w:tabs>
        <w:spacing w:line="360" w:lineRule="auto"/>
        <w:rPr>
          <w:sz w:val="22"/>
        </w:rPr>
      </w:pPr>
      <w:r w:rsidRPr="009E18FB">
        <w:rPr>
          <w:sz w:val="22"/>
        </w:rPr>
        <w:t>FORMA PROWADZONEJ DZIAŁALNOŚCI: .........................................................................</w:t>
      </w:r>
    </w:p>
    <w:p w14:paraId="7AADAD5A" w14:textId="77777777" w:rsidR="002950FC" w:rsidRPr="009E18FB" w:rsidRDefault="002950FC" w:rsidP="002950FC">
      <w:pPr>
        <w:tabs>
          <w:tab w:val="right" w:pos="9000"/>
        </w:tabs>
        <w:spacing w:line="360" w:lineRule="auto"/>
        <w:rPr>
          <w:sz w:val="22"/>
        </w:rPr>
      </w:pPr>
      <w:r w:rsidRPr="009E18FB">
        <w:rPr>
          <w:sz w:val="22"/>
        </w:rPr>
        <w:t>ADRES:…………………………………………………………………………………………</w:t>
      </w:r>
    </w:p>
    <w:p w14:paraId="73E04DE1" w14:textId="77777777" w:rsidR="002950FC" w:rsidRPr="009E18FB" w:rsidRDefault="002950FC" w:rsidP="002950FC">
      <w:pPr>
        <w:tabs>
          <w:tab w:val="right" w:pos="9000"/>
        </w:tabs>
        <w:spacing w:line="360" w:lineRule="auto"/>
        <w:rPr>
          <w:sz w:val="22"/>
        </w:rPr>
      </w:pPr>
      <w:r w:rsidRPr="009E18FB">
        <w:rPr>
          <w:sz w:val="22"/>
        </w:rPr>
        <w:t>POWIAT:…………………………………WOJEWÓDZTWO …………………………….....</w:t>
      </w:r>
    </w:p>
    <w:p w14:paraId="7F189810" w14:textId="77777777" w:rsidR="002950FC" w:rsidRPr="009E18FB" w:rsidRDefault="002950FC" w:rsidP="002950F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9E18FB">
        <w:rPr>
          <w:sz w:val="22"/>
          <w:lang w:val="de-DE"/>
        </w:rPr>
        <w:t>TEL.</w:t>
      </w:r>
      <w:r w:rsidRPr="009E18FB">
        <w:rPr>
          <w:sz w:val="22"/>
          <w:lang w:val="en-US"/>
        </w:rPr>
        <w:t>……………………………………………………………………………………………..</w:t>
      </w:r>
    </w:p>
    <w:p w14:paraId="6D8E8A3B" w14:textId="77777777" w:rsidR="002950FC" w:rsidRPr="009E18FB" w:rsidRDefault="002950FC" w:rsidP="002950F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9E18FB">
        <w:rPr>
          <w:sz w:val="22"/>
          <w:lang w:val="de-DE"/>
        </w:rPr>
        <w:t xml:space="preserve">FAX </w:t>
      </w:r>
      <w:r w:rsidRPr="009E18FB">
        <w:rPr>
          <w:sz w:val="22"/>
          <w:lang w:val="en-US"/>
        </w:rPr>
        <w:t>…………………………………………………………………………………………….</w:t>
      </w:r>
    </w:p>
    <w:p w14:paraId="1059F358" w14:textId="77777777" w:rsidR="002950FC" w:rsidRPr="009E18FB" w:rsidRDefault="002950FC" w:rsidP="002950F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9E18FB">
        <w:rPr>
          <w:sz w:val="22"/>
          <w:lang w:val="de-DE"/>
        </w:rPr>
        <w:t>E-MAIL………………………………………………………………………………………….</w:t>
      </w:r>
    </w:p>
    <w:p w14:paraId="65D93ED3" w14:textId="77777777" w:rsidR="002950FC" w:rsidRPr="009E18FB" w:rsidRDefault="002950FC" w:rsidP="002950FC">
      <w:pPr>
        <w:tabs>
          <w:tab w:val="right" w:pos="9000"/>
        </w:tabs>
        <w:spacing w:line="360" w:lineRule="auto"/>
        <w:rPr>
          <w:sz w:val="22"/>
        </w:rPr>
      </w:pPr>
      <w:r w:rsidRPr="009E18FB">
        <w:rPr>
          <w:sz w:val="22"/>
          <w:lang w:val="de-DE"/>
        </w:rPr>
        <w:t xml:space="preserve">NIP…………………………………. </w:t>
      </w:r>
      <w:r w:rsidRPr="009E18FB">
        <w:rPr>
          <w:sz w:val="22"/>
        </w:rPr>
        <w:t>REGON:………………………………………………...</w:t>
      </w:r>
    </w:p>
    <w:p w14:paraId="5A4C05E8" w14:textId="77777777" w:rsidR="002950FC" w:rsidRPr="009E18FB" w:rsidRDefault="002950FC" w:rsidP="002950FC">
      <w:pPr>
        <w:tabs>
          <w:tab w:val="right" w:pos="9000"/>
        </w:tabs>
        <w:spacing w:line="360" w:lineRule="auto"/>
        <w:rPr>
          <w:sz w:val="22"/>
        </w:rPr>
      </w:pPr>
      <w:r w:rsidRPr="009E18FB">
        <w:rPr>
          <w:sz w:val="22"/>
        </w:rPr>
        <w:t>BANK/ NR KONTA ……………………………………………………………………………</w:t>
      </w:r>
    </w:p>
    <w:p w14:paraId="318B8CA5" w14:textId="77777777" w:rsidR="002950FC" w:rsidRPr="009E18FB" w:rsidRDefault="002950FC" w:rsidP="002950FC">
      <w:pPr>
        <w:spacing w:line="360" w:lineRule="auto"/>
      </w:pPr>
      <w:r w:rsidRPr="009E18FB">
        <w:t>Do: Nazwa i siedziba Zamawiającego:</w:t>
      </w:r>
    </w:p>
    <w:p w14:paraId="519F56FA" w14:textId="77777777" w:rsidR="002950FC" w:rsidRPr="009E18FB" w:rsidRDefault="002950FC" w:rsidP="002950FC">
      <w:pPr>
        <w:ind w:right="-110"/>
        <w:rPr>
          <w:b/>
        </w:rPr>
      </w:pPr>
      <w:r w:rsidRPr="009E18FB">
        <w:rPr>
          <w:b/>
        </w:rPr>
        <w:t>Akademia Górniczo - Hutnicza</w:t>
      </w:r>
    </w:p>
    <w:p w14:paraId="68D8A822" w14:textId="77777777" w:rsidR="002950FC" w:rsidRPr="009E18FB" w:rsidRDefault="002950FC" w:rsidP="002950FC">
      <w:pPr>
        <w:ind w:right="-110"/>
        <w:rPr>
          <w:b/>
        </w:rPr>
      </w:pPr>
      <w:r w:rsidRPr="009E18FB">
        <w:rPr>
          <w:b/>
        </w:rPr>
        <w:t>im. Stanisława Staszica w Krakowie</w:t>
      </w:r>
    </w:p>
    <w:p w14:paraId="5AB70F18" w14:textId="77777777" w:rsidR="002950FC" w:rsidRPr="009E18FB" w:rsidRDefault="002950FC" w:rsidP="002950FC">
      <w:pPr>
        <w:ind w:right="-110"/>
        <w:rPr>
          <w:b/>
        </w:rPr>
      </w:pPr>
      <w:r w:rsidRPr="009E18FB">
        <w:rPr>
          <w:b/>
        </w:rPr>
        <w:t xml:space="preserve">Dział Zamówień Publicznych  </w:t>
      </w:r>
    </w:p>
    <w:p w14:paraId="3BCAF764" w14:textId="77777777" w:rsidR="002950FC" w:rsidRPr="009E18FB" w:rsidRDefault="002950FC" w:rsidP="002950FC">
      <w:pPr>
        <w:ind w:right="-110"/>
        <w:rPr>
          <w:b/>
        </w:rPr>
      </w:pPr>
      <w:r w:rsidRPr="009E18FB">
        <w:rPr>
          <w:b/>
        </w:rPr>
        <w:t xml:space="preserve">Al. Mickiewicza 30, 30-059 Kraków,  </w:t>
      </w:r>
    </w:p>
    <w:p w14:paraId="748191D7" w14:textId="77777777" w:rsidR="002950FC" w:rsidRPr="009E18FB" w:rsidRDefault="002950FC" w:rsidP="002950FC">
      <w:pPr>
        <w:ind w:firstLine="3969"/>
        <w:rPr>
          <w:b/>
        </w:rPr>
      </w:pPr>
    </w:p>
    <w:p w14:paraId="29C4CF21" w14:textId="77777777" w:rsidR="002950FC" w:rsidRPr="009E18FB" w:rsidRDefault="002950FC" w:rsidP="002950FC">
      <w:pPr>
        <w:widowControl w:val="0"/>
        <w:ind w:right="1"/>
        <w:jc w:val="both"/>
      </w:pPr>
      <w:r w:rsidRPr="009E18FB">
        <w:t xml:space="preserve">Przystępując do postępowania o udzielenie zamówienia publicznego, którego przedmiotem jest </w:t>
      </w:r>
      <w:r w:rsidRPr="009E18FB">
        <w:rPr>
          <w:b/>
        </w:rPr>
        <w:t>opracowanie dokumentacji projektowej przystosowania pawilonu D-1 AGH w Krakowie do aktualnych przepisów ppoż. - KC-zp.272-304/21</w:t>
      </w:r>
      <w:r w:rsidRPr="009E18FB">
        <w:rPr>
          <w:b/>
          <w:sz w:val="26"/>
        </w:rPr>
        <w:t xml:space="preserve">, </w:t>
      </w:r>
      <w:r w:rsidRPr="009E18FB">
        <w:t>oferuję realizację przedmiotu zamówienia, zgodnie z zasadami określonymi w specyfikacji istotnych warunków zamówienia.</w:t>
      </w:r>
    </w:p>
    <w:p w14:paraId="7E4AFFB9" w14:textId="77777777" w:rsidR="002950FC" w:rsidRPr="009E18FB" w:rsidRDefault="002950FC" w:rsidP="002950FC">
      <w:pPr>
        <w:tabs>
          <w:tab w:val="right" w:pos="9000"/>
        </w:tabs>
      </w:pPr>
    </w:p>
    <w:p w14:paraId="1E415B23" w14:textId="77777777" w:rsidR="002950FC" w:rsidRPr="009E18FB" w:rsidRDefault="002950FC" w:rsidP="002950FC">
      <w:pPr>
        <w:widowControl w:val="0"/>
        <w:spacing w:line="264" w:lineRule="auto"/>
        <w:ind w:right="1"/>
        <w:rPr>
          <w:b/>
        </w:rPr>
      </w:pPr>
      <w:r w:rsidRPr="009E18FB">
        <w:rPr>
          <w:b/>
        </w:rPr>
        <w:t>Cena netto:   .........................................................................PLN</w:t>
      </w:r>
    </w:p>
    <w:p w14:paraId="4C521C2A" w14:textId="77777777" w:rsidR="002950FC" w:rsidRPr="009E18FB" w:rsidRDefault="002950FC" w:rsidP="002950FC">
      <w:pPr>
        <w:widowControl w:val="0"/>
        <w:spacing w:line="264" w:lineRule="auto"/>
        <w:ind w:right="1"/>
        <w:rPr>
          <w:b/>
        </w:rPr>
      </w:pPr>
    </w:p>
    <w:p w14:paraId="050F57EB" w14:textId="77777777" w:rsidR="002950FC" w:rsidRPr="009E18FB" w:rsidRDefault="002950FC" w:rsidP="002950FC">
      <w:pPr>
        <w:widowControl w:val="0"/>
        <w:spacing w:line="264" w:lineRule="auto"/>
        <w:ind w:right="1"/>
        <w:rPr>
          <w:b/>
        </w:rPr>
      </w:pPr>
      <w:r w:rsidRPr="009E18FB">
        <w:rPr>
          <w:b/>
        </w:rPr>
        <w:t>Cena brutto: .........................................................................PLN</w:t>
      </w:r>
    </w:p>
    <w:p w14:paraId="38AC91FC" w14:textId="77777777" w:rsidR="002950FC" w:rsidRPr="009E18FB" w:rsidRDefault="002950FC" w:rsidP="002950FC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F69528D" w14:textId="77777777" w:rsidR="002950FC" w:rsidRPr="009E18FB" w:rsidRDefault="002950FC" w:rsidP="002950FC">
      <w:pPr>
        <w:widowControl w:val="0"/>
        <w:spacing w:line="264" w:lineRule="auto"/>
        <w:ind w:right="1"/>
        <w:jc w:val="both"/>
      </w:pPr>
      <w:r w:rsidRPr="009E18FB">
        <w:t>Słownie brutto :.......................................................................................................................</w:t>
      </w:r>
    </w:p>
    <w:p w14:paraId="1690DB8B" w14:textId="77777777" w:rsidR="002950FC" w:rsidRPr="009E18FB" w:rsidRDefault="002950FC" w:rsidP="002950FC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E4321B0" w14:textId="77777777" w:rsidR="002950FC" w:rsidRPr="009E18FB" w:rsidRDefault="002950FC" w:rsidP="002950FC">
      <w:pPr>
        <w:pStyle w:val="Tekstpodstawowy"/>
      </w:pPr>
      <w:r w:rsidRPr="009E18FB">
        <w:t>Powyższa cena zawiera podatek VAT w wysokości .......... % tj.…………………….PLN</w:t>
      </w:r>
    </w:p>
    <w:p w14:paraId="00702DA4" w14:textId="77777777" w:rsidR="002950FC" w:rsidRPr="009E18FB" w:rsidRDefault="002950FC" w:rsidP="002950FC">
      <w:r w:rsidRPr="009E18FB">
        <w:rPr>
          <w:b/>
          <w:sz w:val="22"/>
          <w:szCs w:val="22"/>
        </w:rPr>
        <w:t>Termin realizacji umowy:</w:t>
      </w:r>
      <w:r w:rsidRPr="009E18FB">
        <w:rPr>
          <w:b/>
          <w:bCs/>
          <w:sz w:val="22"/>
          <w:szCs w:val="22"/>
        </w:rPr>
        <w:t xml:space="preserve"> do 11 miesięcy od daty podpisania umowy</w:t>
      </w:r>
      <w:bookmarkStart w:id="0" w:name="_Hlk534192897"/>
      <w:r w:rsidRPr="009E18FB">
        <w:rPr>
          <w:b/>
          <w:bCs/>
          <w:sz w:val="22"/>
          <w:szCs w:val="22"/>
        </w:rPr>
        <w:t xml:space="preserve">, </w:t>
      </w:r>
      <w:bookmarkEnd w:id="0"/>
      <w:r w:rsidRPr="009E18FB">
        <w:rPr>
          <w:b/>
          <w:bCs/>
          <w:sz w:val="22"/>
          <w:szCs w:val="22"/>
        </w:rPr>
        <w:t>w tym:</w:t>
      </w:r>
    </w:p>
    <w:p w14:paraId="6A9391BE" w14:textId="77777777" w:rsidR="002950FC" w:rsidRPr="009E18FB" w:rsidRDefault="002950FC" w:rsidP="002950FC">
      <w:pPr>
        <w:pStyle w:val="Akapitzlist"/>
        <w:numPr>
          <w:ilvl w:val="0"/>
          <w:numId w:val="8"/>
        </w:numPr>
        <w:jc w:val="both"/>
      </w:pPr>
      <w:r w:rsidRPr="009E18FB">
        <w:rPr>
          <w:sz w:val="22"/>
          <w:szCs w:val="22"/>
        </w:rPr>
        <w:t xml:space="preserve">Termin realizacji ETAPU 1 – do </w:t>
      </w:r>
      <w:r w:rsidRPr="009E18FB">
        <w:rPr>
          <w:b/>
          <w:bCs/>
          <w:sz w:val="22"/>
          <w:szCs w:val="22"/>
        </w:rPr>
        <w:t xml:space="preserve">6 miesięcy </w:t>
      </w:r>
      <w:r w:rsidRPr="009E18FB">
        <w:rPr>
          <w:sz w:val="22"/>
          <w:szCs w:val="22"/>
        </w:rPr>
        <w:t>od daty podpisania umowy</w:t>
      </w:r>
    </w:p>
    <w:p w14:paraId="3A4B0376" w14:textId="77777777" w:rsidR="002950FC" w:rsidRPr="009E18FB" w:rsidRDefault="002950FC" w:rsidP="002950FC">
      <w:pPr>
        <w:pStyle w:val="Akapitzlist"/>
        <w:numPr>
          <w:ilvl w:val="0"/>
          <w:numId w:val="8"/>
        </w:numPr>
        <w:jc w:val="both"/>
        <w:rPr>
          <w:sz w:val="22"/>
          <w:szCs w:val="22"/>
        </w:rPr>
      </w:pPr>
      <w:r w:rsidRPr="009E18FB">
        <w:rPr>
          <w:sz w:val="22"/>
          <w:szCs w:val="22"/>
        </w:rPr>
        <w:t xml:space="preserve">Termin realizacji ETAPU 2 – do </w:t>
      </w:r>
      <w:r w:rsidRPr="009E18FB">
        <w:rPr>
          <w:b/>
          <w:bCs/>
          <w:sz w:val="22"/>
          <w:szCs w:val="22"/>
        </w:rPr>
        <w:t xml:space="preserve">7 miesięcy </w:t>
      </w:r>
      <w:r w:rsidRPr="009E18FB">
        <w:rPr>
          <w:sz w:val="22"/>
          <w:szCs w:val="22"/>
        </w:rPr>
        <w:t>od daty podpisania umowy</w:t>
      </w:r>
    </w:p>
    <w:p w14:paraId="6AD09836" w14:textId="77777777" w:rsidR="002950FC" w:rsidRPr="009E18FB" w:rsidRDefault="002950FC" w:rsidP="002950FC">
      <w:pPr>
        <w:pStyle w:val="Akapitzlist"/>
        <w:numPr>
          <w:ilvl w:val="0"/>
          <w:numId w:val="8"/>
        </w:numPr>
        <w:jc w:val="both"/>
        <w:rPr>
          <w:sz w:val="22"/>
          <w:szCs w:val="22"/>
        </w:rPr>
      </w:pPr>
      <w:r w:rsidRPr="009E18FB">
        <w:rPr>
          <w:sz w:val="22"/>
          <w:szCs w:val="22"/>
        </w:rPr>
        <w:t xml:space="preserve">Termin realizacji ETAPU 3 – do </w:t>
      </w:r>
      <w:r w:rsidRPr="009E18FB">
        <w:rPr>
          <w:b/>
          <w:bCs/>
          <w:sz w:val="22"/>
          <w:szCs w:val="22"/>
        </w:rPr>
        <w:t xml:space="preserve">11 miesięcy </w:t>
      </w:r>
      <w:r w:rsidRPr="009E18FB">
        <w:rPr>
          <w:sz w:val="22"/>
          <w:szCs w:val="22"/>
        </w:rPr>
        <w:t>od daty podpisania umowy</w:t>
      </w:r>
    </w:p>
    <w:p w14:paraId="5F6C415B" w14:textId="77777777" w:rsidR="002950FC" w:rsidRPr="009E18FB" w:rsidRDefault="002950FC" w:rsidP="002950FC">
      <w:pPr>
        <w:tabs>
          <w:tab w:val="left" w:pos="426"/>
        </w:tabs>
        <w:jc w:val="both"/>
        <w:rPr>
          <w:sz w:val="22"/>
          <w:szCs w:val="22"/>
        </w:rPr>
      </w:pPr>
      <w:r w:rsidRPr="009E18FB">
        <w:rPr>
          <w:b/>
          <w:sz w:val="22"/>
          <w:szCs w:val="22"/>
        </w:rPr>
        <w:t xml:space="preserve">Termin płatności: </w:t>
      </w:r>
      <w:r w:rsidRPr="009E18F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7143612" w14:textId="77777777" w:rsidR="002950FC" w:rsidRPr="009E18FB" w:rsidRDefault="002950FC" w:rsidP="002950FC">
      <w:pPr>
        <w:tabs>
          <w:tab w:val="left" w:pos="426"/>
        </w:tabs>
        <w:jc w:val="both"/>
        <w:rPr>
          <w:sz w:val="22"/>
          <w:szCs w:val="22"/>
        </w:rPr>
      </w:pPr>
    </w:p>
    <w:p w14:paraId="3D6B2D9A" w14:textId="77777777" w:rsidR="002950FC" w:rsidRPr="009E18FB" w:rsidRDefault="002950FC" w:rsidP="002950FC">
      <w:pPr>
        <w:rPr>
          <w:b/>
          <w:sz w:val="22"/>
          <w:szCs w:val="22"/>
          <w:u w:val="single"/>
        </w:rPr>
      </w:pPr>
      <w:r w:rsidRPr="009E18FB">
        <w:rPr>
          <w:b/>
          <w:sz w:val="22"/>
          <w:szCs w:val="22"/>
          <w:u w:val="single"/>
        </w:rPr>
        <w:t>Jednocześnie oświadczamy, że:</w:t>
      </w:r>
    </w:p>
    <w:p w14:paraId="53C13759" w14:textId="77777777" w:rsidR="002950FC" w:rsidRPr="009E18FB" w:rsidRDefault="002950FC" w:rsidP="002950FC">
      <w:pPr>
        <w:numPr>
          <w:ilvl w:val="0"/>
          <w:numId w:val="1"/>
        </w:numPr>
        <w:suppressAutoHyphens/>
        <w:jc w:val="both"/>
        <w:rPr>
          <w:lang w:eastAsia="zh-CN"/>
        </w:rPr>
      </w:pPr>
      <w:r w:rsidRPr="009E18FB">
        <w:rPr>
          <w:sz w:val="22"/>
          <w:szCs w:val="22"/>
          <w:lang w:eastAsia="ar-SA"/>
        </w:rPr>
        <w:t>Oświadczamy, że jesteśmy związani niniejszą ofertą od upływu terminu składania ofert do dnia wskazanego SWZ .</w:t>
      </w:r>
      <w:r w:rsidRPr="009E18FB">
        <w:rPr>
          <w:sz w:val="22"/>
          <w:szCs w:val="22"/>
        </w:rPr>
        <w:t xml:space="preserve"> </w:t>
      </w:r>
    </w:p>
    <w:p w14:paraId="36753955" w14:textId="77777777" w:rsidR="002950FC" w:rsidRPr="009E18FB" w:rsidRDefault="002950FC" w:rsidP="002950FC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jc w:val="both"/>
        <w:rPr>
          <w:sz w:val="22"/>
          <w:szCs w:val="22"/>
        </w:rPr>
      </w:pPr>
      <w:r w:rsidRPr="009E18FB">
        <w:rPr>
          <w:sz w:val="22"/>
          <w:szCs w:val="22"/>
          <w:lang w:eastAsia="ar-SA"/>
        </w:rPr>
        <w:t>Oświadczamy, że zapoznaliśmy się z postanowieniami umowy, określonymi w  SWZ</w:t>
      </w:r>
      <w:r w:rsidRPr="009E18FB">
        <w:rPr>
          <w:sz w:val="22"/>
          <w:szCs w:val="22"/>
          <w:lang w:eastAsia="ar-SA"/>
        </w:rPr>
        <w:br/>
        <w:t xml:space="preserve">i zobowiązujemy się, w przypadku wyboru naszej oferty, do zawarcia umowy zgodnej z niniejszą </w:t>
      </w:r>
      <w:r w:rsidRPr="009E18FB">
        <w:rPr>
          <w:sz w:val="22"/>
          <w:szCs w:val="22"/>
          <w:lang w:eastAsia="ar-SA"/>
        </w:rPr>
        <w:lastRenderedPageBreak/>
        <w:t>ofertą, na warunkach określonych w Specyfikacji Warunków Zamówienia, w miejscu i terminie wyznaczonym przez zamawiającego</w:t>
      </w:r>
      <w:r w:rsidRPr="009E18FB">
        <w:rPr>
          <w:sz w:val="22"/>
          <w:szCs w:val="22"/>
        </w:rPr>
        <w:t xml:space="preserve"> i nie wnosimy do nich żadnych zastrzeżeń.</w:t>
      </w:r>
    </w:p>
    <w:p w14:paraId="4A255037" w14:textId="77777777" w:rsidR="002950FC" w:rsidRPr="009E18FB" w:rsidRDefault="002950FC" w:rsidP="002950FC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rPr>
          <w:sz w:val="22"/>
          <w:szCs w:val="22"/>
        </w:rPr>
      </w:pPr>
      <w:r w:rsidRPr="009E18FB">
        <w:rPr>
          <w:b/>
          <w:sz w:val="22"/>
          <w:szCs w:val="22"/>
        </w:rPr>
        <w:t xml:space="preserve">Oświadczamy, ze jesteśmy mikro/małym/średnim/dużym przedsiębiorstwem </w:t>
      </w:r>
      <w:r w:rsidRPr="009E18FB">
        <w:rPr>
          <w:rStyle w:val="Odwoanieprzypisudolnego"/>
          <w:b/>
          <w:sz w:val="22"/>
          <w:szCs w:val="22"/>
        </w:rPr>
        <w:footnoteReference w:id="1"/>
      </w:r>
      <w:r w:rsidRPr="009E18FB">
        <w:rPr>
          <w:b/>
          <w:sz w:val="22"/>
          <w:szCs w:val="22"/>
        </w:rPr>
        <w:t>*</w:t>
      </w:r>
    </w:p>
    <w:p w14:paraId="14831BC2" w14:textId="77777777" w:rsidR="002950FC" w:rsidRPr="009E18FB" w:rsidRDefault="002950FC" w:rsidP="002950FC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9E18FB">
        <w:rPr>
          <w:sz w:val="22"/>
          <w:szCs w:val="22"/>
        </w:rPr>
        <w:t>oświadczamy, że oferta została sporządzona na podstawie: SWZ,  a oferowana cena obejmuje cały zakres prac objętych przedmiotem zamówienia, które wykonamy zgodnie z zasadami obecnie obowiązującej wiedzy technicznej.</w:t>
      </w:r>
    </w:p>
    <w:p w14:paraId="04CCA9C9" w14:textId="77777777" w:rsidR="002950FC" w:rsidRPr="009E18FB" w:rsidRDefault="002950FC" w:rsidP="002950FC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9E18FB">
        <w:rPr>
          <w:sz w:val="22"/>
          <w:szCs w:val="22"/>
        </w:rPr>
        <w:t>Wykaz osób, przeznaczonych do realizacji zamówienia w ramach kryteriów oceny ofert:</w:t>
      </w:r>
    </w:p>
    <w:p w14:paraId="3A9A425C" w14:textId="77777777" w:rsidR="002950FC" w:rsidRPr="009E18FB" w:rsidRDefault="002950FC" w:rsidP="002950FC">
      <w:pPr>
        <w:jc w:val="both"/>
        <w:rPr>
          <w:rFonts w:eastAsia="Calibri"/>
          <w:b/>
          <w:sz w:val="20"/>
          <w:szCs w:val="20"/>
          <w:u w:val="single"/>
          <w:lang w:eastAsia="en-US"/>
        </w:rPr>
      </w:pPr>
      <w:r w:rsidRPr="009E18FB">
        <w:rPr>
          <w:rFonts w:eastAsia="Calibri"/>
          <w:b/>
          <w:sz w:val="20"/>
          <w:szCs w:val="20"/>
          <w:lang w:eastAsia="en-US"/>
        </w:rPr>
        <w:t xml:space="preserve">Wykaz doświadczenia projektanta architekta, </w:t>
      </w:r>
      <w:r w:rsidRPr="009E18FB">
        <w:rPr>
          <w:rFonts w:eastAsia="Calibri"/>
          <w:b/>
          <w:sz w:val="20"/>
          <w:szCs w:val="20"/>
          <w:u w:val="single"/>
          <w:lang w:eastAsia="en-US"/>
        </w:rPr>
        <w:t>skierowanego przez Wykonawcę do realizacji zamówienia</w:t>
      </w:r>
      <w:r w:rsidRPr="009E18FB">
        <w:rPr>
          <w:rFonts w:eastAsia="Calibri"/>
          <w:b/>
          <w:sz w:val="20"/>
          <w:szCs w:val="20"/>
          <w:lang w:eastAsia="en-US"/>
        </w:rPr>
        <w:t xml:space="preserve"> – pełniącego funkcję kierownika zespołu projektowego:</w:t>
      </w:r>
      <w:r w:rsidRPr="009E18FB">
        <w:rPr>
          <w:rFonts w:eastAsia="Calibri"/>
          <w:sz w:val="20"/>
          <w:szCs w:val="20"/>
          <w:lang w:eastAsia="en-US"/>
        </w:rPr>
        <w:t xml:space="preserve"> Doświadczenie zawodowe projektanta architekta,</w:t>
      </w:r>
    </w:p>
    <w:p w14:paraId="4AF0A20E" w14:textId="77777777" w:rsidR="002950FC" w:rsidRPr="009E18FB" w:rsidRDefault="002950FC" w:rsidP="002950FC">
      <w:pPr>
        <w:jc w:val="both"/>
        <w:rPr>
          <w:rFonts w:eastAsia="Calibri"/>
          <w:sz w:val="20"/>
          <w:szCs w:val="20"/>
          <w:u w:val="single"/>
          <w:lang w:eastAsia="en-US"/>
        </w:rPr>
      </w:pPr>
    </w:p>
    <w:tbl>
      <w:tblPr>
        <w:tblW w:w="10065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2268"/>
        <w:gridCol w:w="1985"/>
        <w:gridCol w:w="1559"/>
        <w:gridCol w:w="1276"/>
        <w:gridCol w:w="1417"/>
      </w:tblGrid>
      <w:tr w:rsidR="002950FC" w:rsidRPr="009E18FB" w14:paraId="71B57A0B" w14:textId="77777777" w:rsidTr="00F564ED">
        <w:trPr>
          <w:trHeight w:val="10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5DCBD" w14:textId="77777777" w:rsidR="002950FC" w:rsidRPr="009E18FB" w:rsidRDefault="002950FC" w:rsidP="00F564E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E18FB">
              <w:rPr>
                <w:rFonts w:eastAsia="Calibri"/>
                <w:sz w:val="20"/>
                <w:szCs w:val="20"/>
                <w:lang w:eastAsia="en-US"/>
              </w:rPr>
              <w:t xml:space="preserve"> Imię i nazwisko osoby </w:t>
            </w:r>
          </w:p>
          <w:p w14:paraId="0671F67C" w14:textId="77777777" w:rsidR="002950FC" w:rsidRPr="009E18FB" w:rsidRDefault="002950FC" w:rsidP="00F564E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E18FB">
              <w:rPr>
                <w:rFonts w:eastAsia="Calibri"/>
                <w:sz w:val="20"/>
                <w:szCs w:val="20"/>
                <w:lang w:eastAsia="en-US"/>
              </w:rPr>
              <w:t>(projektanta architekta)</w:t>
            </w:r>
          </w:p>
          <w:p w14:paraId="5D09B2E2" w14:textId="77777777" w:rsidR="002950FC" w:rsidRPr="009E18FB" w:rsidRDefault="002950FC" w:rsidP="00F564E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E18FB">
              <w:rPr>
                <w:rFonts w:eastAsia="Calibri"/>
                <w:sz w:val="20"/>
                <w:szCs w:val="20"/>
                <w:lang w:eastAsia="en-US"/>
              </w:rPr>
              <w:t xml:space="preserve">która będzie pełnić funkcję kierownika zespołu projektowego 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07F03" w14:textId="77777777" w:rsidR="002950FC" w:rsidRPr="009E18FB" w:rsidRDefault="002950FC" w:rsidP="00F564ED">
            <w:pPr>
              <w:ind w:right="3047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E18FB">
              <w:rPr>
                <w:rFonts w:eastAsia="Calibri"/>
                <w:sz w:val="20"/>
                <w:szCs w:val="20"/>
                <w:lang w:eastAsia="en-US"/>
              </w:rPr>
              <w:t xml:space="preserve">                                         </w:t>
            </w:r>
          </w:p>
        </w:tc>
      </w:tr>
      <w:tr w:rsidR="002950FC" w:rsidRPr="009E18FB" w14:paraId="5194496A" w14:textId="77777777" w:rsidTr="00F564ED">
        <w:trPr>
          <w:trHeight w:val="728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DDAC" w14:textId="77777777" w:rsidR="002950FC" w:rsidRPr="009E18FB" w:rsidRDefault="002950FC" w:rsidP="00F564ED">
            <w:pPr>
              <w:rPr>
                <w:bCs/>
                <w:sz w:val="20"/>
                <w:szCs w:val="20"/>
              </w:rPr>
            </w:pPr>
          </w:p>
          <w:p w14:paraId="609FFC0E" w14:textId="77777777" w:rsidR="002950FC" w:rsidRPr="009E18FB" w:rsidRDefault="002950FC" w:rsidP="00F564ED">
            <w:pPr>
              <w:rPr>
                <w:bCs/>
                <w:sz w:val="20"/>
                <w:szCs w:val="20"/>
              </w:rPr>
            </w:pPr>
          </w:p>
          <w:p w14:paraId="7495867D" w14:textId="77777777" w:rsidR="002950FC" w:rsidRPr="009E18FB" w:rsidRDefault="002950FC" w:rsidP="00F564ED">
            <w:pPr>
              <w:spacing w:line="480" w:lineRule="auto"/>
              <w:rPr>
                <w:bCs/>
                <w:sz w:val="20"/>
                <w:szCs w:val="20"/>
              </w:rPr>
            </w:pPr>
            <w:r w:rsidRPr="009E18FB">
              <w:rPr>
                <w:bCs/>
                <w:sz w:val="20"/>
                <w:szCs w:val="20"/>
              </w:rPr>
              <w:t>…………………</w:t>
            </w:r>
          </w:p>
          <w:p w14:paraId="27556EB6" w14:textId="77777777" w:rsidR="002950FC" w:rsidRPr="009E18FB" w:rsidRDefault="002950FC" w:rsidP="00F564ED">
            <w:pPr>
              <w:spacing w:line="480" w:lineRule="auto"/>
              <w:rPr>
                <w:bCs/>
                <w:sz w:val="20"/>
                <w:szCs w:val="20"/>
              </w:rPr>
            </w:pPr>
            <w:r w:rsidRPr="009E18FB">
              <w:rPr>
                <w:bCs/>
                <w:sz w:val="20"/>
                <w:szCs w:val="20"/>
              </w:rPr>
              <w:t>…………………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4F4FE" w14:textId="77777777" w:rsidR="002950FC" w:rsidRPr="009E18FB" w:rsidRDefault="002950FC" w:rsidP="00F564ED">
            <w:pPr>
              <w:rPr>
                <w:rFonts w:eastAsia="Calibri"/>
                <w:bCs/>
                <w:sz w:val="14"/>
                <w:szCs w:val="14"/>
              </w:rPr>
            </w:pPr>
            <w:r w:rsidRPr="009E18FB">
              <w:rPr>
                <w:rFonts w:eastAsia="Calibri"/>
                <w:bCs/>
                <w:sz w:val="14"/>
                <w:szCs w:val="14"/>
              </w:rPr>
              <w:t xml:space="preserve">Tytuł projektu – obejmujące swoim </w:t>
            </w:r>
            <w:r w:rsidRPr="009E18FB">
              <w:rPr>
                <w:rFonts w:eastAsia="Calibri"/>
                <w:bCs/>
                <w:sz w:val="14"/>
                <w:szCs w:val="14"/>
                <w:u w:val="single"/>
              </w:rPr>
              <w:t xml:space="preserve"> zakresem budowę lub przebudowę </w:t>
            </w:r>
            <w:r w:rsidRPr="009E18FB">
              <w:rPr>
                <w:rFonts w:eastAsia="Calibri"/>
                <w:bCs/>
                <w:sz w:val="14"/>
                <w:szCs w:val="14"/>
              </w:rPr>
              <w:t xml:space="preserve"> wind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6294" w14:textId="77777777" w:rsidR="002950FC" w:rsidRPr="009E18FB" w:rsidRDefault="002950FC" w:rsidP="00F564ED">
            <w:pPr>
              <w:rPr>
                <w:rFonts w:eastAsia="Calibri"/>
                <w:bCs/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DAB59" w14:textId="77777777" w:rsidR="002950FC" w:rsidRPr="009E18FB" w:rsidRDefault="002950FC" w:rsidP="00F564ED">
            <w:pPr>
              <w:rPr>
                <w:rFonts w:eastAsia="Calibri"/>
                <w:bCs/>
                <w:sz w:val="14"/>
                <w:szCs w:val="14"/>
              </w:rPr>
            </w:pPr>
            <w:r w:rsidRPr="009E18FB">
              <w:rPr>
                <w:rFonts w:eastAsia="Calibri"/>
                <w:bCs/>
                <w:sz w:val="14"/>
                <w:szCs w:val="14"/>
              </w:rPr>
              <w:t>Wartość</w:t>
            </w:r>
          </w:p>
          <w:p w14:paraId="1AB3383F" w14:textId="77777777" w:rsidR="002950FC" w:rsidRPr="009E18FB" w:rsidRDefault="002950FC" w:rsidP="00F564ED">
            <w:pPr>
              <w:rPr>
                <w:rFonts w:eastAsia="Calibri"/>
                <w:bCs/>
                <w:sz w:val="14"/>
                <w:szCs w:val="14"/>
              </w:rPr>
            </w:pPr>
            <w:r w:rsidRPr="009E18FB">
              <w:rPr>
                <w:rFonts w:eastAsia="Calibri"/>
                <w:bCs/>
                <w:sz w:val="14"/>
                <w:szCs w:val="14"/>
              </w:rPr>
              <w:t>projektu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1843A" w14:textId="77777777" w:rsidR="002950FC" w:rsidRPr="009E18FB" w:rsidRDefault="002950FC" w:rsidP="00F564ED">
            <w:pPr>
              <w:rPr>
                <w:rFonts w:eastAsia="Calibri"/>
                <w:bCs/>
                <w:sz w:val="14"/>
                <w:szCs w:val="14"/>
              </w:rPr>
            </w:pPr>
            <w:r w:rsidRPr="009E18FB">
              <w:rPr>
                <w:rFonts w:eastAsia="Calibri"/>
                <w:sz w:val="14"/>
                <w:szCs w:val="14"/>
                <w:lang w:eastAsia="en-US"/>
              </w:rPr>
              <w:t>Zakres wykonywanej czynności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A9FE1" w14:textId="77777777" w:rsidR="002950FC" w:rsidRPr="009E18FB" w:rsidRDefault="002950FC" w:rsidP="00F564ED">
            <w:pPr>
              <w:rPr>
                <w:rFonts w:eastAsia="Calibri"/>
                <w:bCs/>
                <w:sz w:val="14"/>
                <w:szCs w:val="14"/>
              </w:rPr>
            </w:pPr>
            <w:r w:rsidRPr="009E18FB">
              <w:rPr>
                <w:rFonts w:eastAsia="Calibri"/>
                <w:bCs/>
                <w:sz w:val="14"/>
                <w:szCs w:val="14"/>
              </w:rPr>
              <w:t>Zamawiający</w:t>
            </w:r>
          </w:p>
        </w:tc>
      </w:tr>
      <w:tr w:rsidR="002950FC" w:rsidRPr="009E18FB" w14:paraId="711C129E" w14:textId="77777777" w:rsidTr="00F564ED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136B5" w14:textId="77777777" w:rsidR="002950FC" w:rsidRPr="009E18FB" w:rsidRDefault="002950FC" w:rsidP="00F564ED">
            <w:pPr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C975E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D448" w14:textId="77777777" w:rsidR="002950FC" w:rsidRPr="009E18FB" w:rsidRDefault="002950FC" w:rsidP="00F564ED">
            <w:pPr>
              <w:rPr>
                <w:rFonts w:eastAsia="Calibri"/>
                <w:bCs/>
                <w:sz w:val="16"/>
                <w:szCs w:val="16"/>
              </w:rPr>
            </w:pPr>
            <w:r w:rsidRPr="009E18FB">
              <w:rPr>
                <w:rFonts w:eastAsia="Calibri"/>
                <w:bCs/>
                <w:sz w:val="16"/>
                <w:szCs w:val="16"/>
              </w:rPr>
              <w:t>Projekt przebudowy min. średniowysokiego  budynku użyteczności publicznej -</w:t>
            </w:r>
          </w:p>
          <w:p w14:paraId="49578D8C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  <w:r w:rsidRPr="009E18FB">
              <w:rPr>
                <w:bCs/>
                <w:sz w:val="16"/>
                <w:szCs w:val="16"/>
              </w:rPr>
              <w:t>TAK*/NIE*</w:t>
            </w:r>
          </w:p>
          <w:p w14:paraId="3EDE00F6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</w:p>
          <w:p w14:paraId="65D7B3AF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  <w:r w:rsidRPr="009E18FB">
              <w:rPr>
                <w:bCs/>
                <w:sz w:val="16"/>
                <w:szCs w:val="16"/>
              </w:rPr>
              <w:t xml:space="preserve">Projekt obejmował dostosowanie do przepisów ppoż. </w:t>
            </w:r>
            <w:r w:rsidRPr="009E18FB">
              <w:rPr>
                <w:sz w:val="16"/>
                <w:szCs w:val="16"/>
                <w:lang w:eastAsia="en-US"/>
              </w:rPr>
              <w:t>-</w:t>
            </w:r>
            <w:r w:rsidRPr="009E18FB">
              <w:rPr>
                <w:bCs/>
                <w:sz w:val="16"/>
                <w:szCs w:val="16"/>
              </w:rPr>
              <w:t xml:space="preserve"> TAK*/NIE*</w:t>
            </w:r>
          </w:p>
          <w:p w14:paraId="1F152402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</w:p>
          <w:p w14:paraId="091315A1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</w:p>
          <w:p w14:paraId="3C317E1B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  <w:r w:rsidRPr="009E18FB">
              <w:rPr>
                <w:bCs/>
                <w:sz w:val="16"/>
                <w:szCs w:val="16"/>
              </w:rPr>
              <w:t xml:space="preserve">*niepotrzebne skreślić </w:t>
            </w:r>
          </w:p>
          <w:p w14:paraId="51BFA9A0" w14:textId="77777777" w:rsidR="002950FC" w:rsidRPr="009E18FB" w:rsidRDefault="002950FC" w:rsidP="00F564ED">
            <w:pPr>
              <w:rPr>
                <w:rFonts w:eastAsia="Calibri"/>
                <w:bCs/>
                <w:sz w:val="16"/>
                <w:szCs w:val="16"/>
              </w:rPr>
            </w:pPr>
            <w:r w:rsidRPr="009E18FB">
              <w:rPr>
                <w:rFonts w:eastAsia="Calibri"/>
                <w:bCs/>
                <w:sz w:val="16"/>
                <w:szCs w:val="16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B3478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3478B52A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15CAD05F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20A88443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  <w:r w:rsidRPr="009E18FB">
              <w:rPr>
                <w:rFonts w:eastAsia="Calibri"/>
                <w:bCs/>
                <w:sz w:val="18"/>
                <w:szCs w:val="18"/>
              </w:rPr>
              <w:t>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B735" w14:textId="77777777" w:rsidR="002950FC" w:rsidRPr="009E18FB" w:rsidRDefault="002950FC" w:rsidP="00F564ED">
            <w:pPr>
              <w:rPr>
                <w:bCs/>
                <w:sz w:val="20"/>
                <w:szCs w:val="20"/>
              </w:rPr>
            </w:pPr>
          </w:p>
          <w:p w14:paraId="5D0F6749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  <w:r w:rsidRPr="009E18FB">
              <w:rPr>
                <w:bCs/>
                <w:sz w:val="16"/>
                <w:szCs w:val="18"/>
              </w:rPr>
              <w:t>- projektant*</w:t>
            </w:r>
          </w:p>
          <w:p w14:paraId="32FA3F40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  <w:r w:rsidRPr="009E18FB">
              <w:rPr>
                <w:bCs/>
                <w:sz w:val="16"/>
                <w:szCs w:val="18"/>
              </w:rPr>
              <w:t>- sprawdzający *</w:t>
            </w:r>
          </w:p>
          <w:p w14:paraId="45594B06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</w:p>
          <w:p w14:paraId="0D9FF7AE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  <w:r w:rsidRPr="009E18FB">
              <w:rPr>
                <w:bCs/>
                <w:sz w:val="16"/>
                <w:szCs w:val="18"/>
              </w:rPr>
              <w:t xml:space="preserve">*- niepotrzebne skreślić </w:t>
            </w:r>
          </w:p>
          <w:p w14:paraId="4CED8129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4E80EF84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6AD4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</w:p>
        </w:tc>
      </w:tr>
      <w:tr w:rsidR="002950FC" w:rsidRPr="009E18FB" w14:paraId="3D26ECDD" w14:textId="77777777" w:rsidTr="00F564ED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31BCD" w14:textId="77777777" w:rsidR="002950FC" w:rsidRPr="009E18FB" w:rsidRDefault="002950FC" w:rsidP="00F564ED">
            <w:pPr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E7099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27159" w14:textId="77777777" w:rsidR="002950FC" w:rsidRPr="009E18FB" w:rsidRDefault="002950FC" w:rsidP="00F564ED">
            <w:pPr>
              <w:rPr>
                <w:rFonts w:eastAsia="Calibri"/>
                <w:bCs/>
                <w:sz w:val="16"/>
                <w:szCs w:val="16"/>
              </w:rPr>
            </w:pPr>
            <w:r w:rsidRPr="009E18FB">
              <w:rPr>
                <w:rFonts w:eastAsia="Calibri"/>
                <w:bCs/>
                <w:sz w:val="16"/>
                <w:szCs w:val="16"/>
              </w:rPr>
              <w:t>Projekt przebudowy min. średniowysokiego  budynku użyteczności publicznej -</w:t>
            </w:r>
          </w:p>
          <w:p w14:paraId="6F036661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  <w:r w:rsidRPr="009E18FB">
              <w:rPr>
                <w:bCs/>
                <w:sz w:val="16"/>
                <w:szCs w:val="16"/>
              </w:rPr>
              <w:t>TAK*/NIE*</w:t>
            </w:r>
          </w:p>
          <w:p w14:paraId="707B8B99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</w:p>
          <w:p w14:paraId="4EA7703B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  <w:r w:rsidRPr="009E18FB">
              <w:rPr>
                <w:bCs/>
                <w:sz w:val="16"/>
                <w:szCs w:val="16"/>
              </w:rPr>
              <w:t xml:space="preserve">Projekt obejmował dostosowanie do przepisów ppoż. </w:t>
            </w:r>
            <w:r w:rsidRPr="009E18FB">
              <w:rPr>
                <w:sz w:val="16"/>
                <w:szCs w:val="16"/>
                <w:lang w:eastAsia="en-US"/>
              </w:rPr>
              <w:t>-</w:t>
            </w:r>
            <w:r w:rsidRPr="009E18FB">
              <w:rPr>
                <w:bCs/>
                <w:sz w:val="16"/>
                <w:szCs w:val="16"/>
              </w:rPr>
              <w:t xml:space="preserve"> TAK*/NIE*</w:t>
            </w:r>
          </w:p>
          <w:p w14:paraId="088966D2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</w:p>
          <w:p w14:paraId="1A3A4289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</w:p>
          <w:p w14:paraId="481736BE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  <w:r w:rsidRPr="009E18FB">
              <w:rPr>
                <w:bCs/>
                <w:sz w:val="16"/>
                <w:szCs w:val="16"/>
              </w:rPr>
              <w:t xml:space="preserve">*niepotrzebne skreślić </w:t>
            </w:r>
          </w:p>
          <w:p w14:paraId="3D9C00F9" w14:textId="77777777" w:rsidR="002950FC" w:rsidRPr="009E18FB" w:rsidRDefault="002950FC" w:rsidP="00F564ED">
            <w:pPr>
              <w:rPr>
                <w:rFonts w:eastAsia="Calibri"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E2427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791DC1E2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05A3F384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7DC1BE87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  <w:r w:rsidRPr="009E18FB">
              <w:rPr>
                <w:rFonts w:eastAsia="Calibri"/>
                <w:bCs/>
                <w:sz w:val="18"/>
                <w:szCs w:val="18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4E5C" w14:textId="77777777" w:rsidR="002950FC" w:rsidRPr="009E18FB" w:rsidRDefault="002950FC" w:rsidP="00F564ED">
            <w:pPr>
              <w:rPr>
                <w:bCs/>
                <w:sz w:val="18"/>
                <w:szCs w:val="18"/>
              </w:rPr>
            </w:pPr>
          </w:p>
          <w:p w14:paraId="6F45E913" w14:textId="77777777" w:rsidR="002950FC" w:rsidRPr="009E18FB" w:rsidRDefault="002950FC" w:rsidP="00F564ED">
            <w:pPr>
              <w:rPr>
                <w:bCs/>
                <w:sz w:val="18"/>
                <w:szCs w:val="18"/>
              </w:rPr>
            </w:pPr>
          </w:p>
          <w:p w14:paraId="680B6CF2" w14:textId="77777777" w:rsidR="002950FC" w:rsidRPr="009E18FB" w:rsidRDefault="002950FC" w:rsidP="00F564ED">
            <w:pPr>
              <w:rPr>
                <w:bCs/>
                <w:sz w:val="18"/>
                <w:szCs w:val="18"/>
              </w:rPr>
            </w:pPr>
          </w:p>
          <w:p w14:paraId="195F6140" w14:textId="77777777" w:rsidR="002950FC" w:rsidRPr="009E18FB" w:rsidRDefault="002950FC" w:rsidP="00F564ED">
            <w:pPr>
              <w:rPr>
                <w:bCs/>
                <w:sz w:val="20"/>
                <w:szCs w:val="20"/>
              </w:rPr>
            </w:pPr>
          </w:p>
          <w:p w14:paraId="7B2285D9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  <w:r w:rsidRPr="009E18FB">
              <w:rPr>
                <w:bCs/>
                <w:sz w:val="16"/>
                <w:szCs w:val="18"/>
              </w:rPr>
              <w:t>- projektant*</w:t>
            </w:r>
          </w:p>
          <w:p w14:paraId="7675DF79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  <w:r w:rsidRPr="009E18FB">
              <w:rPr>
                <w:bCs/>
                <w:sz w:val="16"/>
                <w:szCs w:val="18"/>
              </w:rPr>
              <w:t>- sprawdzający *</w:t>
            </w:r>
          </w:p>
          <w:p w14:paraId="230B18B9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</w:p>
          <w:p w14:paraId="7BC03D1B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  <w:r w:rsidRPr="009E18FB">
              <w:rPr>
                <w:bCs/>
                <w:sz w:val="16"/>
                <w:szCs w:val="18"/>
              </w:rPr>
              <w:t xml:space="preserve">*- niepotrzebne skreślić </w:t>
            </w:r>
          </w:p>
          <w:p w14:paraId="18F53517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120265A3" w14:textId="77777777" w:rsidR="002950FC" w:rsidRPr="009E18FB" w:rsidRDefault="002950FC" w:rsidP="00F564ED">
            <w:pPr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1CD20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</w:p>
        </w:tc>
      </w:tr>
      <w:tr w:rsidR="002950FC" w:rsidRPr="009E18FB" w14:paraId="44C8FF60" w14:textId="77777777" w:rsidTr="00F564ED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9A285" w14:textId="77777777" w:rsidR="002950FC" w:rsidRPr="009E18FB" w:rsidRDefault="002950FC" w:rsidP="00F564ED">
            <w:pPr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8B28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331E8" w14:textId="77777777" w:rsidR="002950FC" w:rsidRPr="009E18FB" w:rsidRDefault="002950FC" w:rsidP="00F564ED">
            <w:pPr>
              <w:rPr>
                <w:rFonts w:eastAsia="Calibri"/>
                <w:bCs/>
                <w:sz w:val="16"/>
                <w:szCs w:val="16"/>
              </w:rPr>
            </w:pPr>
            <w:r w:rsidRPr="009E18FB">
              <w:rPr>
                <w:rFonts w:eastAsia="Calibri"/>
                <w:bCs/>
                <w:sz w:val="16"/>
                <w:szCs w:val="16"/>
              </w:rPr>
              <w:t>Projekt przebudowy min. średniowysokiego  budynku użyteczności publicznej -</w:t>
            </w:r>
          </w:p>
          <w:p w14:paraId="410E69D9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  <w:r w:rsidRPr="009E18FB">
              <w:rPr>
                <w:bCs/>
                <w:sz w:val="16"/>
                <w:szCs w:val="16"/>
              </w:rPr>
              <w:t>TAK*/NIE*</w:t>
            </w:r>
          </w:p>
          <w:p w14:paraId="60FF7821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</w:p>
          <w:p w14:paraId="43B08313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  <w:r w:rsidRPr="009E18FB">
              <w:rPr>
                <w:bCs/>
                <w:sz w:val="16"/>
                <w:szCs w:val="16"/>
              </w:rPr>
              <w:t xml:space="preserve">Projekt obejmował dostosowanie do przepisów ppoż. </w:t>
            </w:r>
            <w:r w:rsidRPr="009E18FB">
              <w:rPr>
                <w:sz w:val="16"/>
                <w:szCs w:val="16"/>
                <w:lang w:eastAsia="en-US"/>
              </w:rPr>
              <w:t>-</w:t>
            </w:r>
            <w:r w:rsidRPr="009E18FB">
              <w:rPr>
                <w:bCs/>
                <w:sz w:val="16"/>
                <w:szCs w:val="16"/>
              </w:rPr>
              <w:t xml:space="preserve"> TAK*/NIE*</w:t>
            </w:r>
          </w:p>
          <w:p w14:paraId="65A137C2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</w:p>
          <w:p w14:paraId="74E4EEBB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</w:p>
          <w:p w14:paraId="0DA7734C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  <w:r w:rsidRPr="009E18FB">
              <w:rPr>
                <w:bCs/>
                <w:sz w:val="16"/>
                <w:szCs w:val="16"/>
              </w:rPr>
              <w:t xml:space="preserve">*niepotrzebne skreślić </w:t>
            </w:r>
          </w:p>
          <w:p w14:paraId="6BFEEBB8" w14:textId="77777777" w:rsidR="002950FC" w:rsidRPr="009E18FB" w:rsidRDefault="002950FC" w:rsidP="00F564ED">
            <w:pPr>
              <w:rPr>
                <w:rFonts w:eastAsia="Calibri"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EC21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5160723F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7C0BC6EE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6ADB95D0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050F486C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  <w:r w:rsidRPr="009E18FB">
              <w:rPr>
                <w:rFonts w:eastAsia="Calibri"/>
                <w:bCs/>
                <w:sz w:val="18"/>
                <w:szCs w:val="18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1474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38CF68FA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07FB1990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47105B84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5993A541" w14:textId="77777777" w:rsidR="002950FC" w:rsidRPr="009E18FB" w:rsidRDefault="002950FC" w:rsidP="00F564ED">
            <w:pPr>
              <w:rPr>
                <w:bCs/>
                <w:sz w:val="20"/>
                <w:szCs w:val="20"/>
              </w:rPr>
            </w:pPr>
          </w:p>
          <w:p w14:paraId="10378156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  <w:r w:rsidRPr="009E18FB">
              <w:rPr>
                <w:bCs/>
                <w:sz w:val="16"/>
                <w:szCs w:val="18"/>
              </w:rPr>
              <w:t>- projektant*</w:t>
            </w:r>
          </w:p>
          <w:p w14:paraId="3C698819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  <w:r w:rsidRPr="009E18FB">
              <w:rPr>
                <w:bCs/>
                <w:sz w:val="16"/>
                <w:szCs w:val="18"/>
              </w:rPr>
              <w:t>- sprawdzający *</w:t>
            </w:r>
          </w:p>
          <w:p w14:paraId="37970857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</w:p>
          <w:p w14:paraId="3827C29B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  <w:r w:rsidRPr="009E18FB">
              <w:rPr>
                <w:bCs/>
                <w:sz w:val="16"/>
                <w:szCs w:val="18"/>
              </w:rPr>
              <w:t xml:space="preserve">*- niepotrzebne skreślić </w:t>
            </w:r>
          </w:p>
          <w:p w14:paraId="68617558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7DDFA448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E4CE7" w14:textId="77777777" w:rsidR="002950FC" w:rsidRPr="009E18FB" w:rsidRDefault="002950FC" w:rsidP="00F564ED">
            <w:pPr>
              <w:rPr>
                <w:rFonts w:eastAsia="Calibri"/>
                <w:bCs/>
                <w:sz w:val="16"/>
                <w:szCs w:val="18"/>
              </w:rPr>
            </w:pPr>
          </w:p>
        </w:tc>
      </w:tr>
      <w:tr w:rsidR="002950FC" w:rsidRPr="009E18FB" w14:paraId="77F286D9" w14:textId="77777777" w:rsidTr="00F564ED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9EE53" w14:textId="77777777" w:rsidR="002950FC" w:rsidRPr="009E18FB" w:rsidRDefault="002950FC" w:rsidP="00F564ED">
            <w:pPr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8C7F0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AF750" w14:textId="77777777" w:rsidR="002950FC" w:rsidRPr="009E18FB" w:rsidRDefault="002950FC" w:rsidP="00F564ED">
            <w:pPr>
              <w:rPr>
                <w:rFonts w:eastAsia="Calibri"/>
                <w:bCs/>
                <w:sz w:val="16"/>
                <w:szCs w:val="16"/>
              </w:rPr>
            </w:pPr>
            <w:r w:rsidRPr="009E18FB">
              <w:rPr>
                <w:rFonts w:eastAsia="Calibri"/>
                <w:bCs/>
                <w:sz w:val="16"/>
                <w:szCs w:val="16"/>
              </w:rPr>
              <w:t>Projekt przebudowy min. średniowysokiego  budynku użyteczności publicznej -</w:t>
            </w:r>
          </w:p>
          <w:p w14:paraId="2DCE8996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  <w:r w:rsidRPr="009E18FB">
              <w:rPr>
                <w:bCs/>
                <w:sz w:val="16"/>
                <w:szCs w:val="16"/>
              </w:rPr>
              <w:t>TAK*/NIE*</w:t>
            </w:r>
          </w:p>
          <w:p w14:paraId="67810AF1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</w:p>
          <w:p w14:paraId="5C8DBC61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  <w:r w:rsidRPr="009E18FB">
              <w:rPr>
                <w:bCs/>
                <w:sz w:val="16"/>
                <w:szCs w:val="16"/>
              </w:rPr>
              <w:t xml:space="preserve">Projekt obejmował dostosowanie do przepisów ppoż. </w:t>
            </w:r>
            <w:r w:rsidRPr="009E18FB">
              <w:rPr>
                <w:sz w:val="16"/>
                <w:szCs w:val="16"/>
                <w:lang w:eastAsia="en-US"/>
              </w:rPr>
              <w:t>-</w:t>
            </w:r>
            <w:r w:rsidRPr="009E18FB">
              <w:rPr>
                <w:bCs/>
                <w:sz w:val="16"/>
                <w:szCs w:val="16"/>
              </w:rPr>
              <w:t xml:space="preserve"> TAK*/NIE*</w:t>
            </w:r>
          </w:p>
          <w:p w14:paraId="4480C69B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</w:p>
          <w:p w14:paraId="1B4FFB55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</w:p>
          <w:p w14:paraId="6669A93E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  <w:r w:rsidRPr="009E18FB">
              <w:rPr>
                <w:bCs/>
                <w:sz w:val="16"/>
                <w:szCs w:val="16"/>
              </w:rPr>
              <w:t xml:space="preserve">*niepotrzebne skreślić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EA6A8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419C73E4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2A16CB38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477EF192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  <w:r w:rsidRPr="009E18FB">
              <w:rPr>
                <w:rFonts w:eastAsia="Calibri"/>
                <w:bCs/>
                <w:sz w:val="18"/>
                <w:szCs w:val="18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39CA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45E3ECB9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53FD563D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38E2449E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5B6F2ECC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53633A4D" w14:textId="77777777" w:rsidR="002950FC" w:rsidRPr="009E18FB" w:rsidRDefault="002950FC" w:rsidP="00F564ED">
            <w:pPr>
              <w:rPr>
                <w:bCs/>
                <w:sz w:val="20"/>
                <w:szCs w:val="20"/>
              </w:rPr>
            </w:pPr>
          </w:p>
          <w:p w14:paraId="20C06EEC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  <w:r w:rsidRPr="009E18FB">
              <w:rPr>
                <w:bCs/>
                <w:sz w:val="16"/>
                <w:szCs w:val="18"/>
              </w:rPr>
              <w:t>- projektant*</w:t>
            </w:r>
          </w:p>
          <w:p w14:paraId="116C0A23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  <w:r w:rsidRPr="009E18FB">
              <w:rPr>
                <w:bCs/>
                <w:sz w:val="16"/>
                <w:szCs w:val="18"/>
              </w:rPr>
              <w:t>- sprawdzający *</w:t>
            </w:r>
          </w:p>
          <w:p w14:paraId="78CD8F3E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</w:p>
          <w:p w14:paraId="00FD3603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  <w:r w:rsidRPr="009E18FB">
              <w:rPr>
                <w:bCs/>
                <w:sz w:val="16"/>
                <w:szCs w:val="18"/>
              </w:rPr>
              <w:t xml:space="preserve">*- niepotrzebne skreślić </w:t>
            </w:r>
          </w:p>
          <w:p w14:paraId="0D0DC791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BB2D" w14:textId="77777777" w:rsidR="002950FC" w:rsidRPr="009E18FB" w:rsidRDefault="002950FC" w:rsidP="00F564ED">
            <w:pPr>
              <w:rPr>
                <w:rFonts w:eastAsia="Calibri"/>
                <w:bCs/>
                <w:sz w:val="16"/>
                <w:szCs w:val="18"/>
              </w:rPr>
            </w:pPr>
          </w:p>
        </w:tc>
      </w:tr>
      <w:tr w:rsidR="002950FC" w:rsidRPr="009E18FB" w14:paraId="4B5F824D" w14:textId="77777777" w:rsidTr="00F564ED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C1EBB" w14:textId="77777777" w:rsidR="002950FC" w:rsidRPr="009E18FB" w:rsidRDefault="002950FC" w:rsidP="00F564ED">
            <w:pPr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B4FC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32B92" w14:textId="77777777" w:rsidR="002950FC" w:rsidRPr="009E18FB" w:rsidRDefault="002950FC" w:rsidP="00F564ED">
            <w:pPr>
              <w:rPr>
                <w:rFonts w:eastAsia="Calibri"/>
                <w:bCs/>
                <w:sz w:val="16"/>
                <w:szCs w:val="16"/>
              </w:rPr>
            </w:pPr>
            <w:r w:rsidRPr="009E18FB">
              <w:rPr>
                <w:rFonts w:eastAsia="Calibri"/>
                <w:bCs/>
                <w:sz w:val="16"/>
                <w:szCs w:val="16"/>
              </w:rPr>
              <w:t>Projekt przebudowy min. średniowysokiego  budynku użyteczności publicznej -</w:t>
            </w:r>
          </w:p>
          <w:p w14:paraId="438B5BFA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  <w:r w:rsidRPr="009E18FB">
              <w:rPr>
                <w:bCs/>
                <w:sz w:val="16"/>
                <w:szCs w:val="16"/>
              </w:rPr>
              <w:t>TAK*/NIE*</w:t>
            </w:r>
          </w:p>
          <w:p w14:paraId="54545ACA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</w:p>
          <w:p w14:paraId="432BD079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  <w:r w:rsidRPr="009E18FB">
              <w:rPr>
                <w:bCs/>
                <w:sz w:val="16"/>
                <w:szCs w:val="16"/>
              </w:rPr>
              <w:t xml:space="preserve">Projekt obejmował dostosowanie do przepisów ppoż. </w:t>
            </w:r>
            <w:r w:rsidRPr="009E18FB">
              <w:rPr>
                <w:sz w:val="16"/>
                <w:szCs w:val="16"/>
                <w:lang w:eastAsia="en-US"/>
              </w:rPr>
              <w:t>-</w:t>
            </w:r>
            <w:r w:rsidRPr="009E18FB">
              <w:rPr>
                <w:bCs/>
                <w:sz w:val="16"/>
                <w:szCs w:val="16"/>
              </w:rPr>
              <w:t xml:space="preserve"> TAK*/NIE*</w:t>
            </w:r>
          </w:p>
          <w:p w14:paraId="02E98AAD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</w:p>
          <w:p w14:paraId="5479C4B8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</w:p>
          <w:p w14:paraId="5E7CB7B0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  <w:r w:rsidRPr="009E18FB">
              <w:rPr>
                <w:bCs/>
                <w:sz w:val="16"/>
                <w:szCs w:val="16"/>
              </w:rPr>
              <w:t xml:space="preserve">*niepotrzebne skreślić </w:t>
            </w:r>
          </w:p>
          <w:p w14:paraId="719FBA8B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5E02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635741C6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25833AF9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  <w:r w:rsidRPr="009E18FB">
              <w:rPr>
                <w:rFonts w:eastAsia="Calibri"/>
                <w:bCs/>
                <w:sz w:val="18"/>
                <w:szCs w:val="18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A2778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0748E53D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128F02F2" w14:textId="77777777" w:rsidR="002950FC" w:rsidRPr="009E18FB" w:rsidRDefault="002950FC" w:rsidP="00F564ED">
            <w:pPr>
              <w:rPr>
                <w:bCs/>
                <w:sz w:val="20"/>
                <w:szCs w:val="20"/>
              </w:rPr>
            </w:pPr>
          </w:p>
          <w:p w14:paraId="1370B0B8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  <w:r w:rsidRPr="009E18FB">
              <w:rPr>
                <w:bCs/>
                <w:sz w:val="16"/>
                <w:szCs w:val="18"/>
              </w:rPr>
              <w:t>- projektant*</w:t>
            </w:r>
          </w:p>
          <w:p w14:paraId="65383C29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  <w:r w:rsidRPr="009E18FB">
              <w:rPr>
                <w:bCs/>
                <w:sz w:val="16"/>
                <w:szCs w:val="18"/>
              </w:rPr>
              <w:t>- sprawdzający *</w:t>
            </w:r>
          </w:p>
          <w:p w14:paraId="3968EF60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</w:p>
          <w:p w14:paraId="09B400BB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  <w:r w:rsidRPr="009E18FB">
              <w:rPr>
                <w:bCs/>
                <w:sz w:val="16"/>
                <w:szCs w:val="18"/>
              </w:rPr>
              <w:t xml:space="preserve">*- niepotrzebne skreślić </w:t>
            </w:r>
          </w:p>
          <w:p w14:paraId="598CCB04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0955446E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D99F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</w:p>
        </w:tc>
      </w:tr>
      <w:tr w:rsidR="002950FC" w:rsidRPr="009E18FB" w14:paraId="157492B8" w14:textId="77777777" w:rsidTr="00F564ED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6A023" w14:textId="77777777" w:rsidR="002950FC" w:rsidRPr="009E18FB" w:rsidRDefault="002950FC" w:rsidP="00F564ED">
            <w:pPr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223A" w14:textId="77777777" w:rsidR="002950FC" w:rsidRPr="009E18FB" w:rsidRDefault="002950FC" w:rsidP="00F564ED">
            <w:pPr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FD7CC" w14:textId="77777777" w:rsidR="002950FC" w:rsidRPr="009E18FB" w:rsidRDefault="002950FC" w:rsidP="00F564ED">
            <w:pPr>
              <w:rPr>
                <w:rFonts w:eastAsia="Calibri"/>
                <w:bCs/>
                <w:sz w:val="16"/>
                <w:szCs w:val="16"/>
              </w:rPr>
            </w:pPr>
            <w:r w:rsidRPr="009E18FB">
              <w:rPr>
                <w:rFonts w:eastAsia="Calibri"/>
                <w:bCs/>
                <w:sz w:val="16"/>
                <w:szCs w:val="16"/>
              </w:rPr>
              <w:t>Projekt przebudowy min. średniowysokiego  budynku użyteczności publicznej -</w:t>
            </w:r>
          </w:p>
          <w:p w14:paraId="0C9686F4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  <w:r w:rsidRPr="009E18FB">
              <w:rPr>
                <w:bCs/>
                <w:sz w:val="16"/>
                <w:szCs w:val="16"/>
              </w:rPr>
              <w:t>TAK*/NIE*</w:t>
            </w:r>
          </w:p>
          <w:p w14:paraId="05C3E9F4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</w:p>
          <w:p w14:paraId="47F2E8AB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  <w:r w:rsidRPr="009E18FB">
              <w:rPr>
                <w:bCs/>
                <w:sz w:val="16"/>
                <w:szCs w:val="16"/>
              </w:rPr>
              <w:t xml:space="preserve">Projekt obejmował dostosowanie do przepisów ppoż. </w:t>
            </w:r>
            <w:r w:rsidRPr="009E18FB">
              <w:rPr>
                <w:sz w:val="16"/>
                <w:szCs w:val="16"/>
                <w:lang w:eastAsia="en-US"/>
              </w:rPr>
              <w:t>-</w:t>
            </w:r>
            <w:r w:rsidRPr="009E18FB">
              <w:rPr>
                <w:bCs/>
                <w:sz w:val="16"/>
                <w:szCs w:val="16"/>
              </w:rPr>
              <w:t xml:space="preserve"> TAK*/NIE*</w:t>
            </w:r>
          </w:p>
          <w:p w14:paraId="4CD4B659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</w:p>
          <w:p w14:paraId="17644016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</w:p>
          <w:p w14:paraId="7BFB57F7" w14:textId="77777777" w:rsidR="002950FC" w:rsidRPr="009E18FB" w:rsidRDefault="002950FC" w:rsidP="00F564ED">
            <w:pPr>
              <w:rPr>
                <w:bCs/>
                <w:sz w:val="16"/>
                <w:szCs w:val="16"/>
              </w:rPr>
            </w:pPr>
            <w:r w:rsidRPr="009E18FB">
              <w:rPr>
                <w:bCs/>
                <w:sz w:val="16"/>
                <w:szCs w:val="16"/>
              </w:rPr>
              <w:t xml:space="preserve">*niepotrzebne skreślić </w:t>
            </w:r>
          </w:p>
          <w:p w14:paraId="746AA5F9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3C6A" w14:textId="77777777" w:rsidR="002950FC" w:rsidRPr="009E18FB" w:rsidRDefault="002950FC" w:rsidP="00F564ED">
            <w:pPr>
              <w:rPr>
                <w:rFonts w:eastAsia="Calibri"/>
                <w:bCs/>
                <w:sz w:val="20"/>
                <w:szCs w:val="20"/>
              </w:rPr>
            </w:pPr>
          </w:p>
          <w:p w14:paraId="32108B32" w14:textId="77777777" w:rsidR="002950FC" w:rsidRPr="009E18FB" w:rsidRDefault="002950FC" w:rsidP="00F564ED">
            <w:pPr>
              <w:rPr>
                <w:rFonts w:eastAsia="Calibri"/>
                <w:bCs/>
                <w:sz w:val="20"/>
                <w:szCs w:val="20"/>
              </w:rPr>
            </w:pPr>
          </w:p>
          <w:p w14:paraId="3FB8CB17" w14:textId="77777777" w:rsidR="002950FC" w:rsidRPr="009E18FB" w:rsidRDefault="002950FC" w:rsidP="00F564ED">
            <w:pPr>
              <w:rPr>
                <w:rFonts w:eastAsia="Calibri"/>
                <w:bCs/>
                <w:sz w:val="20"/>
                <w:szCs w:val="20"/>
              </w:rPr>
            </w:pPr>
            <w:r w:rsidRPr="009E18FB">
              <w:rPr>
                <w:rFonts w:eastAsia="Calibri"/>
                <w:bCs/>
                <w:sz w:val="18"/>
                <w:szCs w:val="18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40799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45B4550B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322F6662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5F7779D8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058A2ECF" w14:textId="77777777" w:rsidR="002950FC" w:rsidRPr="009E18FB" w:rsidRDefault="002950FC" w:rsidP="00F564ED">
            <w:pPr>
              <w:rPr>
                <w:rFonts w:eastAsia="Calibri"/>
                <w:bCs/>
                <w:sz w:val="18"/>
                <w:szCs w:val="18"/>
              </w:rPr>
            </w:pPr>
          </w:p>
          <w:p w14:paraId="21327EC9" w14:textId="77777777" w:rsidR="002950FC" w:rsidRPr="009E18FB" w:rsidRDefault="002950FC" w:rsidP="00F564ED">
            <w:pPr>
              <w:rPr>
                <w:bCs/>
                <w:sz w:val="20"/>
                <w:szCs w:val="20"/>
              </w:rPr>
            </w:pPr>
          </w:p>
          <w:p w14:paraId="2936B8B7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  <w:r w:rsidRPr="009E18FB">
              <w:rPr>
                <w:bCs/>
                <w:sz w:val="16"/>
                <w:szCs w:val="18"/>
              </w:rPr>
              <w:t>- projektant*</w:t>
            </w:r>
          </w:p>
          <w:p w14:paraId="33591A33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  <w:r w:rsidRPr="009E18FB">
              <w:rPr>
                <w:bCs/>
                <w:sz w:val="16"/>
                <w:szCs w:val="18"/>
              </w:rPr>
              <w:t>- sprawdzający *</w:t>
            </w:r>
          </w:p>
          <w:p w14:paraId="7C4EE892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</w:p>
          <w:p w14:paraId="7A3D2544" w14:textId="77777777" w:rsidR="002950FC" w:rsidRPr="009E18FB" w:rsidRDefault="002950FC" w:rsidP="00F564ED">
            <w:pPr>
              <w:rPr>
                <w:bCs/>
                <w:sz w:val="16"/>
                <w:szCs w:val="18"/>
              </w:rPr>
            </w:pPr>
            <w:r w:rsidRPr="009E18FB">
              <w:rPr>
                <w:bCs/>
                <w:sz w:val="16"/>
                <w:szCs w:val="18"/>
              </w:rPr>
              <w:t xml:space="preserve">*- niepotrzebne skreślić </w:t>
            </w:r>
          </w:p>
          <w:p w14:paraId="16CBA834" w14:textId="77777777" w:rsidR="002950FC" w:rsidRPr="009E18FB" w:rsidRDefault="002950FC" w:rsidP="00F564ED">
            <w:pPr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0882B" w14:textId="77777777" w:rsidR="002950FC" w:rsidRPr="009E18FB" w:rsidRDefault="002950FC" w:rsidP="00F564ED">
            <w:pPr>
              <w:rPr>
                <w:rFonts w:eastAsia="Calibri"/>
                <w:bCs/>
                <w:sz w:val="16"/>
                <w:szCs w:val="18"/>
              </w:rPr>
            </w:pPr>
          </w:p>
        </w:tc>
      </w:tr>
    </w:tbl>
    <w:p w14:paraId="342D600E" w14:textId="77777777" w:rsidR="002950FC" w:rsidRPr="009E18FB" w:rsidRDefault="002950FC" w:rsidP="002950FC">
      <w:pPr>
        <w:tabs>
          <w:tab w:val="left" w:pos="2520"/>
          <w:tab w:val="left" w:pos="2586"/>
        </w:tabs>
        <w:rPr>
          <w:sz w:val="22"/>
          <w:szCs w:val="22"/>
        </w:rPr>
      </w:pPr>
    </w:p>
    <w:p w14:paraId="4BCAD04D" w14:textId="77777777" w:rsidR="002950FC" w:rsidRPr="009E18FB" w:rsidRDefault="002950FC" w:rsidP="002950FC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sz w:val="22"/>
          <w:szCs w:val="22"/>
          <w:lang w:eastAsia="zh-CN"/>
        </w:rPr>
      </w:pPr>
      <w:r w:rsidRPr="009E18FB">
        <w:rPr>
          <w:bCs/>
          <w:iCs/>
          <w:sz w:val="22"/>
          <w:szCs w:val="22"/>
        </w:rPr>
        <w:t>Ośw</w:t>
      </w:r>
      <w:r w:rsidRPr="009E18FB">
        <w:rPr>
          <w:sz w:val="22"/>
          <w:szCs w:val="22"/>
        </w:rPr>
        <w:t xml:space="preserve">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EA6044C" w14:textId="77777777" w:rsidR="002950FC" w:rsidRPr="009E18FB" w:rsidRDefault="002950FC" w:rsidP="002950FC">
      <w:pPr>
        <w:pStyle w:val="Tekstprzypisudolnego"/>
        <w:jc w:val="both"/>
      </w:pPr>
      <w:r w:rsidRPr="009E18FB"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1FFA7C9" w14:textId="77777777" w:rsidR="002950FC" w:rsidRPr="009E18FB" w:rsidRDefault="002950FC" w:rsidP="002950FC">
      <w:pPr>
        <w:pStyle w:val="NormalnyWeb"/>
        <w:ind w:left="142" w:hanging="142"/>
        <w:jc w:val="both"/>
        <w:rPr>
          <w:sz w:val="18"/>
          <w:szCs w:val="18"/>
        </w:rPr>
      </w:pPr>
      <w:r w:rsidRPr="009E18FB">
        <w:rPr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7D48B22" w14:textId="77777777" w:rsidR="002950FC" w:rsidRPr="009E18FB" w:rsidRDefault="002950FC" w:rsidP="002950FC">
      <w:pPr>
        <w:pStyle w:val="NormalnyWeb"/>
        <w:ind w:left="142" w:hanging="142"/>
        <w:jc w:val="both"/>
      </w:pPr>
    </w:p>
    <w:p w14:paraId="3FEA6B46" w14:textId="77777777" w:rsidR="002950FC" w:rsidRPr="009E18FB" w:rsidRDefault="002950FC" w:rsidP="002950FC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9E18FB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9E18FB">
        <w:rPr>
          <w:b/>
          <w:sz w:val="22"/>
          <w:szCs w:val="22"/>
        </w:rPr>
        <w:t>ppkt</w:t>
      </w:r>
      <w:proofErr w:type="spellEnd"/>
      <w:r w:rsidRPr="009E18FB">
        <w:rPr>
          <w:b/>
          <w:sz w:val="22"/>
          <w:szCs w:val="22"/>
        </w:rPr>
        <w:t xml:space="preserve"> </w:t>
      </w:r>
      <w:bookmarkStart w:id="1" w:name="_Hlk74811138"/>
      <w:r w:rsidRPr="009E18FB">
        <w:rPr>
          <w:b/>
          <w:sz w:val="22"/>
          <w:szCs w:val="22"/>
        </w:rPr>
        <w:t xml:space="preserve">4 lit. a) i lit. b) pkt 1) </w:t>
      </w:r>
      <w:bookmarkEnd w:id="1"/>
      <w:r w:rsidRPr="009E18FB">
        <w:rPr>
          <w:b/>
          <w:sz w:val="22"/>
          <w:szCs w:val="22"/>
        </w:rPr>
        <w:t>SWZ spełniamy osobiście.</w:t>
      </w:r>
    </w:p>
    <w:p w14:paraId="1F2237B2" w14:textId="77777777" w:rsidR="002950FC" w:rsidRPr="009E18FB" w:rsidRDefault="002950FC" w:rsidP="002950FC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9E18FB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9E18FB">
        <w:rPr>
          <w:b/>
          <w:sz w:val="22"/>
          <w:szCs w:val="22"/>
        </w:rPr>
        <w:t>ppkt</w:t>
      </w:r>
      <w:proofErr w:type="spellEnd"/>
      <w:r w:rsidRPr="009E18FB">
        <w:rPr>
          <w:b/>
          <w:sz w:val="22"/>
          <w:szCs w:val="22"/>
        </w:rPr>
        <w:t xml:space="preserve">  4 lit. b) od pkt 2)  do pkt 4) i lit. c)  SWZ spełniamy osobiście/ powołujemy się na zasoby podmiotu trzeciego w następującym zakresie</w:t>
      </w:r>
      <w:r w:rsidRPr="009E18FB">
        <w:rPr>
          <w:rStyle w:val="Odwoanieprzypisudolnego"/>
          <w:b/>
          <w:sz w:val="22"/>
          <w:szCs w:val="22"/>
        </w:rPr>
        <w:footnoteReference w:id="2"/>
      </w:r>
      <w:r w:rsidRPr="009E18FB">
        <w:rPr>
          <w:b/>
          <w:sz w:val="22"/>
          <w:szCs w:val="22"/>
        </w:rPr>
        <w:t xml:space="preserve"> …………………………………………………………………….</w:t>
      </w:r>
    </w:p>
    <w:p w14:paraId="7EBF6447" w14:textId="77777777" w:rsidR="002950FC" w:rsidRPr="009E18FB" w:rsidRDefault="002950FC" w:rsidP="002950FC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</w:pPr>
      <w:r w:rsidRPr="009E18FB"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950FC" w:rsidRPr="009E18FB" w14:paraId="52A5A7EB" w14:textId="77777777" w:rsidTr="00F564E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F76F5FA" w14:textId="77777777" w:rsidR="002950FC" w:rsidRPr="009E18FB" w:rsidRDefault="002950FC" w:rsidP="00F564ED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1C726CC" w14:textId="77777777" w:rsidR="002950FC" w:rsidRPr="009E18FB" w:rsidRDefault="002950FC" w:rsidP="00F564ED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 xml:space="preserve">Opis części zamówienia, którą wykonawca </w:t>
            </w:r>
          </w:p>
          <w:p w14:paraId="30285C0B" w14:textId="77777777" w:rsidR="002950FC" w:rsidRPr="009E18FB" w:rsidRDefault="002950FC" w:rsidP="00F564ED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FD61C" w14:textId="77777777" w:rsidR="002950FC" w:rsidRPr="009E18FB" w:rsidRDefault="002950FC" w:rsidP="00F564ED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>Nazwa podwykonawcy</w:t>
            </w:r>
          </w:p>
        </w:tc>
      </w:tr>
      <w:tr w:rsidR="002950FC" w:rsidRPr="009E18FB" w14:paraId="0FF6A742" w14:textId="77777777" w:rsidTr="00F564E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827C19B" w14:textId="77777777" w:rsidR="002950FC" w:rsidRPr="009E18FB" w:rsidRDefault="002950FC" w:rsidP="00F564E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83B2BFA" w14:textId="77777777" w:rsidR="002950FC" w:rsidRPr="009E18FB" w:rsidRDefault="002950FC" w:rsidP="00F564E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2F966" w14:textId="77777777" w:rsidR="002950FC" w:rsidRPr="009E18FB" w:rsidRDefault="002950FC" w:rsidP="00F564E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47B435B" w14:textId="77777777" w:rsidR="002950FC" w:rsidRPr="009E18FB" w:rsidRDefault="002950FC" w:rsidP="002950FC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 w:rsidRPr="009E18FB">
        <w:rPr>
          <w:b/>
          <w:sz w:val="22"/>
          <w:szCs w:val="22"/>
        </w:rPr>
        <w:t xml:space="preserve">Oświadczenie, w przypadku </w:t>
      </w:r>
      <w:r w:rsidRPr="009E18FB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9E18FB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950FC" w:rsidRPr="009E18FB" w14:paraId="18BC53D5" w14:textId="77777777" w:rsidTr="00F564E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7D3AC44" w14:textId="77777777" w:rsidR="002950FC" w:rsidRPr="009E18FB" w:rsidRDefault="002950FC" w:rsidP="00F564ED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E8454A3" w14:textId="77777777" w:rsidR="002950FC" w:rsidRPr="009E18FB" w:rsidRDefault="002950FC" w:rsidP="00F564ED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AFEA4D" w14:textId="77777777" w:rsidR="002950FC" w:rsidRPr="009E18FB" w:rsidRDefault="002950FC" w:rsidP="00F564ED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 xml:space="preserve">Usługa, dostawa (zakres), który wykonają poszczególni </w:t>
            </w:r>
            <w:r w:rsidRPr="009E18FB">
              <w:rPr>
                <w:sz w:val="22"/>
                <w:szCs w:val="22"/>
              </w:rPr>
              <w:lastRenderedPageBreak/>
              <w:t xml:space="preserve">wykonawcy </w:t>
            </w:r>
          </w:p>
        </w:tc>
      </w:tr>
      <w:tr w:rsidR="002950FC" w:rsidRPr="009E18FB" w14:paraId="0A5034F4" w14:textId="77777777" w:rsidTr="00F564E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BE8CD47" w14:textId="77777777" w:rsidR="002950FC" w:rsidRPr="009E18FB" w:rsidRDefault="002950FC" w:rsidP="00F564E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9E18FB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D17C76C" w14:textId="77777777" w:rsidR="002950FC" w:rsidRPr="009E18FB" w:rsidRDefault="002950FC" w:rsidP="00F564E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A8800" w14:textId="77777777" w:rsidR="002950FC" w:rsidRPr="009E18FB" w:rsidRDefault="002950FC" w:rsidP="00F564E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2950FC" w:rsidRPr="009E18FB" w14:paraId="30A6DCC2" w14:textId="77777777" w:rsidTr="00F564E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20C3D06" w14:textId="77777777" w:rsidR="002950FC" w:rsidRPr="009E18FB" w:rsidRDefault="002950FC" w:rsidP="00F564E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9E18FB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A8DD47C" w14:textId="77777777" w:rsidR="002950FC" w:rsidRPr="009E18FB" w:rsidRDefault="002950FC" w:rsidP="00F564E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D99EC" w14:textId="77777777" w:rsidR="002950FC" w:rsidRPr="009E18FB" w:rsidRDefault="002950FC" w:rsidP="00F564E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C6FD925" w14:textId="77777777" w:rsidR="002950FC" w:rsidRPr="009E18FB" w:rsidRDefault="002950FC" w:rsidP="002950FC">
      <w:pPr>
        <w:numPr>
          <w:ilvl w:val="0"/>
          <w:numId w:val="5"/>
        </w:numPr>
        <w:suppressAutoHyphens/>
        <w:jc w:val="both"/>
        <w:rPr>
          <w:lang w:eastAsia="zh-CN"/>
        </w:rPr>
      </w:pPr>
      <w:r w:rsidRPr="009E18FB">
        <w:rPr>
          <w:sz w:val="22"/>
          <w:szCs w:val="22"/>
        </w:rPr>
        <w:t>Upoważnionymi do reprezentowania naszej firmy są następujące osoby:</w:t>
      </w:r>
    </w:p>
    <w:p w14:paraId="39EA0BAD" w14:textId="77777777" w:rsidR="002950FC" w:rsidRPr="009E18FB" w:rsidRDefault="002950FC" w:rsidP="002950FC">
      <w:pPr>
        <w:pStyle w:val="Nagwek1"/>
        <w:numPr>
          <w:ilvl w:val="0"/>
          <w:numId w:val="6"/>
        </w:numPr>
        <w:tabs>
          <w:tab w:val="clear" w:pos="0"/>
          <w:tab w:val="num" w:pos="1080"/>
        </w:tabs>
        <w:ind w:left="1080" w:hanging="360"/>
      </w:pPr>
      <w:r w:rsidRPr="009E18FB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9E18FB">
        <w:rPr>
          <w:rFonts w:ascii="Times New Roman" w:hAnsi="Times New Roman" w:cs="Times New Roman"/>
          <w:sz w:val="22"/>
          <w:szCs w:val="22"/>
        </w:rPr>
        <w:tab/>
      </w:r>
      <w:r w:rsidRPr="009E18FB">
        <w:rPr>
          <w:rFonts w:ascii="Times New Roman" w:hAnsi="Times New Roman" w:cs="Times New Roman"/>
          <w:sz w:val="22"/>
          <w:szCs w:val="22"/>
        </w:rPr>
        <w:tab/>
      </w:r>
      <w:r w:rsidRPr="009E18FB">
        <w:rPr>
          <w:rFonts w:ascii="Times New Roman" w:hAnsi="Times New Roman" w:cs="Times New Roman"/>
          <w:sz w:val="22"/>
          <w:szCs w:val="22"/>
        </w:rPr>
        <w:tab/>
      </w:r>
      <w:r w:rsidRPr="009E18FB">
        <w:rPr>
          <w:rFonts w:ascii="Times New Roman" w:hAnsi="Times New Roman" w:cs="Times New Roman"/>
          <w:sz w:val="22"/>
          <w:szCs w:val="22"/>
        </w:rPr>
        <w:tab/>
      </w:r>
      <w:r w:rsidRPr="009E18FB">
        <w:rPr>
          <w:rFonts w:ascii="Times New Roman" w:hAnsi="Times New Roman" w:cs="Times New Roman"/>
          <w:sz w:val="22"/>
          <w:szCs w:val="22"/>
        </w:rPr>
        <w:tab/>
      </w:r>
      <w:r w:rsidRPr="009E18FB">
        <w:rPr>
          <w:rFonts w:ascii="Times New Roman" w:hAnsi="Times New Roman" w:cs="Times New Roman"/>
          <w:sz w:val="22"/>
          <w:szCs w:val="22"/>
        </w:rPr>
        <w:tab/>
      </w:r>
      <w:r w:rsidRPr="009E18FB">
        <w:rPr>
          <w:rFonts w:ascii="Times New Roman" w:hAnsi="Times New Roman" w:cs="Times New Roman"/>
          <w:sz w:val="22"/>
          <w:szCs w:val="22"/>
        </w:rPr>
        <w:tab/>
      </w:r>
    </w:p>
    <w:p w14:paraId="62CEBE44" w14:textId="77777777" w:rsidR="002950FC" w:rsidRPr="009E18FB" w:rsidRDefault="002950FC" w:rsidP="002950F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30662F6A" w14:textId="77777777" w:rsidR="002950FC" w:rsidRPr="009E18FB" w:rsidRDefault="002950FC" w:rsidP="002950FC">
      <w:pPr>
        <w:tabs>
          <w:tab w:val="left" w:pos="426"/>
        </w:tabs>
        <w:spacing w:line="264" w:lineRule="auto"/>
        <w:ind w:left="426" w:right="1"/>
        <w:jc w:val="both"/>
      </w:pPr>
      <w:r w:rsidRPr="009E18FB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9E18FB">
        <w:rPr>
          <w:sz w:val="18"/>
          <w:szCs w:val="18"/>
        </w:rPr>
        <w:tab/>
      </w:r>
      <w:r w:rsidRPr="009E18FB">
        <w:rPr>
          <w:sz w:val="18"/>
          <w:szCs w:val="18"/>
        </w:rPr>
        <w:tab/>
        <w:t xml:space="preserve"> </w:t>
      </w:r>
    </w:p>
    <w:p w14:paraId="5B35C0E2" w14:textId="77777777" w:rsidR="002950FC" w:rsidRPr="009E18FB" w:rsidRDefault="002950FC" w:rsidP="002950F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83593F7" w14:textId="77777777" w:rsidR="002950FC" w:rsidRPr="009E18FB" w:rsidRDefault="002950FC" w:rsidP="002950FC">
      <w:pPr>
        <w:numPr>
          <w:ilvl w:val="0"/>
          <w:numId w:val="5"/>
        </w:numPr>
        <w:suppressAutoHyphens/>
        <w:jc w:val="both"/>
      </w:pPr>
      <w:r w:rsidRPr="009E18FB">
        <w:rPr>
          <w:sz w:val="22"/>
          <w:szCs w:val="22"/>
        </w:rPr>
        <w:t>upoważnienie dla powyżej wskazanych osób wynika z następującego (</w:t>
      </w:r>
      <w:proofErr w:type="spellStart"/>
      <w:r w:rsidRPr="009E18FB">
        <w:rPr>
          <w:sz w:val="22"/>
          <w:szCs w:val="22"/>
        </w:rPr>
        <w:t>ych</w:t>
      </w:r>
      <w:proofErr w:type="spellEnd"/>
      <w:r w:rsidRPr="009E18FB">
        <w:rPr>
          <w:sz w:val="22"/>
          <w:szCs w:val="22"/>
        </w:rPr>
        <w:t>) dokumentu(ów)</w:t>
      </w:r>
    </w:p>
    <w:p w14:paraId="7A7A39DA" w14:textId="77777777" w:rsidR="002950FC" w:rsidRPr="009E18FB" w:rsidRDefault="002950FC" w:rsidP="002950FC">
      <w:pPr>
        <w:jc w:val="both"/>
      </w:pPr>
      <w:r w:rsidRPr="009E18FB">
        <w:rPr>
          <w:sz w:val="22"/>
          <w:szCs w:val="22"/>
        </w:rPr>
        <w:t>…………………………………………………...........................…… które dołączamy do oferty.</w:t>
      </w:r>
    </w:p>
    <w:p w14:paraId="3E0A5934" w14:textId="77777777" w:rsidR="002950FC" w:rsidRPr="009E18FB" w:rsidRDefault="002950FC" w:rsidP="002950FC">
      <w:pPr>
        <w:numPr>
          <w:ilvl w:val="0"/>
          <w:numId w:val="5"/>
        </w:numPr>
        <w:suppressAutoHyphens/>
        <w:jc w:val="both"/>
      </w:pPr>
      <w:r w:rsidRPr="009E18FB">
        <w:rPr>
          <w:sz w:val="22"/>
          <w:szCs w:val="22"/>
        </w:rPr>
        <w:t>załącznikami do niniejszej oferty są:</w:t>
      </w:r>
    </w:p>
    <w:p w14:paraId="2E0D0738" w14:textId="77777777" w:rsidR="002950FC" w:rsidRPr="009E18FB" w:rsidRDefault="002950FC" w:rsidP="002950FC">
      <w:pPr>
        <w:numPr>
          <w:ilvl w:val="1"/>
          <w:numId w:val="7"/>
        </w:numPr>
        <w:suppressAutoHyphens/>
        <w:spacing w:line="360" w:lineRule="auto"/>
        <w:jc w:val="both"/>
      </w:pPr>
      <w:r w:rsidRPr="009E18FB">
        <w:rPr>
          <w:sz w:val="22"/>
          <w:szCs w:val="22"/>
        </w:rPr>
        <w:t>………………………………………………………………………………………….</w:t>
      </w:r>
    </w:p>
    <w:p w14:paraId="44DAB554" w14:textId="77777777" w:rsidR="002950FC" w:rsidRPr="009E18FB" w:rsidRDefault="002950FC" w:rsidP="002950FC">
      <w:pPr>
        <w:numPr>
          <w:ilvl w:val="1"/>
          <w:numId w:val="7"/>
        </w:numPr>
        <w:suppressAutoHyphens/>
        <w:spacing w:line="360" w:lineRule="auto"/>
        <w:jc w:val="both"/>
      </w:pPr>
      <w:r w:rsidRPr="009E18FB">
        <w:rPr>
          <w:sz w:val="22"/>
          <w:szCs w:val="22"/>
        </w:rPr>
        <w:t>……………………………………………..……………………………………………</w:t>
      </w:r>
    </w:p>
    <w:p w14:paraId="156B2405" w14:textId="77777777" w:rsidR="002950FC" w:rsidRPr="009E18FB" w:rsidRDefault="002950FC" w:rsidP="002950FC">
      <w:pPr>
        <w:numPr>
          <w:ilvl w:val="1"/>
          <w:numId w:val="7"/>
        </w:numPr>
        <w:suppressAutoHyphens/>
        <w:spacing w:line="360" w:lineRule="auto"/>
        <w:jc w:val="both"/>
      </w:pPr>
      <w:r w:rsidRPr="009E18F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A5198C0" w14:textId="77777777" w:rsidR="002950FC" w:rsidRPr="009E18FB" w:rsidRDefault="002950FC" w:rsidP="002950FC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</w:rPr>
      </w:pPr>
      <w:r w:rsidRPr="009E18FB">
        <w:rPr>
          <w:bCs/>
          <w:i/>
          <w:iCs/>
        </w:rPr>
        <w:t>Dokument należy sporządzić w postaci elektronicznej i podpisać kwalifikowanym</w:t>
      </w:r>
    </w:p>
    <w:p w14:paraId="375DDBC9" w14:textId="77777777" w:rsidR="002950FC" w:rsidRPr="009E18FB" w:rsidRDefault="002950FC" w:rsidP="002950FC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</w:rPr>
      </w:pPr>
      <w:r w:rsidRPr="009E18FB">
        <w:rPr>
          <w:bCs/>
          <w:i/>
          <w:iCs/>
        </w:rPr>
        <w:t>podpisem elektronicznym lub podpisem zaufanym lub podpisem osobistym.</w:t>
      </w:r>
    </w:p>
    <w:p w14:paraId="26C58649" w14:textId="77777777" w:rsidR="002950FC" w:rsidRPr="009E18FB" w:rsidRDefault="002950FC" w:rsidP="002950FC">
      <w:pPr>
        <w:rPr>
          <w:lang w:eastAsia="zh-CN"/>
        </w:rPr>
      </w:pPr>
    </w:p>
    <w:p w14:paraId="02BD7750" w14:textId="77777777" w:rsidR="002950FC" w:rsidRPr="009E18FB" w:rsidRDefault="002950FC" w:rsidP="002950FC">
      <w:pPr>
        <w:tabs>
          <w:tab w:val="left" w:pos="426"/>
        </w:tabs>
        <w:jc w:val="both"/>
        <w:rPr>
          <w:sz w:val="20"/>
          <w:szCs w:val="20"/>
        </w:rPr>
      </w:pPr>
    </w:p>
    <w:p w14:paraId="0A53E1D1" w14:textId="77777777" w:rsidR="00FE545C" w:rsidRPr="002950FC" w:rsidRDefault="00FE545C" w:rsidP="002950FC"/>
    <w:sectPr w:rsidR="00FE545C" w:rsidRPr="002950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BEEFB" w14:textId="77777777" w:rsidR="005357A6" w:rsidRDefault="005357A6">
      <w:r>
        <w:separator/>
      </w:r>
    </w:p>
  </w:endnote>
  <w:endnote w:type="continuationSeparator" w:id="0">
    <w:p w14:paraId="1AB8A95F" w14:textId="77777777" w:rsidR="005357A6" w:rsidRDefault="00535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D54F8" w14:textId="77777777" w:rsidR="00B90116" w:rsidRDefault="00B901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FDE1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A0C71" w14:textId="77777777" w:rsidR="00B90116" w:rsidRDefault="00B901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4D3D2" w14:textId="77777777" w:rsidR="005357A6" w:rsidRDefault="005357A6">
      <w:r>
        <w:separator/>
      </w:r>
    </w:p>
  </w:footnote>
  <w:footnote w:type="continuationSeparator" w:id="0">
    <w:p w14:paraId="7C326E83" w14:textId="77777777" w:rsidR="005357A6" w:rsidRDefault="005357A6">
      <w:r>
        <w:continuationSeparator/>
      </w:r>
    </w:p>
  </w:footnote>
  <w:footnote w:id="1">
    <w:p w14:paraId="3F902990" w14:textId="77777777" w:rsidR="002950FC" w:rsidRDefault="002950FC" w:rsidP="002950F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8974704" w14:textId="77777777" w:rsidR="002950FC" w:rsidRDefault="002950FC" w:rsidP="002950F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2A41B" w14:textId="77777777" w:rsidR="00B90116" w:rsidRDefault="00B901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A957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ECF07" w14:textId="77777777" w:rsidR="00B90116" w:rsidRDefault="00B901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CE6E4A"/>
    <w:multiLevelType w:val="hybridMultilevel"/>
    <w:tmpl w:val="AB323D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5830A844"/>
    <w:lvl w:ilvl="0" w:tplc="814E0C86">
      <w:start w:val="7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57A6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50FC"/>
    <w:rsid w:val="00315A4A"/>
    <w:rsid w:val="004B7300"/>
    <w:rsid w:val="004C6753"/>
    <w:rsid w:val="00530C94"/>
    <w:rsid w:val="005357A6"/>
    <w:rsid w:val="005477DD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268F"/>
    <w:rsid w:val="00853083"/>
    <w:rsid w:val="008B2F0C"/>
    <w:rsid w:val="008B4928"/>
    <w:rsid w:val="008D2AB8"/>
    <w:rsid w:val="008F1C66"/>
    <w:rsid w:val="00925B6F"/>
    <w:rsid w:val="00970FE4"/>
    <w:rsid w:val="00A0022B"/>
    <w:rsid w:val="00A346FE"/>
    <w:rsid w:val="00A47B4D"/>
    <w:rsid w:val="00A83018"/>
    <w:rsid w:val="00AD084C"/>
    <w:rsid w:val="00B774DC"/>
    <w:rsid w:val="00B90116"/>
    <w:rsid w:val="00BD7066"/>
    <w:rsid w:val="00C60A7D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62DC3CF"/>
  <w15:chartTrackingRefBased/>
  <w15:docId w15:val="{0BC71E5F-5A90-4FF2-83CE-0840269BA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5268F"/>
    <w:pPr>
      <w:suppressAutoHyphens/>
    </w:pPr>
    <w:rPr>
      <w:rFonts w:eastAsia="Calibri"/>
      <w:lang w:eastAsia="zh-CN"/>
    </w:rPr>
  </w:style>
  <w:style w:type="paragraph" w:styleId="Akapitzlist">
    <w:name w:val="List Paragraph"/>
    <w:basedOn w:val="Normalny"/>
    <w:uiPriority w:val="34"/>
    <w:qFormat/>
    <w:rsid w:val="002950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3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817</Words>
  <Characters>6435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2021-07-05T09:27:00Z</cp:lastPrinted>
  <dcterms:created xsi:type="dcterms:W3CDTF">2021-07-05T09:27:00Z</dcterms:created>
  <dcterms:modified xsi:type="dcterms:W3CDTF">2021-07-05T09:27:00Z</dcterms:modified>
</cp:coreProperties>
</file>