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C5D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C5DE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C5DE5">
        <w:rPr>
          <w:sz w:val="22"/>
          <w:szCs w:val="22"/>
        </w:rPr>
        <w:t>2021-07-05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C5DE5" w:rsidRPr="007C5DE5" w:rsidRDefault="007C5DE5" w:rsidP="00FB7F50">
      <w:pPr>
        <w:spacing w:after="40"/>
        <w:rPr>
          <w:b/>
          <w:bCs/>
          <w:sz w:val="22"/>
          <w:szCs w:val="22"/>
        </w:rPr>
      </w:pPr>
      <w:r w:rsidRPr="007C5DE5">
        <w:rPr>
          <w:b/>
          <w:bCs/>
          <w:sz w:val="22"/>
          <w:szCs w:val="22"/>
        </w:rPr>
        <w:t>Politechnika Rzeszowska</w:t>
      </w:r>
    </w:p>
    <w:p w:rsidR="00FB7F50" w:rsidRPr="002245BE" w:rsidRDefault="007C5DE5" w:rsidP="00FB7F50">
      <w:pPr>
        <w:spacing w:after="40"/>
        <w:rPr>
          <w:b/>
          <w:bCs/>
          <w:sz w:val="22"/>
          <w:szCs w:val="22"/>
        </w:rPr>
      </w:pPr>
      <w:r w:rsidRPr="007C5DE5">
        <w:rPr>
          <w:b/>
          <w:bCs/>
          <w:sz w:val="22"/>
          <w:szCs w:val="22"/>
        </w:rPr>
        <w:t>Dział Zamówień Publicznych</w:t>
      </w:r>
    </w:p>
    <w:p w:rsidR="00FB7F50" w:rsidRPr="002245BE" w:rsidRDefault="007C5DE5" w:rsidP="00FB7F50">
      <w:pPr>
        <w:rPr>
          <w:sz w:val="22"/>
          <w:szCs w:val="22"/>
        </w:rPr>
      </w:pPr>
      <w:r w:rsidRPr="007C5DE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C5DE5">
        <w:rPr>
          <w:sz w:val="22"/>
          <w:szCs w:val="22"/>
        </w:rPr>
        <w:t>12</w:t>
      </w:r>
    </w:p>
    <w:p w:rsidR="00FB7F50" w:rsidRPr="002245BE" w:rsidRDefault="007C5DE5" w:rsidP="00FB7F50">
      <w:pPr>
        <w:rPr>
          <w:sz w:val="22"/>
          <w:szCs w:val="22"/>
        </w:rPr>
      </w:pPr>
      <w:r w:rsidRPr="007C5DE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C5DE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C5DE5" w:rsidRPr="00607F9B" w:rsidTr="008E35CF">
        <w:trPr>
          <w:trHeight w:val="638"/>
        </w:trPr>
        <w:tc>
          <w:tcPr>
            <w:tcW w:w="959" w:type="dxa"/>
            <w:shd w:val="clear" w:color="auto" w:fill="auto"/>
          </w:tcPr>
          <w:p w:rsidR="007C5DE5" w:rsidRPr="00607F9B" w:rsidRDefault="007C5DE5" w:rsidP="008E35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5DE5" w:rsidRPr="00607F9B" w:rsidRDefault="007C5DE5" w:rsidP="008E35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5DE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5DE5">
              <w:rPr>
                <w:b/>
                <w:bCs/>
                <w:sz w:val="22"/>
                <w:szCs w:val="22"/>
              </w:rPr>
              <w:t>Dostawa stołu  laboratoryjnego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5DE5">
              <w:rPr>
                <w:b/>
                <w:sz w:val="22"/>
                <w:szCs w:val="22"/>
              </w:rPr>
              <w:t>NA/O/133/2021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C5DE5" w:rsidRPr="007C5DE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C5DE5" w:rsidRPr="007C5DE5">
        <w:rPr>
          <w:b/>
          <w:sz w:val="22"/>
          <w:szCs w:val="22"/>
        </w:rPr>
        <w:t>Politechnika Rzeszowska</w:t>
      </w:r>
    </w:p>
    <w:p w:rsidR="008642B3" w:rsidRDefault="007C5DE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C5DE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C5DE5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C5DE5" w:rsidTr="008E35CF">
        <w:trPr>
          <w:cantSplit/>
        </w:trPr>
        <w:tc>
          <w:tcPr>
            <w:tcW w:w="10150" w:type="dxa"/>
          </w:tcPr>
          <w:p w:rsidR="007C5DE5" w:rsidRPr="00D26ED6" w:rsidRDefault="007C5DE5" w:rsidP="008E35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C5DE5">
              <w:rPr>
                <w:b/>
                <w:sz w:val="22"/>
                <w:szCs w:val="22"/>
              </w:rPr>
              <w:t xml:space="preserve">NDN </w:t>
            </w:r>
            <w:proofErr w:type="spellStart"/>
            <w:r w:rsidRPr="007C5DE5">
              <w:rPr>
                <w:b/>
                <w:sz w:val="22"/>
                <w:szCs w:val="22"/>
              </w:rPr>
              <w:t>Zbignew</w:t>
            </w:r>
            <w:proofErr w:type="spellEnd"/>
            <w:r w:rsidRPr="007C5DE5">
              <w:rPr>
                <w:b/>
                <w:sz w:val="22"/>
                <w:szCs w:val="22"/>
              </w:rPr>
              <w:t xml:space="preserve"> Daniluk</w:t>
            </w:r>
          </w:p>
          <w:p w:rsidR="007C5DE5" w:rsidRPr="009F0E5C" w:rsidRDefault="007C5DE5" w:rsidP="008E35CF">
            <w:pPr>
              <w:jc w:val="both"/>
              <w:rPr>
                <w:bCs/>
                <w:sz w:val="22"/>
                <w:szCs w:val="22"/>
              </w:rPr>
            </w:pPr>
            <w:r w:rsidRPr="007C5DE5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C5DE5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C5DE5" w:rsidRPr="009F0E5C" w:rsidRDefault="007C5DE5" w:rsidP="008E35CF">
            <w:pPr>
              <w:jc w:val="both"/>
              <w:rPr>
                <w:bCs/>
                <w:sz w:val="22"/>
                <w:szCs w:val="22"/>
              </w:rPr>
            </w:pPr>
            <w:r w:rsidRPr="007C5DE5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C5DE5">
              <w:rPr>
                <w:bCs/>
                <w:sz w:val="22"/>
                <w:szCs w:val="22"/>
              </w:rPr>
              <w:t>Warszawa</w:t>
            </w:r>
          </w:p>
          <w:p w:rsidR="007C5DE5" w:rsidRPr="00D26ED6" w:rsidRDefault="007C5DE5" w:rsidP="008E35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C5DE5" w:rsidRPr="00D26ED6" w:rsidRDefault="007C5DE5" w:rsidP="008E35C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C5DE5">
              <w:rPr>
                <w:sz w:val="22"/>
                <w:szCs w:val="22"/>
              </w:rPr>
              <w:t>Dostawa stołu  laboratoryjnego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C5DE5">
              <w:rPr>
                <w:b/>
                <w:sz w:val="22"/>
                <w:szCs w:val="22"/>
              </w:rPr>
              <w:t>4 735.50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C5DE5" w:rsidRPr="00D26ED6" w:rsidRDefault="007C5DE5" w:rsidP="008E35C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C5DE5" w:rsidRDefault="007C5DE5" w:rsidP="008E35C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C5DE5">
              <w:t>Oferta spełnia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711F6" w:rsidRPr="00490DC0" w:rsidTr="008E35CF">
        <w:tc>
          <w:tcPr>
            <w:tcW w:w="993" w:type="dxa"/>
            <w:shd w:val="clear" w:color="auto" w:fill="auto"/>
            <w:vAlign w:val="center"/>
          </w:tcPr>
          <w:p w:rsidR="00B711F6" w:rsidRPr="00B711F6" w:rsidRDefault="00B711F6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1" w:name="_GoBack" w:colFirst="0" w:colLast="2"/>
            <w:r w:rsidRPr="00B711F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711F6" w:rsidRPr="00B711F6" w:rsidRDefault="00B711F6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1F6" w:rsidRPr="00B711F6" w:rsidRDefault="00B711F6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Cena oferty</w:t>
            </w:r>
          </w:p>
        </w:tc>
      </w:tr>
      <w:tr w:rsidR="00B711F6" w:rsidRPr="00490DC0" w:rsidTr="008E35CF">
        <w:tc>
          <w:tcPr>
            <w:tcW w:w="993" w:type="dxa"/>
            <w:shd w:val="clear" w:color="auto" w:fill="auto"/>
            <w:vAlign w:val="center"/>
          </w:tcPr>
          <w:p w:rsidR="00B711F6" w:rsidRPr="00B711F6" w:rsidRDefault="00B711F6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711F6" w:rsidRPr="00B711F6" w:rsidRDefault="00B711F6" w:rsidP="008E35CF">
            <w:pPr>
              <w:spacing w:before="40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 xml:space="preserve">NDN </w:t>
            </w:r>
            <w:proofErr w:type="spellStart"/>
            <w:r w:rsidRPr="00B711F6">
              <w:rPr>
                <w:sz w:val="22"/>
                <w:szCs w:val="22"/>
              </w:rPr>
              <w:t>Zbignew</w:t>
            </w:r>
            <w:proofErr w:type="spellEnd"/>
            <w:r w:rsidRPr="00B711F6">
              <w:rPr>
                <w:sz w:val="22"/>
                <w:szCs w:val="22"/>
              </w:rPr>
              <w:t xml:space="preserve"> Daniluk</w:t>
            </w:r>
          </w:p>
          <w:p w:rsidR="00B711F6" w:rsidRPr="00B711F6" w:rsidRDefault="00B711F6" w:rsidP="008E35CF">
            <w:pPr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 xml:space="preserve">Janowskiego 15 </w:t>
            </w:r>
          </w:p>
          <w:p w:rsidR="00B711F6" w:rsidRPr="00B711F6" w:rsidRDefault="00B711F6" w:rsidP="008E35CF">
            <w:pPr>
              <w:spacing w:after="40"/>
              <w:jc w:val="both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02-784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1F6" w:rsidRPr="00B711F6" w:rsidRDefault="00B711F6" w:rsidP="008E35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4 735.50 zł</w:t>
            </w:r>
          </w:p>
        </w:tc>
      </w:tr>
      <w:tr w:rsidR="00B711F6" w:rsidRPr="00490DC0" w:rsidTr="008E35CF">
        <w:tc>
          <w:tcPr>
            <w:tcW w:w="993" w:type="dxa"/>
            <w:shd w:val="clear" w:color="auto" w:fill="auto"/>
            <w:vAlign w:val="center"/>
          </w:tcPr>
          <w:p w:rsidR="00B711F6" w:rsidRPr="00B711F6" w:rsidRDefault="00B711F6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711F6" w:rsidRPr="00B711F6" w:rsidRDefault="00B711F6" w:rsidP="008E35CF">
            <w:pPr>
              <w:spacing w:before="40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eSzydłowski</w:t>
            </w:r>
          </w:p>
          <w:p w:rsidR="00B711F6" w:rsidRPr="00B711F6" w:rsidRDefault="00B711F6" w:rsidP="008E35CF">
            <w:pPr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 xml:space="preserve">Piekarska 1 </w:t>
            </w:r>
          </w:p>
          <w:p w:rsidR="00B711F6" w:rsidRPr="00B711F6" w:rsidRDefault="00B711F6" w:rsidP="008E35CF">
            <w:pPr>
              <w:spacing w:after="40"/>
              <w:jc w:val="both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49-353 Zielęcice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1F6" w:rsidRPr="00B711F6" w:rsidRDefault="00B711F6" w:rsidP="008E35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711F6">
              <w:rPr>
                <w:sz w:val="22"/>
                <w:szCs w:val="22"/>
              </w:rPr>
              <w:t>5 535.00 zł</w:t>
            </w:r>
          </w:p>
        </w:tc>
      </w:tr>
      <w:bookmarkEnd w:id="1"/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7C5DE5" w:rsidP="00005838">
      <w:pPr>
        <w:jc w:val="right"/>
        <w:rPr>
          <w:sz w:val="32"/>
          <w:szCs w:val="32"/>
        </w:rPr>
      </w:pPr>
      <w:r w:rsidRPr="007C5DE5">
        <w:rPr>
          <w:sz w:val="22"/>
          <w:szCs w:val="22"/>
        </w:rPr>
        <w:lastRenderedPageBreak/>
        <w:t>mgr Katarzyna</w:t>
      </w:r>
      <w:r w:rsidR="00B464D3" w:rsidRPr="004229DE">
        <w:rPr>
          <w:sz w:val="22"/>
          <w:szCs w:val="22"/>
        </w:rPr>
        <w:t xml:space="preserve"> </w:t>
      </w:r>
      <w:bookmarkEnd w:id="0"/>
      <w:r w:rsidRPr="007C5DE5">
        <w:rPr>
          <w:sz w:val="22"/>
          <w:szCs w:val="22"/>
        </w:rPr>
        <w:t>Kaczorowska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CD7" w:rsidRDefault="00355CD7">
      <w:r>
        <w:separator/>
      </w:r>
    </w:p>
  </w:endnote>
  <w:endnote w:type="continuationSeparator" w:id="0">
    <w:p w:rsidR="00355CD7" w:rsidRDefault="0035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CD7" w:rsidRDefault="00355CD7">
      <w:r>
        <w:separator/>
      </w:r>
    </w:p>
  </w:footnote>
  <w:footnote w:type="continuationSeparator" w:id="0">
    <w:p w:rsidR="00355CD7" w:rsidRDefault="00355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CD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5CD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5DE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F6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7513D-2877-483B-9148-845BFC06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2021-07-05T11:40:00Z</dcterms:created>
  <dcterms:modified xsi:type="dcterms:W3CDTF">2021-07-05T11:41:00Z</dcterms:modified>
</cp:coreProperties>
</file>