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E4091F" w14:textId="02C6BD11" w:rsidR="008D2AB8" w:rsidRPr="00240E71" w:rsidRDefault="001A3422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0A26F90" wp14:editId="454BAA08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5080" t="9525" r="13970" b="952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296D4C8" id="AutoShape 2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73E97E5" w14:textId="777DE12D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3346C57" w14:textId="7D2D1C25" w:rsidR="00A34688" w:rsidRDefault="00A3468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BAD5402" w14:textId="77777777" w:rsidR="00A34688" w:rsidRPr="002A16E2" w:rsidRDefault="00A34688" w:rsidP="00A3468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737CC3D0" w14:textId="77777777" w:rsidR="00A34688" w:rsidRPr="00FA50AF" w:rsidRDefault="00A34688" w:rsidP="00A34688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147102C5" w14:textId="77777777" w:rsidR="00A34688" w:rsidRPr="002A16E2" w:rsidRDefault="00A34688" w:rsidP="00A3468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4E83EAF3" w14:textId="77777777" w:rsidR="00A34688" w:rsidRPr="002A16E2" w:rsidRDefault="00A34688" w:rsidP="00A3468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35D94CA3" w14:textId="77777777" w:rsidR="00A34688" w:rsidRPr="002A16E2" w:rsidRDefault="00A34688" w:rsidP="00A3468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6C5DD351" w14:textId="77777777" w:rsidR="00A34688" w:rsidRPr="002A16E2" w:rsidRDefault="00A34688" w:rsidP="00A3468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6680BCEA" w14:textId="77777777" w:rsidR="00A34688" w:rsidRPr="002A16E2" w:rsidRDefault="00A34688" w:rsidP="00A3468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73DC4BD3" w14:textId="77777777" w:rsidR="00A34688" w:rsidRPr="002A16E2" w:rsidRDefault="00A34688" w:rsidP="00A3468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6555D04A" w14:textId="77777777" w:rsidR="00A34688" w:rsidRPr="002A16E2" w:rsidRDefault="00A34688" w:rsidP="00A3468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2824A3CA" w14:textId="77777777" w:rsidR="00A34688" w:rsidRPr="002A16E2" w:rsidRDefault="00A34688" w:rsidP="00A34688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20AC4E5B" w14:textId="77777777" w:rsidR="00A34688" w:rsidRPr="002A16E2" w:rsidRDefault="00A34688" w:rsidP="00A34688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0D46C7F6" w14:textId="77777777" w:rsidR="00A34688" w:rsidRPr="002A16E2" w:rsidRDefault="00A34688" w:rsidP="00A34688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6F71E61B" w14:textId="77777777" w:rsidR="00A34688" w:rsidRPr="002A16E2" w:rsidRDefault="00A34688" w:rsidP="00A34688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7F958D6B" w14:textId="77777777" w:rsidR="00A34688" w:rsidRPr="002A16E2" w:rsidRDefault="00A34688" w:rsidP="00A34688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275F4C91" w14:textId="77777777" w:rsidR="00A34688" w:rsidRPr="002A16E2" w:rsidRDefault="00A34688" w:rsidP="00A34688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0E09128C" w14:textId="77777777" w:rsidR="00A34688" w:rsidRPr="002A16E2" w:rsidRDefault="00A34688" w:rsidP="00A34688">
      <w:pPr>
        <w:ind w:firstLine="3969"/>
        <w:rPr>
          <w:b/>
          <w:sz w:val="22"/>
          <w:szCs w:val="22"/>
        </w:rPr>
      </w:pPr>
    </w:p>
    <w:p w14:paraId="0D193D5C" w14:textId="749D908D" w:rsidR="00A34688" w:rsidRPr="002A16E2" w:rsidRDefault="00A34688" w:rsidP="00A34688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="00C73C2E">
        <w:rPr>
          <w:b/>
        </w:rPr>
        <w:t>sprzedaż i  dostawa systemu kontroli stanowiska dla Biura Projektu -KC-zp.272-267/21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tbl>
      <w:tblPr>
        <w:tblW w:w="9551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191"/>
        <w:gridCol w:w="708"/>
        <w:gridCol w:w="1418"/>
        <w:gridCol w:w="1219"/>
        <w:gridCol w:w="748"/>
        <w:gridCol w:w="1577"/>
      </w:tblGrid>
      <w:tr w:rsidR="00A34688" w:rsidRPr="00B34AAF" w14:paraId="1A24F278" w14:textId="77777777" w:rsidTr="00B34AAF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C53A440" w14:textId="77777777" w:rsidR="00A34688" w:rsidRPr="00B34AAF" w:rsidRDefault="00A34688" w:rsidP="00810D6A">
            <w:pPr>
              <w:jc w:val="center"/>
              <w:rPr>
                <w:sz w:val="20"/>
                <w:szCs w:val="20"/>
              </w:rPr>
            </w:pPr>
            <w:r w:rsidRPr="00B34AAF">
              <w:rPr>
                <w:sz w:val="20"/>
                <w:szCs w:val="20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FD0FD12" w14:textId="77777777" w:rsidR="00A34688" w:rsidRPr="00B34AAF" w:rsidRDefault="00A34688" w:rsidP="00810D6A">
            <w:pPr>
              <w:jc w:val="center"/>
              <w:rPr>
                <w:b/>
                <w:bCs/>
                <w:sz w:val="20"/>
                <w:szCs w:val="20"/>
              </w:rPr>
            </w:pPr>
            <w:r w:rsidRPr="00B34AAF">
              <w:rPr>
                <w:b/>
                <w:bCs/>
                <w:sz w:val="20"/>
                <w:szCs w:val="20"/>
              </w:rPr>
              <w:t>Nazwa elementu</w:t>
            </w:r>
          </w:p>
          <w:p w14:paraId="1F8982DE" w14:textId="77777777" w:rsidR="00A34688" w:rsidRPr="00B34AAF" w:rsidRDefault="00A34688" w:rsidP="00810D6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96E44A1" w14:textId="565A254F" w:rsidR="00A34688" w:rsidRPr="00B34AAF" w:rsidRDefault="00A34688" w:rsidP="00810D6A">
            <w:pPr>
              <w:jc w:val="center"/>
              <w:rPr>
                <w:b/>
                <w:bCs/>
                <w:sz w:val="20"/>
                <w:szCs w:val="20"/>
              </w:rPr>
            </w:pPr>
            <w:r w:rsidRPr="00B34AAF">
              <w:rPr>
                <w:b/>
                <w:bCs/>
                <w:sz w:val="20"/>
                <w:szCs w:val="20"/>
              </w:rPr>
              <w:t>Nazwa producenta/</w:t>
            </w:r>
            <w:r w:rsidR="00C73C2E" w:rsidRPr="00B34AAF">
              <w:rPr>
                <w:b/>
                <w:bCs/>
                <w:sz w:val="20"/>
                <w:szCs w:val="20"/>
              </w:rPr>
              <w:t xml:space="preserve"> </w:t>
            </w:r>
            <w:r w:rsidRPr="00B34AAF">
              <w:rPr>
                <w:b/>
                <w:bCs/>
                <w:sz w:val="20"/>
                <w:szCs w:val="20"/>
              </w:rPr>
              <w:t xml:space="preserve">model 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64BC75B" w14:textId="77777777" w:rsidR="00A34688" w:rsidRPr="00B34AAF" w:rsidRDefault="00A34688" w:rsidP="00810D6A">
            <w:pPr>
              <w:jc w:val="center"/>
              <w:rPr>
                <w:b/>
                <w:bCs/>
                <w:sz w:val="20"/>
                <w:szCs w:val="20"/>
              </w:rPr>
            </w:pPr>
            <w:r w:rsidRPr="00B34AAF">
              <w:rPr>
                <w:b/>
                <w:bCs/>
                <w:sz w:val="20"/>
                <w:szCs w:val="20"/>
              </w:rPr>
              <w:t>Ilość</w:t>
            </w:r>
          </w:p>
          <w:p w14:paraId="742BB311" w14:textId="77777777" w:rsidR="00A34688" w:rsidRPr="00B34AAF" w:rsidRDefault="00A34688" w:rsidP="00810D6A">
            <w:pPr>
              <w:jc w:val="center"/>
              <w:rPr>
                <w:b/>
                <w:bCs/>
                <w:sz w:val="20"/>
                <w:szCs w:val="20"/>
              </w:rPr>
            </w:pPr>
            <w:r w:rsidRPr="00B34AAF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B81782E" w14:textId="77777777" w:rsidR="00A34688" w:rsidRPr="00B34AAF" w:rsidRDefault="00A34688" w:rsidP="00810D6A">
            <w:pPr>
              <w:jc w:val="center"/>
              <w:rPr>
                <w:b/>
                <w:bCs/>
                <w:sz w:val="20"/>
                <w:szCs w:val="20"/>
              </w:rPr>
            </w:pPr>
            <w:r w:rsidRPr="00B34AAF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B34AAF">
              <w:rPr>
                <w:sz w:val="20"/>
                <w:szCs w:val="20"/>
              </w:rPr>
              <w:t>[PLN]</w:t>
            </w:r>
          </w:p>
        </w:tc>
        <w:tc>
          <w:tcPr>
            <w:tcW w:w="121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0EC50DB" w14:textId="77777777" w:rsidR="00A34688" w:rsidRPr="00B34AAF" w:rsidRDefault="00A34688" w:rsidP="00810D6A">
            <w:pPr>
              <w:jc w:val="center"/>
              <w:rPr>
                <w:b/>
                <w:bCs/>
                <w:sz w:val="20"/>
                <w:szCs w:val="20"/>
              </w:rPr>
            </w:pPr>
            <w:r w:rsidRPr="00B34AAF">
              <w:rPr>
                <w:b/>
                <w:bCs/>
                <w:sz w:val="20"/>
                <w:szCs w:val="20"/>
              </w:rPr>
              <w:t>Wartość netto</w:t>
            </w:r>
          </w:p>
          <w:p w14:paraId="44E6BAB9" w14:textId="77777777" w:rsidR="00A34688" w:rsidRPr="00B34AAF" w:rsidRDefault="00A34688" w:rsidP="00810D6A">
            <w:pPr>
              <w:jc w:val="center"/>
              <w:rPr>
                <w:b/>
                <w:bCs/>
                <w:sz w:val="20"/>
                <w:szCs w:val="20"/>
              </w:rPr>
            </w:pPr>
            <w:r w:rsidRPr="00B34AAF">
              <w:rPr>
                <w:sz w:val="20"/>
                <w:szCs w:val="20"/>
              </w:rPr>
              <w:t>[PLN]</w:t>
            </w:r>
          </w:p>
        </w:tc>
        <w:tc>
          <w:tcPr>
            <w:tcW w:w="74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2962AE4" w14:textId="77777777" w:rsidR="00A34688" w:rsidRPr="00B34AAF" w:rsidRDefault="00A34688" w:rsidP="00810D6A">
            <w:pPr>
              <w:jc w:val="center"/>
              <w:rPr>
                <w:b/>
                <w:bCs/>
                <w:sz w:val="20"/>
                <w:szCs w:val="20"/>
              </w:rPr>
            </w:pPr>
            <w:r w:rsidRPr="00B34AAF">
              <w:rPr>
                <w:b/>
                <w:bCs/>
                <w:sz w:val="20"/>
                <w:szCs w:val="20"/>
              </w:rPr>
              <w:t>VAT</w:t>
            </w:r>
          </w:p>
          <w:p w14:paraId="35F844F2" w14:textId="77777777" w:rsidR="00A34688" w:rsidRPr="00B34AAF" w:rsidRDefault="00A34688" w:rsidP="00810D6A">
            <w:pPr>
              <w:jc w:val="center"/>
              <w:rPr>
                <w:sz w:val="20"/>
                <w:szCs w:val="20"/>
              </w:rPr>
            </w:pPr>
            <w:r w:rsidRPr="00B34AAF">
              <w:rPr>
                <w:sz w:val="20"/>
                <w:szCs w:val="20"/>
              </w:rPr>
              <w:t>[%]</w:t>
            </w:r>
          </w:p>
          <w:p w14:paraId="1079C2C5" w14:textId="77777777" w:rsidR="00A34688" w:rsidRPr="00B34AAF" w:rsidRDefault="00A34688" w:rsidP="00810D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A31C4A7" w14:textId="77777777" w:rsidR="00A34688" w:rsidRPr="00B34AAF" w:rsidRDefault="00A34688" w:rsidP="00810D6A">
            <w:pPr>
              <w:jc w:val="center"/>
              <w:rPr>
                <w:b/>
                <w:bCs/>
                <w:sz w:val="20"/>
                <w:szCs w:val="20"/>
              </w:rPr>
            </w:pPr>
            <w:r w:rsidRPr="00B34AAF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52520047" w14:textId="77777777" w:rsidR="00A34688" w:rsidRPr="00B34AAF" w:rsidRDefault="00A34688" w:rsidP="00810D6A">
            <w:pPr>
              <w:jc w:val="center"/>
              <w:rPr>
                <w:sz w:val="20"/>
                <w:szCs w:val="20"/>
              </w:rPr>
            </w:pPr>
            <w:r w:rsidRPr="00B34AAF">
              <w:rPr>
                <w:sz w:val="20"/>
                <w:szCs w:val="20"/>
              </w:rPr>
              <w:t>[PLN]</w:t>
            </w:r>
          </w:p>
          <w:p w14:paraId="2EE173D1" w14:textId="77777777" w:rsidR="00A34688" w:rsidRPr="00B34AAF" w:rsidRDefault="00A34688" w:rsidP="00810D6A">
            <w:pPr>
              <w:jc w:val="center"/>
              <w:rPr>
                <w:b/>
                <w:bCs/>
                <w:sz w:val="20"/>
                <w:szCs w:val="20"/>
              </w:rPr>
            </w:pPr>
            <w:r w:rsidRPr="00B34AAF">
              <w:rPr>
                <w:sz w:val="20"/>
                <w:szCs w:val="20"/>
              </w:rPr>
              <w:t xml:space="preserve"> (z doliczonym </w:t>
            </w:r>
            <w:r w:rsidRPr="00B34AAF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A34688" w:rsidRPr="00B34AAF" w14:paraId="7EEAE3D8" w14:textId="77777777" w:rsidTr="00B34AAF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6769B65" w14:textId="77777777" w:rsidR="00A34688" w:rsidRPr="00B34AAF" w:rsidRDefault="00A34688" w:rsidP="00810D6A">
            <w:pPr>
              <w:jc w:val="center"/>
              <w:rPr>
                <w:b/>
                <w:bCs/>
                <w:sz w:val="20"/>
                <w:szCs w:val="20"/>
              </w:rPr>
            </w:pPr>
            <w:r w:rsidRPr="00B34AAF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F343533" w14:textId="77777777" w:rsidR="00A34688" w:rsidRPr="00B34AAF" w:rsidRDefault="00A34688" w:rsidP="00810D6A">
            <w:pPr>
              <w:jc w:val="center"/>
              <w:rPr>
                <w:b/>
                <w:bCs/>
                <w:sz w:val="20"/>
                <w:szCs w:val="20"/>
              </w:rPr>
            </w:pPr>
            <w:r w:rsidRPr="00B34AAF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0E9D89D" w14:textId="77777777" w:rsidR="00A34688" w:rsidRPr="00B34AAF" w:rsidRDefault="00A34688" w:rsidP="00810D6A">
            <w:pPr>
              <w:jc w:val="center"/>
              <w:rPr>
                <w:b/>
                <w:bCs/>
                <w:sz w:val="20"/>
                <w:szCs w:val="20"/>
              </w:rPr>
            </w:pPr>
            <w:r w:rsidRPr="00B34AAF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627FF3D" w14:textId="77777777" w:rsidR="00A34688" w:rsidRPr="00B34AAF" w:rsidRDefault="00A34688" w:rsidP="00810D6A">
            <w:pPr>
              <w:jc w:val="center"/>
              <w:rPr>
                <w:b/>
                <w:bCs/>
                <w:sz w:val="20"/>
                <w:szCs w:val="20"/>
              </w:rPr>
            </w:pPr>
            <w:r w:rsidRPr="00B34AAF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77798E8" w14:textId="77777777" w:rsidR="00A34688" w:rsidRPr="00B34AAF" w:rsidRDefault="00A34688" w:rsidP="00810D6A">
            <w:pPr>
              <w:jc w:val="center"/>
              <w:rPr>
                <w:b/>
                <w:bCs/>
                <w:sz w:val="20"/>
                <w:szCs w:val="20"/>
              </w:rPr>
            </w:pPr>
            <w:r w:rsidRPr="00B34AAF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231DCA4" w14:textId="77777777" w:rsidR="00A34688" w:rsidRPr="00B34AAF" w:rsidRDefault="00A34688" w:rsidP="00810D6A">
            <w:pPr>
              <w:jc w:val="center"/>
              <w:rPr>
                <w:b/>
                <w:bCs/>
                <w:sz w:val="20"/>
                <w:szCs w:val="20"/>
              </w:rPr>
            </w:pPr>
            <w:r w:rsidRPr="00B34AAF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DEA49AE" w14:textId="77777777" w:rsidR="00A34688" w:rsidRPr="00B34AAF" w:rsidRDefault="00A34688" w:rsidP="00810D6A">
            <w:pPr>
              <w:jc w:val="center"/>
              <w:rPr>
                <w:b/>
                <w:bCs/>
                <w:sz w:val="20"/>
                <w:szCs w:val="20"/>
              </w:rPr>
            </w:pPr>
            <w:r w:rsidRPr="00B34AAF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5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0198AB3" w14:textId="77777777" w:rsidR="00A34688" w:rsidRPr="00B34AAF" w:rsidRDefault="00A34688" w:rsidP="00810D6A">
            <w:pPr>
              <w:jc w:val="center"/>
              <w:rPr>
                <w:b/>
                <w:bCs/>
                <w:sz w:val="20"/>
                <w:szCs w:val="20"/>
              </w:rPr>
            </w:pPr>
            <w:r w:rsidRPr="00B34AAF"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A34688" w:rsidRPr="00B34AAF" w14:paraId="674E5368" w14:textId="77777777" w:rsidTr="00B34AA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433C81D" w14:textId="77777777" w:rsidR="00A34688" w:rsidRPr="00B34AAF" w:rsidRDefault="00A34688" w:rsidP="00810D6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34AAF">
              <w:rPr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B077A" w14:textId="6E6B58B9" w:rsidR="001D041B" w:rsidRPr="00B34AAF" w:rsidRDefault="001D041B" w:rsidP="001D04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  <w:r w:rsidRPr="00B34AAF">
              <w:rPr>
                <w:b/>
                <w:color w:val="000000"/>
                <w:sz w:val="20"/>
                <w:szCs w:val="20"/>
              </w:rPr>
              <w:t>Komputer przenośny – laptop</w:t>
            </w:r>
            <w:r w:rsidRPr="00B34AAF">
              <w:rPr>
                <w:color w:val="000000"/>
                <w:sz w:val="20"/>
                <w:szCs w:val="20"/>
              </w:rPr>
              <w:t>.</w:t>
            </w:r>
          </w:p>
          <w:p w14:paraId="2190B0B7" w14:textId="1DAB5C03" w:rsidR="00A34688" w:rsidRPr="00B34AAF" w:rsidRDefault="00A34688" w:rsidP="001D041B">
            <w:pPr>
              <w:pStyle w:val="Akapitzlist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58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11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AE70A" w14:textId="48665C86" w:rsidR="00A34688" w:rsidRPr="00B34AAF" w:rsidRDefault="00A34688" w:rsidP="00810D6A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E4EBC" w14:textId="0F188F29" w:rsidR="00A34688" w:rsidRPr="00B34AAF" w:rsidRDefault="00A34688" w:rsidP="00810D6A">
            <w:pPr>
              <w:rPr>
                <w:sz w:val="20"/>
                <w:szCs w:val="20"/>
              </w:rPr>
            </w:pPr>
            <w:r w:rsidRPr="00B34AAF">
              <w:rPr>
                <w:sz w:val="20"/>
                <w:szCs w:val="20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F75E9" w14:textId="77777777" w:rsidR="00A34688" w:rsidRPr="00B34AAF" w:rsidRDefault="00A34688" w:rsidP="00810D6A">
            <w:pPr>
              <w:rPr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B4FF9" w14:textId="77777777" w:rsidR="00A34688" w:rsidRPr="00B34AAF" w:rsidRDefault="00A34688" w:rsidP="00810D6A">
            <w:pPr>
              <w:rPr>
                <w:sz w:val="20"/>
                <w:szCs w:val="20"/>
              </w:rPr>
            </w:pPr>
          </w:p>
        </w:tc>
        <w:tc>
          <w:tcPr>
            <w:tcW w:w="7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737E59D" w14:textId="77777777" w:rsidR="00A34688" w:rsidRPr="00B34AAF" w:rsidRDefault="00A34688" w:rsidP="00810D6A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7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6708FED" w14:textId="77777777" w:rsidR="00A34688" w:rsidRPr="00B34AAF" w:rsidRDefault="00A34688" w:rsidP="00810D6A">
            <w:pPr>
              <w:ind w:right="425"/>
              <w:rPr>
                <w:sz w:val="20"/>
                <w:szCs w:val="20"/>
              </w:rPr>
            </w:pPr>
          </w:p>
        </w:tc>
      </w:tr>
      <w:tr w:rsidR="00A34688" w:rsidRPr="00B34AAF" w14:paraId="382F1182" w14:textId="77777777" w:rsidTr="00B34AA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E2B497" w14:textId="77777777" w:rsidR="00A34688" w:rsidRPr="00B34AAF" w:rsidRDefault="00A34688" w:rsidP="00810D6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34AAF">
              <w:rPr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B8EC1" w14:textId="18D15126" w:rsidR="001D041B" w:rsidRPr="00B34AAF" w:rsidRDefault="00316828" w:rsidP="001D04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M</w:t>
            </w:r>
            <w:bookmarkStart w:id="0" w:name="_GoBack"/>
            <w:bookmarkEnd w:id="0"/>
            <w:r w:rsidR="001D041B" w:rsidRPr="00B34AAF">
              <w:rPr>
                <w:b/>
                <w:color w:val="000000"/>
                <w:sz w:val="20"/>
                <w:szCs w:val="20"/>
              </w:rPr>
              <w:t>ini PC</w:t>
            </w:r>
            <w:r w:rsidR="001D041B" w:rsidRPr="00B34AAF">
              <w:rPr>
                <w:color w:val="000000"/>
                <w:sz w:val="20"/>
                <w:szCs w:val="20"/>
              </w:rPr>
              <w:t>.</w:t>
            </w:r>
          </w:p>
          <w:p w14:paraId="5CD07CC5" w14:textId="77777777" w:rsidR="001D041B" w:rsidRPr="00B34AAF" w:rsidRDefault="001D041B" w:rsidP="001D041B">
            <w:pPr>
              <w:pStyle w:val="Akapitzlist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58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14:paraId="6C96A6FA" w14:textId="77777777" w:rsidR="00A34688" w:rsidRPr="00B34AAF" w:rsidRDefault="00A34688" w:rsidP="00810D6A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11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BC31B" w14:textId="454F78BE" w:rsidR="00F53FFF" w:rsidRPr="00B34AAF" w:rsidRDefault="00F53FFF" w:rsidP="00810D6A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8B4C9" w14:textId="15A8C7D6" w:rsidR="00A34688" w:rsidRPr="00B34AAF" w:rsidRDefault="00A34688" w:rsidP="00810D6A">
            <w:pPr>
              <w:rPr>
                <w:sz w:val="20"/>
                <w:szCs w:val="20"/>
              </w:rPr>
            </w:pPr>
            <w:r w:rsidRPr="00B34AAF">
              <w:rPr>
                <w:sz w:val="20"/>
                <w:szCs w:val="20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C2B8F" w14:textId="77777777" w:rsidR="00A34688" w:rsidRPr="00B34AAF" w:rsidRDefault="00A34688" w:rsidP="00810D6A">
            <w:pPr>
              <w:rPr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FCAB0" w14:textId="77777777" w:rsidR="00A34688" w:rsidRPr="00B34AAF" w:rsidRDefault="00A34688" w:rsidP="00810D6A">
            <w:pPr>
              <w:rPr>
                <w:sz w:val="20"/>
                <w:szCs w:val="20"/>
              </w:rPr>
            </w:pPr>
          </w:p>
        </w:tc>
        <w:tc>
          <w:tcPr>
            <w:tcW w:w="7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D0FB58D" w14:textId="77777777" w:rsidR="00A34688" w:rsidRPr="00B34AAF" w:rsidRDefault="00A34688" w:rsidP="00810D6A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7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EB4C67A" w14:textId="77777777" w:rsidR="00A34688" w:rsidRPr="00B34AAF" w:rsidRDefault="00A34688" w:rsidP="00810D6A">
            <w:pPr>
              <w:ind w:right="425"/>
              <w:rPr>
                <w:sz w:val="20"/>
                <w:szCs w:val="20"/>
              </w:rPr>
            </w:pPr>
          </w:p>
        </w:tc>
      </w:tr>
      <w:tr w:rsidR="00A34688" w:rsidRPr="00B34AAF" w14:paraId="4AC6EDF0" w14:textId="77777777" w:rsidTr="00B34AAF">
        <w:trPr>
          <w:trHeight w:val="163"/>
        </w:trPr>
        <w:tc>
          <w:tcPr>
            <w:tcW w:w="600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7302F46" w14:textId="77777777" w:rsidR="00A34688" w:rsidRPr="00B34AAF" w:rsidRDefault="00A34688" w:rsidP="00810D6A">
            <w:pPr>
              <w:ind w:right="425"/>
              <w:jc w:val="right"/>
              <w:rPr>
                <w:b/>
                <w:bCs/>
                <w:sz w:val="20"/>
                <w:szCs w:val="20"/>
              </w:rPr>
            </w:pPr>
            <w:r w:rsidRPr="00B34AAF">
              <w:rPr>
                <w:b/>
                <w:bCs/>
                <w:sz w:val="20"/>
                <w:szCs w:val="20"/>
              </w:rPr>
              <w:t>RAZEM:</w:t>
            </w:r>
          </w:p>
          <w:p w14:paraId="6E92877D" w14:textId="77777777" w:rsidR="00A34688" w:rsidRPr="00B34AAF" w:rsidRDefault="00A34688" w:rsidP="00810D6A">
            <w:pPr>
              <w:ind w:right="425"/>
              <w:jc w:val="right"/>
              <w:rPr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4B84E" w14:textId="77777777" w:rsidR="00A34688" w:rsidRPr="00B34AAF" w:rsidRDefault="00A34688" w:rsidP="00810D6A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FF3F68" w14:textId="77777777" w:rsidR="00A34688" w:rsidRPr="00B34AAF" w:rsidRDefault="00A34688" w:rsidP="00810D6A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B306607" w14:textId="77777777" w:rsidR="00A34688" w:rsidRPr="00B34AAF" w:rsidRDefault="00A34688" w:rsidP="00810D6A">
            <w:pPr>
              <w:ind w:right="425"/>
              <w:rPr>
                <w:sz w:val="20"/>
                <w:szCs w:val="20"/>
              </w:rPr>
            </w:pPr>
          </w:p>
        </w:tc>
      </w:tr>
      <w:tr w:rsidR="00A34688" w:rsidRPr="00B34AAF" w14:paraId="7839F371" w14:textId="77777777" w:rsidTr="00B34AAF">
        <w:trPr>
          <w:trHeight w:val="163"/>
        </w:trPr>
        <w:tc>
          <w:tcPr>
            <w:tcW w:w="600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1ED3539" w14:textId="467EDAE2" w:rsidR="00A34688" w:rsidRPr="00B34AAF" w:rsidRDefault="00A34688" w:rsidP="00810D6A">
            <w:pPr>
              <w:rPr>
                <w:sz w:val="20"/>
                <w:szCs w:val="20"/>
              </w:rPr>
            </w:pPr>
            <w:r w:rsidRPr="00B34AAF">
              <w:rPr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14:paraId="241FA014" w14:textId="77777777" w:rsidR="00A34688" w:rsidRPr="00B34AAF" w:rsidRDefault="00A34688" w:rsidP="00810D6A">
            <w:pPr>
              <w:rPr>
                <w:sz w:val="20"/>
                <w:szCs w:val="20"/>
              </w:rPr>
            </w:pPr>
            <w:r w:rsidRPr="00B34AAF">
              <w:rPr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  <w:p w14:paraId="6C4CE6F8" w14:textId="77777777" w:rsidR="00A34688" w:rsidRPr="00B34AAF" w:rsidRDefault="00A34688" w:rsidP="00810D6A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5B1C7" w14:textId="77777777" w:rsidR="00A34688" w:rsidRPr="00B34AAF" w:rsidRDefault="00A34688" w:rsidP="00810D6A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5C1F888" w14:textId="77777777" w:rsidR="00A34688" w:rsidRPr="00B34AAF" w:rsidRDefault="00A34688" w:rsidP="00810D6A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D686010" w14:textId="77777777" w:rsidR="00A34688" w:rsidRPr="00B34AAF" w:rsidRDefault="00A34688" w:rsidP="00810D6A">
            <w:pPr>
              <w:ind w:right="425"/>
              <w:rPr>
                <w:sz w:val="20"/>
                <w:szCs w:val="20"/>
              </w:rPr>
            </w:pPr>
          </w:p>
        </w:tc>
      </w:tr>
    </w:tbl>
    <w:p w14:paraId="5F26A681" w14:textId="77777777" w:rsidR="00A34688" w:rsidRPr="002A16E2" w:rsidRDefault="00A34688" w:rsidP="00A34688">
      <w:pPr>
        <w:tabs>
          <w:tab w:val="right" w:pos="9000"/>
        </w:tabs>
        <w:rPr>
          <w:sz w:val="22"/>
          <w:szCs w:val="22"/>
        </w:rPr>
      </w:pPr>
    </w:p>
    <w:p w14:paraId="68CE7A3A" w14:textId="3AB999DD" w:rsidR="00A34688" w:rsidRPr="00B34AAF" w:rsidRDefault="00A34688" w:rsidP="00A34688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B34AAF">
        <w:rPr>
          <w:b/>
          <w:sz w:val="20"/>
          <w:szCs w:val="20"/>
        </w:rPr>
        <w:t xml:space="preserve">Termin realizacji umowy: </w:t>
      </w:r>
      <w:r w:rsidRPr="00B34AAF">
        <w:rPr>
          <w:b/>
          <w:bCs/>
          <w:sz w:val="20"/>
          <w:szCs w:val="20"/>
        </w:rPr>
        <w:t xml:space="preserve">do …………………. dni od daty </w:t>
      </w:r>
      <w:r w:rsidR="00C73C2E" w:rsidRPr="00B34AAF">
        <w:rPr>
          <w:b/>
          <w:bCs/>
          <w:sz w:val="20"/>
          <w:szCs w:val="20"/>
        </w:rPr>
        <w:t xml:space="preserve">podpisania umowy </w:t>
      </w:r>
      <w:r w:rsidRPr="00B34AAF">
        <w:rPr>
          <w:sz w:val="20"/>
          <w:szCs w:val="20"/>
          <w:highlight w:val="yellow"/>
        </w:rPr>
        <w:t>(</w:t>
      </w:r>
      <w:r w:rsidRPr="00B34AAF">
        <w:rPr>
          <w:i/>
          <w:sz w:val="20"/>
          <w:szCs w:val="20"/>
          <w:highlight w:val="yellow"/>
        </w:rPr>
        <w:t>kryterium oceny ofert)</w:t>
      </w:r>
    </w:p>
    <w:p w14:paraId="5433FB54" w14:textId="1AE82447" w:rsidR="00A34688" w:rsidRPr="00B34AAF" w:rsidRDefault="00A34688" w:rsidP="00A34688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B34AAF">
        <w:rPr>
          <w:b/>
          <w:sz w:val="20"/>
          <w:szCs w:val="20"/>
        </w:rPr>
        <w:lastRenderedPageBreak/>
        <w:t>Okres udzielonej gwarancji na przedmiot zamówienia wynosi:</w:t>
      </w:r>
      <w:r w:rsidRPr="00B34AAF">
        <w:rPr>
          <w:sz w:val="20"/>
          <w:szCs w:val="20"/>
        </w:rPr>
        <w:t xml:space="preserve"> </w:t>
      </w:r>
      <w:r w:rsidRPr="00B34AAF">
        <w:rPr>
          <w:b/>
          <w:bCs/>
          <w:sz w:val="20"/>
          <w:szCs w:val="20"/>
        </w:rPr>
        <w:t>………… miesięcy</w:t>
      </w:r>
    </w:p>
    <w:p w14:paraId="693DB3CF" w14:textId="77777777" w:rsidR="00A34688" w:rsidRPr="00B34AAF" w:rsidRDefault="00A34688" w:rsidP="00A34688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B34AAF">
        <w:rPr>
          <w:sz w:val="20"/>
          <w:szCs w:val="20"/>
        </w:rPr>
        <w:t>Oświadczamy, że zgodnie z ustawą z dnia 6 marca 2018 r. Prawo przedsiębiorców, należymy do małych lub średnich przedsiębiorców:</w:t>
      </w:r>
      <w:r w:rsidRPr="00B34AAF">
        <w:rPr>
          <w:b/>
          <w:sz w:val="20"/>
          <w:szCs w:val="20"/>
        </w:rPr>
        <w:t xml:space="preserve"> TAK/NIE</w:t>
      </w:r>
    </w:p>
    <w:p w14:paraId="7F27F46C" w14:textId="77777777" w:rsidR="00A34688" w:rsidRPr="00B34AAF" w:rsidRDefault="00A34688" w:rsidP="00A34688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B34AAF">
        <w:rPr>
          <w:b/>
          <w:sz w:val="20"/>
          <w:szCs w:val="20"/>
        </w:rPr>
        <w:t xml:space="preserve">Termin płatności: </w:t>
      </w:r>
      <w:r w:rsidRPr="00B34AAF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AD8C67A" w14:textId="77777777" w:rsidR="00A34688" w:rsidRPr="00B34AAF" w:rsidRDefault="00A34688" w:rsidP="00A34688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2942F7E2" w14:textId="77777777" w:rsidR="00A34688" w:rsidRPr="002A16E2" w:rsidRDefault="00A34688" w:rsidP="00A34688">
      <w:pPr>
        <w:rPr>
          <w:b/>
          <w:sz w:val="22"/>
          <w:szCs w:val="22"/>
          <w:u w:val="single"/>
        </w:rPr>
      </w:pPr>
      <w:r w:rsidRPr="002A16E2"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092C7079" w14:textId="1B85530F" w:rsidR="00A34688" w:rsidRPr="002A16E2" w:rsidRDefault="00A34688" w:rsidP="00A3468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436F26">
        <w:rPr>
          <w:color w:val="000000"/>
          <w:sz w:val="22"/>
          <w:szCs w:val="22"/>
          <w:lang w:eastAsia="ar-SA"/>
        </w:rPr>
        <w:t>wskazany w SWZ.</w:t>
      </w:r>
    </w:p>
    <w:p w14:paraId="08E37D7E" w14:textId="64D014C1" w:rsidR="00A34688" w:rsidRDefault="00A34688" w:rsidP="00A3468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7B8ABA34" w14:textId="77777777" w:rsidR="00A34688" w:rsidRPr="002A16E2" w:rsidRDefault="00A34688" w:rsidP="00A3468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164CB0" w14:textId="77777777" w:rsidR="00A34688" w:rsidRPr="002A16E2" w:rsidRDefault="00A34688" w:rsidP="00A34688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688AFB7" w14:textId="77777777" w:rsidR="00A34688" w:rsidRPr="002A16E2" w:rsidRDefault="00A34688" w:rsidP="00A34688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4C9C6AA" w14:textId="77777777" w:rsidR="00A34688" w:rsidRPr="002A16E2" w:rsidRDefault="00A34688" w:rsidP="00A3468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34688" w:rsidRPr="002A16E2" w14:paraId="14174A38" w14:textId="77777777" w:rsidTr="00810D6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D730AA" w14:textId="77777777" w:rsidR="00A34688" w:rsidRPr="002A16E2" w:rsidRDefault="00A34688" w:rsidP="00810D6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72B97B" w14:textId="77777777" w:rsidR="00A34688" w:rsidRPr="002A16E2" w:rsidRDefault="00A34688" w:rsidP="00810D6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514287B6" w14:textId="77777777" w:rsidR="00A34688" w:rsidRPr="002A16E2" w:rsidRDefault="00A34688" w:rsidP="00810D6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5D3DC4" w14:textId="77777777" w:rsidR="00A34688" w:rsidRPr="002A16E2" w:rsidRDefault="00A34688" w:rsidP="00810D6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A34688" w:rsidRPr="002A16E2" w14:paraId="1C30C7D8" w14:textId="77777777" w:rsidTr="00810D6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86FACB" w14:textId="77777777" w:rsidR="00A34688" w:rsidRPr="002A16E2" w:rsidRDefault="00A34688" w:rsidP="00810D6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502BA6" w14:textId="77777777" w:rsidR="00A34688" w:rsidRPr="002A16E2" w:rsidRDefault="00A34688" w:rsidP="00810D6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A74C8E" w14:textId="77777777" w:rsidR="00A34688" w:rsidRPr="002A16E2" w:rsidRDefault="00A34688" w:rsidP="00810D6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34688" w:rsidRPr="002A16E2" w14:paraId="75CABFF9" w14:textId="77777777" w:rsidTr="00810D6A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6F5E4C" w14:textId="77777777" w:rsidR="00A34688" w:rsidRPr="002A16E2" w:rsidRDefault="00A34688" w:rsidP="00810D6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813F42" w14:textId="77777777" w:rsidR="00A34688" w:rsidRPr="002A16E2" w:rsidRDefault="00A34688" w:rsidP="00810D6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64A2E9" w14:textId="77777777" w:rsidR="00A34688" w:rsidRPr="002A16E2" w:rsidRDefault="00A34688" w:rsidP="00810D6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E33B30E" w14:textId="77777777" w:rsidR="00A34688" w:rsidRPr="002A16E2" w:rsidRDefault="00A34688" w:rsidP="00A3468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20692D2E" w14:textId="77777777" w:rsidR="00A34688" w:rsidRPr="002A16E2" w:rsidRDefault="00A34688" w:rsidP="00A34688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7DF6F262" w14:textId="77777777" w:rsidR="00A34688" w:rsidRPr="002A16E2" w:rsidRDefault="00A34688" w:rsidP="00A3468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05BD8E0B" w14:textId="77777777" w:rsidR="00A34688" w:rsidRPr="002A16E2" w:rsidRDefault="00A34688" w:rsidP="00A3468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53FEF9F6" w14:textId="77777777" w:rsidR="00A34688" w:rsidRPr="002A16E2" w:rsidRDefault="00A34688" w:rsidP="00A3468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77C83485" w14:textId="77777777" w:rsidR="00A34688" w:rsidRPr="002A16E2" w:rsidRDefault="00A34688" w:rsidP="00A34688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693D092" w14:textId="77777777" w:rsidR="00A34688" w:rsidRPr="002A16E2" w:rsidRDefault="00A34688" w:rsidP="00A3468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7FB54D6C" w14:textId="77777777" w:rsidR="00A34688" w:rsidRPr="002A16E2" w:rsidRDefault="00A34688" w:rsidP="00A3468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69682703" w14:textId="77777777" w:rsidR="00A34688" w:rsidRPr="002A16E2" w:rsidRDefault="00A34688" w:rsidP="00A3468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5BAD84D1" w14:textId="77777777" w:rsidR="00A34688" w:rsidRPr="00F47191" w:rsidRDefault="00A34688" w:rsidP="00A34688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469DAFC7" w14:textId="2A6D3458" w:rsidR="00A34688" w:rsidRDefault="00A3468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A7DDFA6" w14:textId="77777777" w:rsidR="00A34688" w:rsidRDefault="00A3468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2682657" w14:textId="77777777" w:rsidR="00A34688" w:rsidRDefault="00A34688" w:rsidP="00A34688">
      <w:pPr>
        <w:rPr>
          <w:sz w:val="20"/>
          <w:szCs w:val="20"/>
        </w:rPr>
      </w:pPr>
    </w:p>
    <w:sectPr w:rsidR="00A346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C254D7" w14:textId="77777777" w:rsidR="00FA49E8" w:rsidRDefault="00FA49E8">
      <w:r>
        <w:separator/>
      </w:r>
    </w:p>
  </w:endnote>
  <w:endnote w:type="continuationSeparator" w:id="0">
    <w:p w14:paraId="26A1DD8E" w14:textId="77777777" w:rsidR="00FA49E8" w:rsidRDefault="00FA49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1B64FE" w14:textId="77777777" w:rsidR="00A409BB" w:rsidRDefault="00A409B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3BE43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914634" w14:textId="77777777" w:rsidR="00A409BB" w:rsidRDefault="00A409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A99F29" w14:textId="77777777" w:rsidR="00FA49E8" w:rsidRDefault="00FA49E8">
      <w:r>
        <w:separator/>
      </w:r>
    </w:p>
  </w:footnote>
  <w:footnote w:type="continuationSeparator" w:id="0">
    <w:p w14:paraId="30968F04" w14:textId="77777777" w:rsidR="00FA49E8" w:rsidRDefault="00FA49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90FFC7" w14:textId="77777777" w:rsidR="00A409BB" w:rsidRDefault="00A409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4FD2E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20BB48" w14:textId="77777777" w:rsidR="00A409BB" w:rsidRDefault="00A409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D1C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A3422"/>
    <w:rsid w:val="001D041B"/>
    <w:rsid w:val="001D4612"/>
    <w:rsid w:val="00207E98"/>
    <w:rsid w:val="002723B0"/>
    <w:rsid w:val="002B0461"/>
    <w:rsid w:val="00315A4A"/>
    <w:rsid w:val="00316828"/>
    <w:rsid w:val="00436F26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88"/>
    <w:rsid w:val="00A346FE"/>
    <w:rsid w:val="00A409BB"/>
    <w:rsid w:val="00A47B4D"/>
    <w:rsid w:val="00A83018"/>
    <w:rsid w:val="00B34AAF"/>
    <w:rsid w:val="00B774DC"/>
    <w:rsid w:val="00BF11AA"/>
    <w:rsid w:val="00C73C2E"/>
    <w:rsid w:val="00C969A6"/>
    <w:rsid w:val="00CA7D36"/>
    <w:rsid w:val="00D24208"/>
    <w:rsid w:val="00D60C38"/>
    <w:rsid w:val="00D66893"/>
    <w:rsid w:val="00D90ACB"/>
    <w:rsid w:val="00DC1500"/>
    <w:rsid w:val="00E44371"/>
    <w:rsid w:val="00E87D1C"/>
    <w:rsid w:val="00E949B0"/>
    <w:rsid w:val="00F00591"/>
    <w:rsid w:val="00F51688"/>
    <w:rsid w:val="00F53146"/>
    <w:rsid w:val="00F53FFF"/>
    <w:rsid w:val="00F91018"/>
    <w:rsid w:val="00FA0F30"/>
    <w:rsid w:val="00FA49E8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68B1D1"/>
  <w15:chartTrackingRefBased/>
  <w15:docId w15:val="{9D272F5D-3F70-486F-B9E2-F222E569D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qFormat/>
    <w:rsid w:val="001D041B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26165A-A727-41A5-9EA8-4DC1412B6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506</Words>
  <Characters>3912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Michał Długoń</cp:lastModifiedBy>
  <cp:revision>2</cp:revision>
  <cp:lastPrinted>2021-06-15T10:58:00Z</cp:lastPrinted>
  <dcterms:created xsi:type="dcterms:W3CDTF">2021-06-30T10:34:00Z</dcterms:created>
  <dcterms:modified xsi:type="dcterms:W3CDTF">2021-06-30T10:34:00Z</dcterms:modified>
</cp:coreProperties>
</file>