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F0D04" w14:textId="77777777" w:rsidR="00792FD7" w:rsidRDefault="00792FD7" w:rsidP="00792FD7">
      <w:pPr>
        <w:pStyle w:val="Nagwek"/>
        <w:tabs>
          <w:tab w:val="left" w:pos="708"/>
        </w:tabs>
        <w:rPr>
          <w:sz w:val="24"/>
        </w:rPr>
      </w:pPr>
    </w:p>
    <w:p w14:paraId="4FE31F54" w14:textId="4BE59E58" w:rsidR="00792FD7" w:rsidRDefault="00792FD7" w:rsidP="00792FD7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KC-zp.272-296/21</w:t>
      </w:r>
    </w:p>
    <w:p w14:paraId="5735C14A" w14:textId="77777777" w:rsidR="00792FD7" w:rsidRDefault="00792FD7" w:rsidP="00792FD7">
      <w:pPr>
        <w:pStyle w:val="Nagwek3"/>
        <w:ind w:left="0"/>
        <w:jc w:val="left"/>
        <w:rPr>
          <w:sz w:val="28"/>
        </w:rPr>
      </w:pPr>
    </w:p>
    <w:p w14:paraId="444523AD" w14:textId="77777777" w:rsidR="00792FD7" w:rsidRDefault="00792FD7" w:rsidP="00792F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2B767DFD" w14:textId="77777777" w:rsidR="00792FD7" w:rsidRDefault="00792FD7" w:rsidP="00792FD7">
      <w:pPr>
        <w:jc w:val="center"/>
        <w:rPr>
          <w:b/>
          <w:sz w:val="28"/>
          <w:szCs w:val="28"/>
        </w:rPr>
      </w:pPr>
    </w:p>
    <w:p w14:paraId="7BCC1A17" w14:textId="77777777" w:rsidR="00792FD7" w:rsidRDefault="00792FD7" w:rsidP="00792FD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011D39F" w14:textId="77777777" w:rsidR="00792FD7" w:rsidRDefault="00792FD7" w:rsidP="00792FD7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26F070ED" w14:textId="77777777" w:rsidR="00792FD7" w:rsidRDefault="00792FD7" w:rsidP="00792FD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128F8BB" w14:textId="77777777" w:rsidR="00792FD7" w:rsidRDefault="00792FD7" w:rsidP="00792FD7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4BDB0675" w14:textId="11BED869" w:rsidR="00792FD7" w:rsidRDefault="00792FD7" w:rsidP="00792FD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C35C8C">
        <w:rPr>
          <w:b/>
        </w:rPr>
        <w:t xml:space="preserve">Dostawa </w:t>
      </w:r>
      <w:r w:rsidR="00D13E15" w:rsidRPr="00550365">
        <w:rPr>
          <w:b/>
        </w:rPr>
        <w:t>zestaw</w:t>
      </w:r>
      <w:r w:rsidR="00D13E15">
        <w:rPr>
          <w:b/>
        </w:rPr>
        <w:t>u</w:t>
      </w:r>
      <w:r w:rsidR="00D13E15" w:rsidRPr="00550365">
        <w:rPr>
          <w:b/>
        </w:rPr>
        <w:t xml:space="preserve"> komputerow</w:t>
      </w:r>
      <w:r w:rsidR="00D13E15">
        <w:rPr>
          <w:b/>
        </w:rPr>
        <w:t>ego (stacji roboczej)</w:t>
      </w:r>
      <w:r w:rsidR="00D13E15" w:rsidRPr="00550365">
        <w:rPr>
          <w:b/>
        </w:rPr>
        <w:t xml:space="preserve"> dla </w:t>
      </w:r>
      <w:proofErr w:type="spellStart"/>
      <w:r w:rsidR="00D13E15" w:rsidRPr="00550365">
        <w:rPr>
          <w:b/>
        </w:rPr>
        <w:t>W</w:t>
      </w:r>
      <w:r w:rsidR="00D13E15">
        <w:rPr>
          <w:b/>
        </w:rPr>
        <w:t>IMiC</w:t>
      </w:r>
      <w:proofErr w:type="spellEnd"/>
      <w:r w:rsidR="00D13E15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 xml:space="preserve">- </w:t>
      </w:r>
      <w:r w:rsidRPr="00792FD7">
        <w:rPr>
          <w:rFonts w:cs="Calibri"/>
          <w:b/>
          <w:sz w:val="24"/>
          <w:szCs w:val="24"/>
        </w:rPr>
        <w:t>KC-zp.272-</w:t>
      </w:r>
      <w:r>
        <w:rPr>
          <w:rFonts w:cs="Calibri"/>
          <w:b/>
          <w:sz w:val="24"/>
          <w:szCs w:val="24"/>
        </w:rPr>
        <w:t>29</w:t>
      </w:r>
      <w:r w:rsidRPr="00792FD7">
        <w:rPr>
          <w:rFonts w:cs="Calibri"/>
          <w:b/>
          <w:sz w:val="24"/>
          <w:szCs w:val="24"/>
        </w:rPr>
        <w:t>6/21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2C939F55" w14:textId="77777777" w:rsidR="00792FD7" w:rsidRDefault="00792FD7" w:rsidP="00792FD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365437C7" w14:textId="77777777" w:rsidR="00792FD7" w:rsidRDefault="00792FD7" w:rsidP="00792FD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7EC9419" w14:textId="77777777" w:rsidR="00792FD7" w:rsidRDefault="00792FD7" w:rsidP="00792FD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9FA75E0" w14:textId="77777777" w:rsidR="00792FD7" w:rsidRDefault="00792FD7" w:rsidP="00792FD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888D058" w14:textId="77777777" w:rsidR="00792FD7" w:rsidRDefault="00792FD7" w:rsidP="00792FD7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03AD7BC4" w14:textId="77777777" w:rsidR="00792FD7" w:rsidRDefault="00792FD7" w:rsidP="00792FD7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3171BFBB" w14:textId="77777777" w:rsidR="00792FD7" w:rsidRDefault="00792FD7" w:rsidP="00792FD7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73D5453E" w14:textId="77777777" w:rsidR="00792FD7" w:rsidRDefault="00792FD7" w:rsidP="00792FD7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792FD7" w14:paraId="140FA96B" w14:textId="77777777" w:rsidTr="00AA294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E5355" w14:textId="77777777" w:rsidR="00792FD7" w:rsidRDefault="00792FD7" w:rsidP="00AA294A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FCECE" w14:textId="77777777" w:rsidR="00792FD7" w:rsidRDefault="00792FD7" w:rsidP="00AA294A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D7007" w14:textId="77777777" w:rsidR="00792FD7" w:rsidRDefault="00792FD7" w:rsidP="00AA294A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792FD7" w14:paraId="0AB182A3" w14:textId="77777777" w:rsidTr="00AA294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31E80" w14:textId="77777777" w:rsidR="00792FD7" w:rsidRDefault="00792FD7" w:rsidP="00AA294A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5E9EC" w14:textId="77777777" w:rsidR="00792FD7" w:rsidRDefault="00792FD7" w:rsidP="00AA294A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BB8E9" w14:textId="77777777" w:rsidR="00792FD7" w:rsidRDefault="00792FD7" w:rsidP="00AA294A">
            <w:pPr>
              <w:widowControl w:val="0"/>
              <w:spacing w:line="360" w:lineRule="auto"/>
              <w:jc w:val="both"/>
            </w:pPr>
          </w:p>
        </w:tc>
      </w:tr>
      <w:tr w:rsidR="00792FD7" w14:paraId="5008B5B4" w14:textId="77777777" w:rsidTr="00AA294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D5F56" w14:textId="77777777" w:rsidR="00792FD7" w:rsidRDefault="00792FD7" w:rsidP="00AA294A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F41F4" w14:textId="77777777" w:rsidR="00792FD7" w:rsidRDefault="00792FD7" w:rsidP="00AA294A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21412" w14:textId="77777777" w:rsidR="00792FD7" w:rsidRDefault="00792FD7" w:rsidP="00AA294A">
            <w:pPr>
              <w:widowControl w:val="0"/>
              <w:spacing w:line="360" w:lineRule="auto"/>
              <w:jc w:val="both"/>
            </w:pPr>
          </w:p>
        </w:tc>
      </w:tr>
      <w:tr w:rsidR="00792FD7" w14:paraId="2054D566" w14:textId="77777777" w:rsidTr="00AA294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F98F2" w14:textId="77777777" w:rsidR="00792FD7" w:rsidRDefault="00792FD7" w:rsidP="00AA294A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B84F6" w14:textId="77777777" w:rsidR="00792FD7" w:rsidRDefault="00792FD7" w:rsidP="00AA294A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88D62" w14:textId="77777777" w:rsidR="00792FD7" w:rsidRDefault="00792FD7" w:rsidP="00AA294A">
            <w:pPr>
              <w:widowControl w:val="0"/>
              <w:spacing w:line="360" w:lineRule="auto"/>
              <w:jc w:val="both"/>
            </w:pPr>
          </w:p>
        </w:tc>
      </w:tr>
    </w:tbl>
    <w:p w14:paraId="718B7A00" w14:textId="77777777" w:rsidR="00792FD7" w:rsidRDefault="00792FD7" w:rsidP="00792FD7">
      <w:pPr>
        <w:widowControl w:val="0"/>
        <w:spacing w:line="360" w:lineRule="auto"/>
        <w:jc w:val="both"/>
      </w:pPr>
    </w:p>
    <w:p w14:paraId="0ED44AF0" w14:textId="77777777" w:rsidR="00792FD7" w:rsidRDefault="00792FD7" w:rsidP="00792FD7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014B9343" w14:textId="77777777" w:rsidR="00792FD7" w:rsidRDefault="00792FD7" w:rsidP="00792FD7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4B5D1C0C" w14:textId="77777777" w:rsidR="00792FD7" w:rsidRDefault="00792FD7" w:rsidP="00792FD7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4E09E6BB" w14:textId="77777777" w:rsidR="00792FD7" w:rsidRDefault="00792FD7" w:rsidP="00792FD7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6CE5683A" w14:textId="77777777" w:rsidR="00792FD7" w:rsidRDefault="00792FD7" w:rsidP="00792FD7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37DC602C" w14:textId="77777777" w:rsidR="00792FD7" w:rsidRDefault="00792FD7" w:rsidP="00792FD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1C624F6E" w14:textId="77777777" w:rsidR="00792FD7" w:rsidRPr="002F3F5D" w:rsidRDefault="00792FD7" w:rsidP="00792FD7">
      <w:pPr>
        <w:tabs>
          <w:tab w:val="left" w:pos="540"/>
          <w:tab w:val="left" w:pos="780"/>
        </w:tabs>
        <w:suppressAutoHyphens/>
        <w:jc w:val="both"/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b/>
          <w:color w:val="FF0000"/>
          <w:lang w:eastAsia="zh-CN"/>
        </w:rPr>
        <w:t>.</w:t>
      </w:r>
    </w:p>
    <w:p w14:paraId="2296116A" w14:textId="3618E4DB" w:rsidR="00106AC7" w:rsidRPr="00045C3B" w:rsidRDefault="00106AC7" w:rsidP="00045C3B"/>
    <w:sectPr w:rsidR="00106AC7" w:rsidRPr="00045C3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C34D4" w14:textId="77777777" w:rsidR="00590F81" w:rsidRDefault="00590F81">
      <w:r>
        <w:separator/>
      </w:r>
    </w:p>
  </w:endnote>
  <w:endnote w:type="continuationSeparator" w:id="0">
    <w:p w14:paraId="2CE6556A" w14:textId="77777777" w:rsidR="00590F81" w:rsidRDefault="00590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4DA8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2910C51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2FC4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125942D" w14:textId="77777777" w:rsidR="00336EEB" w:rsidRDefault="00D13E15" w:rsidP="00336EEB">
    <w:pPr>
      <w:pStyle w:val="Stopka"/>
      <w:tabs>
        <w:tab w:val="clear" w:pos="4536"/>
      </w:tabs>
      <w:jc w:val="center"/>
    </w:pPr>
    <w:r>
      <w:rPr>
        <w:noProof/>
      </w:rPr>
      <w:pict w14:anchorId="14C6033D">
        <v:line id="_x0000_s2049" style="position:absolute;left:0;text-align:left;z-index:251657728" from="-3.85pt,8.7pt" to="455.15pt,8.7pt"/>
      </w:pict>
    </w:r>
  </w:p>
  <w:p w14:paraId="59B24E66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E15FD" w14:textId="77777777" w:rsidR="006855C4" w:rsidRDefault="006855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57A01" w14:textId="77777777" w:rsidR="00590F81" w:rsidRDefault="00590F81">
      <w:r>
        <w:separator/>
      </w:r>
    </w:p>
  </w:footnote>
  <w:footnote w:type="continuationSeparator" w:id="0">
    <w:p w14:paraId="57A9A38C" w14:textId="77777777" w:rsidR="00590F81" w:rsidRDefault="00590F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F2BD4" w14:textId="77777777" w:rsidR="006855C4" w:rsidRDefault="006855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85E86" w14:textId="77777777" w:rsidR="006855C4" w:rsidRDefault="006855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242AD" w14:textId="77777777" w:rsidR="006855C4" w:rsidRDefault="006855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0F81"/>
    <w:rsid w:val="0000184A"/>
    <w:rsid w:val="00012997"/>
    <w:rsid w:val="00045C3B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90F81"/>
    <w:rsid w:val="005A5013"/>
    <w:rsid w:val="005C0D5A"/>
    <w:rsid w:val="005C3627"/>
    <w:rsid w:val="00641063"/>
    <w:rsid w:val="00664D2F"/>
    <w:rsid w:val="006855C4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2FD7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13E15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AC48E4"/>
  <w15:chartTrackingRefBased/>
  <w15:docId w15:val="{98294320-176E-4D19-BB20-66DE26139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92FD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792FD7"/>
    <w:rPr>
      <w:b/>
      <w:sz w:val="24"/>
    </w:rPr>
  </w:style>
  <w:style w:type="character" w:customStyle="1" w:styleId="NagwekZnak">
    <w:name w:val="Nagłówek Znak"/>
    <w:link w:val="Nagwek"/>
    <w:rsid w:val="00792FD7"/>
  </w:style>
  <w:style w:type="paragraph" w:styleId="Akapitzlist">
    <w:name w:val="List Paragraph"/>
    <w:basedOn w:val="Normalny"/>
    <w:uiPriority w:val="34"/>
    <w:qFormat/>
    <w:rsid w:val="00792FD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337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2021-06-22T12:04:00Z</cp:lastPrinted>
  <dcterms:created xsi:type="dcterms:W3CDTF">2021-06-22T12:05:00Z</dcterms:created>
  <dcterms:modified xsi:type="dcterms:W3CDTF">2021-06-22T12:05:00Z</dcterms:modified>
</cp:coreProperties>
</file>