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4E993" w14:textId="77777777" w:rsidR="00BC14BB" w:rsidRPr="002A16E2" w:rsidRDefault="00225EE3" w:rsidP="00BC14BB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FDCF4B7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BC14BB" w:rsidRPr="002A16E2">
        <w:rPr>
          <w:rFonts w:ascii="Times New Roman" w:hAnsi="Times New Roman"/>
          <w:b w:val="0"/>
          <w:sz w:val="22"/>
          <w:szCs w:val="22"/>
        </w:rPr>
        <w:tab/>
      </w:r>
      <w:r w:rsidR="00BC14BB" w:rsidRPr="002A16E2">
        <w:rPr>
          <w:rFonts w:ascii="Times New Roman" w:hAnsi="Times New Roman"/>
          <w:b w:val="0"/>
          <w:sz w:val="22"/>
          <w:szCs w:val="22"/>
        </w:rPr>
        <w:tab/>
      </w:r>
      <w:r w:rsidR="00BC14BB" w:rsidRPr="002A16E2">
        <w:rPr>
          <w:rFonts w:ascii="Times New Roman" w:hAnsi="Times New Roman"/>
          <w:b w:val="0"/>
          <w:sz w:val="22"/>
          <w:szCs w:val="22"/>
        </w:rPr>
        <w:tab/>
      </w:r>
      <w:r w:rsidR="00BC14BB" w:rsidRPr="002A16E2">
        <w:rPr>
          <w:rFonts w:ascii="Times New Roman" w:hAnsi="Times New Roman"/>
          <w:b w:val="0"/>
          <w:sz w:val="22"/>
          <w:szCs w:val="22"/>
        </w:rPr>
        <w:tab/>
      </w:r>
      <w:r w:rsidR="00BC14BB" w:rsidRPr="002A16E2">
        <w:rPr>
          <w:rFonts w:ascii="Times New Roman" w:hAnsi="Times New Roman"/>
          <w:b w:val="0"/>
          <w:sz w:val="22"/>
          <w:szCs w:val="22"/>
        </w:rPr>
        <w:tab/>
      </w:r>
      <w:r w:rsidR="00BC14BB" w:rsidRPr="002A16E2">
        <w:rPr>
          <w:rFonts w:ascii="Times New Roman" w:hAnsi="Times New Roman"/>
          <w:b w:val="0"/>
          <w:sz w:val="22"/>
          <w:szCs w:val="22"/>
        </w:rPr>
        <w:tab/>
      </w:r>
      <w:r w:rsidR="00BC14BB" w:rsidRPr="002A16E2">
        <w:rPr>
          <w:rFonts w:ascii="Times New Roman" w:hAnsi="Times New Roman"/>
          <w:b w:val="0"/>
          <w:sz w:val="22"/>
          <w:szCs w:val="22"/>
        </w:rPr>
        <w:tab/>
      </w:r>
      <w:r w:rsidR="00BC14BB" w:rsidRPr="002A16E2">
        <w:rPr>
          <w:rFonts w:ascii="Times New Roman" w:hAnsi="Times New Roman"/>
          <w:sz w:val="22"/>
          <w:szCs w:val="22"/>
        </w:rPr>
        <w:t>Załącznik nr 1</w:t>
      </w:r>
    </w:p>
    <w:p w14:paraId="43A15EC1" w14:textId="77777777" w:rsidR="00BC14BB" w:rsidRPr="002A16E2" w:rsidRDefault="00BC14BB" w:rsidP="00BC14B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0BCEE5A" w14:textId="77777777" w:rsidR="00BC14BB" w:rsidRPr="002A16E2" w:rsidRDefault="00BC14BB" w:rsidP="00BC14B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B10BD2D" w14:textId="77777777" w:rsidR="00BC14BB" w:rsidRPr="002A16E2" w:rsidRDefault="00BC14BB" w:rsidP="00BC14B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C362FF5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5DA7DDA" w14:textId="77777777" w:rsidR="00BC14BB" w:rsidRPr="00FA50AF" w:rsidRDefault="00BC14BB" w:rsidP="00BC14B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A1B08B6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A29F2E7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6585804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63571F6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B61C269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06BFA08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963CE1D" w14:textId="77777777" w:rsidR="00BC14BB" w:rsidRPr="002A16E2" w:rsidRDefault="00BC14BB" w:rsidP="00BC14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4E6F3C5" w14:textId="77777777" w:rsidR="00BC14BB" w:rsidRPr="002A16E2" w:rsidRDefault="00BC14BB" w:rsidP="00BC14BB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B22A01D" w14:textId="77777777" w:rsidR="00BC14BB" w:rsidRPr="002A16E2" w:rsidRDefault="00BC14BB" w:rsidP="00BC14B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A654051" w14:textId="77777777" w:rsidR="00BC14BB" w:rsidRPr="002A16E2" w:rsidRDefault="00BC14BB" w:rsidP="00BC14B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9613DB7" w14:textId="77777777" w:rsidR="00BC14BB" w:rsidRPr="002A16E2" w:rsidRDefault="00BC14BB" w:rsidP="00BC14B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2896A9A" w14:textId="77777777" w:rsidR="00BC14BB" w:rsidRPr="002A16E2" w:rsidRDefault="00BC14BB" w:rsidP="00BC14B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CCB569B" w14:textId="77777777" w:rsidR="00BC14BB" w:rsidRPr="002A16E2" w:rsidRDefault="00BC14BB" w:rsidP="00BC14BB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FC66F26" w14:textId="77777777" w:rsidR="00BC14BB" w:rsidRPr="002A16E2" w:rsidRDefault="00BC14BB" w:rsidP="00BC14BB">
      <w:pPr>
        <w:ind w:firstLine="3969"/>
        <w:rPr>
          <w:b/>
          <w:sz w:val="22"/>
          <w:szCs w:val="22"/>
        </w:rPr>
      </w:pPr>
    </w:p>
    <w:p w14:paraId="0AA2D282" w14:textId="1295D657" w:rsidR="00BC14BB" w:rsidRPr="002A16E2" w:rsidRDefault="00BC14BB" w:rsidP="00BC14BB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>ostawa zestaw</w:t>
      </w:r>
      <w:r>
        <w:rPr>
          <w:b/>
          <w:sz w:val="22"/>
          <w:szCs w:val="22"/>
        </w:rPr>
        <w:t>u</w:t>
      </w:r>
      <w:r w:rsidRPr="00550365">
        <w:rPr>
          <w:b/>
          <w:sz w:val="22"/>
          <w:szCs w:val="22"/>
        </w:rPr>
        <w:t xml:space="preserve"> komputerow</w:t>
      </w:r>
      <w:r>
        <w:rPr>
          <w:b/>
          <w:sz w:val="22"/>
          <w:szCs w:val="22"/>
        </w:rPr>
        <w:t>ego (stacji roboczej)</w:t>
      </w:r>
      <w:r w:rsidRPr="00550365">
        <w:rPr>
          <w:b/>
          <w:sz w:val="22"/>
          <w:szCs w:val="22"/>
        </w:rPr>
        <w:t xml:space="preserve"> dla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IMiC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296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C14BB" w:rsidRPr="002A16E2" w14:paraId="0FDE10CE" w14:textId="77777777" w:rsidTr="00AA294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728691" w14:textId="77777777" w:rsidR="00BC14BB" w:rsidRPr="002A16E2" w:rsidRDefault="00BC14BB" w:rsidP="00AA294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A12B22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7100BBF9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382CC7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1AA8BB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2BC7F0FE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74F8B2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7595E4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4403FB68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D0ABBB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4B5914CD" w14:textId="77777777" w:rsidR="00BC14BB" w:rsidRPr="002A16E2" w:rsidRDefault="00BC14BB" w:rsidP="00AA294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337FDD95" w14:textId="77777777" w:rsidR="00BC14BB" w:rsidRPr="002A16E2" w:rsidRDefault="00BC14BB" w:rsidP="00AA29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646030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4CB0114" w14:textId="77777777" w:rsidR="00BC14BB" w:rsidRPr="002A16E2" w:rsidRDefault="00BC14BB" w:rsidP="00AA294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5AF54ED4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C14BB" w:rsidRPr="002A16E2" w14:paraId="62CAD8F0" w14:textId="77777777" w:rsidTr="00AA294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3776FE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DCC50A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FF782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471F21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81F3DB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74DB3F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0BCCB1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85CBE" w14:textId="77777777" w:rsidR="00BC14BB" w:rsidRPr="002A16E2" w:rsidRDefault="00BC14BB" w:rsidP="00AA294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C14BB" w:rsidRPr="002A16E2" w14:paraId="1F0EA344" w14:textId="77777777" w:rsidTr="00AA294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F148F4" w14:textId="77777777" w:rsidR="00BC14BB" w:rsidRPr="002A16E2" w:rsidRDefault="00BC14BB" w:rsidP="00AA29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8358" w14:textId="562C65C7" w:rsidR="00BC14BB" w:rsidRPr="00A47B30" w:rsidRDefault="00BC14BB" w:rsidP="00AA294A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Jednostka centralna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A47B" w14:textId="037F1E2E" w:rsidR="00BC14BB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………………--</w:t>
            </w:r>
          </w:p>
          <w:p w14:paraId="54A27E81" w14:textId="77777777" w:rsidR="00BC14BB" w:rsidRPr="00A47B30" w:rsidRDefault="00BC14BB" w:rsidP="00BC14B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Chłodzenie procesora:</w:t>
            </w:r>
          </w:p>
          <w:p w14:paraId="78DBFB98" w14:textId="77777777" w:rsidR="00BC14BB" w:rsidRPr="00A47B30" w:rsidRDefault="00BC14BB" w:rsidP="00BC14B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EB58455" w14:textId="6F8F3444" w:rsidR="00BC14BB" w:rsidRDefault="0097756F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63D508C4" w14:textId="1BB1C05D" w:rsidR="0097756F" w:rsidRDefault="0097756F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5F69D088" w14:textId="77777777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Płyta główna:</w:t>
            </w:r>
          </w:p>
          <w:p w14:paraId="7971E70A" w14:textId="77777777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CB786ED" w14:textId="67BCC8DE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 w:rsidR="0097756F"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7C01DEC" w14:textId="5072CD01" w:rsidR="00BC14BB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2ADD6DB" w14:textId="77777777" w:rsidR="0097756F" w:rsidRPr="00A47B30" w:rsidRDefault="0097756F" w:rsidP="0097756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Obudowa:</w:t>
            </w:r>
          </w:p>
          <w:p w14:paraId="62183F96" w14:textId="77777777" w:rsidR="0097756F" w:rsidRPr="00A47B30" w:rsidRDefault="0097756F" w:rsidP="0097756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4D2CA1BF" w14:textId="77777777" w:rsidR="0097756F" w:rsidRDefault="0097756F" w:rsidP="0097756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4445F181" w14:textId="77777777" w:rsidR="0097756F" w:rsidRPr="00A47B30" w:rsidRDefault="0097756F" w:rsidP="0097756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…………………..</w:t>
            </w:r>
          </w:p>
          <w:p w14:paraId="5F2F8FD4" w14:textId="77777777" w:rsidR="0097756F" w:rsidRPr="00A47B30" w:rsidRDefault="0097756F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048A8D2" w14:textId="6560AD0B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Dysk </w:t>
            </w:r>
            <w:r w:rsidR="0097756F">
              <w:rPr>
                <w:b/>
                <w:sz w:val="16"/>
                <w:szCs w:val="16"/>
                <w:lang w:eastAsia="zh-CN"/>
              </w:rPr>
              <w:t>HDD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2E816212" w14:textId="77777777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49C2807" w14:textId="3A60D468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Dysk </w:t>
            </w:r>
            <w:r w:rsidR="0097756F">
              <w:rPr>
                <w:b/>
                <w:sz w:val="16"/>
                <w:szCs w:val="16"/>
                <w:lang w:eastAsia="zh-CN"/>
              </w:rPr>
              <w:t>SSD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5B86610" w14:textId="77777777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2C1C250" w14:textId="6D92BBFD" w:rsidR="00BC14BB" w:rsidRDefault="00BC14BB" w:rsidP="0097756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97756F">
              <w:rPr>
                <w:b/>
                <w:sz w:val="16"/>
                <w:szCs w:val="16"/>
                <w:lang w:eastAsia="zh-CN"/>
              </w:rPr>
              <w:t>Klawiatura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E484212" w14:textId="77777777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14:paraId="551B64A9" w14:textId="40A6D46A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97756F">
              <w:rPr>
                <w:b/>
                <w:sz w:val="16"/>
                <w:szCs w:val="16"/>
                <w:lang w:eastAsia="zh-CN"/>
              </w:rPr>
              <w:t>Mysz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6F1831C" w14:textId="77777777" w:rsidR="00BC14BB" w:rsidRPr="00A47B30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893C" w14:textId="77777777" w:rsidR="00BC14BB" w:rsidRPr="002A16E2" w:rsidRDefault="00BC14BB" w:rsidP="00AA294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A841" w14:textId="77777777" w:rsidR="00BC14BB" w:rsidRPr="002A16E2" w:rsidRDefault="00BC14BB" w:rsidP="00AA294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76D8" w14:textId="77777777" w:rsidR="00BC14BB" w:rsidRPr="002A16E2" w:rsidRDefault="00BC14BB" w:rsidP="00AA294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B2FCEA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9D4938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</w:tr>
      <w:tr w:rsidR="00BC14BB" w:rsidRPr="002A16E2" w14:paraId="10E0C4FE" w14:textId="77777777" w:rsidTr="00AA294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9A2AD8" w14:textId="77777777" w:rsidR="00BC14BB" w:rsidRPr="002A16E2" w:rsidRDefault="00BC14BB" w:rsidP="00AA29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4A5B" w14:textId="34013C9D" w:rsidR="00BC14BB" w:rsidRPr="00963102" w:rsidRDefault="00BC14BB" w:rsidP="00AA294A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D560" w14:textId="05459FA1" w:rsidR="00BC14BB" w:rsidRPr="00963102" w:rsidRDefault="00BC14BB" w:rsidP="00BC14B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860A" w14:textId="2CE5709B" w:rsidR="00BC14BB" w:rsidRPr="002A16E2" w:rsidRDefault="00BC14BB" w:rsidP="00AA29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F005" w14:textId="77777777" w:rsidR="00BC14BB" w:rsidRPr="002A16E2" w:rsidRDefault="00BC14BB" w:rsidP="00AA294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C71B" w14:textId="77777777" w:rsidR="00BC14BB" w:rsidRPr="002A16E2" w:rsidRDefault="00BC14BB" w:rsidP="00AA294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BA481A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6CD97F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</w:tr>
      <w:tr w:rsidR="00BC14BB" w:rsidRPr="002A16E2" w14:paraId="1B475D0A" w14:textId="77777777" w:rsidTr="00AA294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F1EE50" w14:textId="77777777" w:rsidR="00BC14BB" w:rsidRPr="002A16E2" w:rsidRDefault="00BC14BB" w:rsidP="00AA29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22B7" w14:textId="791DBF6D" w:rsidR="00BC14BB" w:rsidRPr="00963102" w:rsidRDefault="00BC14BB" w:rsidP="00AA294A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System operacyjny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B467" w14:textId="5B098DAC" w:rsidR="00BC14BB" w:rsidRPr="00963102" w:rsidRDefault="00BC14BB" w:rsidP="00AA294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0" w14:textId="77777777" w:rsidR="00BC14BB" w:rsidRDefault="00BC14BB" w:rsidP="00AA29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B1D3" w14:textId="77777777" w:rsidR="00BC14BB" w:rsidRPr="002A16E2" w:rsidRDefault="00BC14BB" w:rsidP="00AA294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CD96" w14:textId="77777777" w:rsidR="00BC14BB" w:rsidRPr="002A16E2" w:rsidRDefault="00BC14BB" w:rsidP="00AA294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9BB67A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B44EFF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</w:tr>
      <w:tr w:rsidR="00BC14BB" w:rsidRPr="002A16E2" w14:paraId="2B632A6C" w14:textId="77777777" w:rsidTr="00AA294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C8F84A" w14:textId="77777777" w:rsidR="00BC14BB" w:rsidRDefault="00BC14BB" w:rsidP="00AA294A">
            <w:pPr>
              <w:ind w:right="425"/>
              <w:rPr>
                <w:sz w:val="22"/>
                <w:szCs w:val="22"/>
              </w:rPr>
            </w:pPr>
          </w:p>
          <w:p w14:paraId="07E9F671" w14:textId="77777777" w:rsidR="00BC14BB" w:rsidRDefault="00BC14BB" w:rsidP="00AA294A">
            <w:pPr>
              <w:ind w:right="425"/>
              <w:rPr>
                <w:sz w:val="22"/>
                <w:szCs w:val="22"/>
              </w:rPr>
            </w:pPr>
          </w:p>
          <w:p w14:paraId="35A0126F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  <w:p w14:paraId="58F00DCE" w14:textId="77777777" w:rsidR="00BC14BB" w:rsidRDefault="00BC14BB" w:rsidP="00AA294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C4E7DBE" w14:textId="77777777" w:rsidR="00BC14BB" w:rsidRPr="002A16E2" w:rsidRDefault="00BC14BB" w:rsidP="00AA294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96B3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B41F1A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1A0CA0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</w:tr>
      <w:tr w:rsidR="00BC14BB" w:rsidRPr="002A16E2" w14:paraId="72E8E9B9" w14:textId="77777777" w:rsidTr="00AA294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5F31FA" w14:textId="77777777" w:rsidR="00BC14BB" w:rsidRPr="002A16E2" w:rsidRDefault="00BC14BB" w:rsidP="00AA294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D0CF4E6" w14:textId="77777777" w:rsidR="00BC14BB" w:rsidRPr="002A16E2" w:rsidRDefault="00BC14BB" w:rsidP="00AA294A">
            <w:pPr>
              <w:rPr>
                <w:sz w:val="22"/>
                <w:szCs w:val="22"/>
              </w:rPr>
            </w:pPr>
          </w:p>
          <w:p w14:paraId="551BF46B" w14:textId="77777777" w:rsidR="00BC14BB" w:rsidRPr="002A16E2" w:rsidRDefault="00BC14BB" w:rsidP="00AA294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C7C970C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6999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CEDBF0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D8595B" w14:textId="77777777" w:rsidR="00BC14BB" w:rsidRPr="002A16E2" w:rsidRDefault="00BC14BB" w:rsidP="00AA294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C5B4D19" w14:textId="502EDBD9" w:rsidR="00BC14BB" w:rsidRPr="002A16E2" w:rsidRDefault="00BC14BB" w:rsidP="00BC14BB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 (stację roboczą) wraz z  2 monitorami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5A9B1B2" w14:textId="77777777" w:rsidR="00BC14BB" w:rsidRPr="002A16E2" w:rsidRDefault="00BC14BB" w:rsidP="00BC14BB">
      <w:pPr>
        <w:tabs>
          <w:tab w:val="right" w:pos="9000"/>
        </w:tabs>
        <w:rPr>
          <w:sz w:val="22"/>
          <w:szCs w:val="22"/>
        </w:rPr>
      </w:pPr>
    </w:p>
    <w:p w14:paraId="5A12A5A5" w14:textId="5C742E56" w:rsidR="00BC14BB" w:rsidRPr="002A16E2" w:rsidRDefault="00BC14BB" w:rsidP="00BC14B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 w:rsidR="0097756F"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18699CAF" w14:textId="2DD20B82" w:rsidR="00BC14BB" w:rsidRPr="002A16E2" w:rsidRDefault="00BC14BB" w:rsidP="00BC14B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 w:rsidR="00225EE3"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6ACB513" w14:textId="77777777" w:rsidR="00BC14BB" w:rsidRPr="002A16E2" w:rsidRDefault="00BC14BB" w:rsidP="00BC1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AAB6907" w14:textId="77777777" w:rsidR="00BC14BB" w:rsidRPr="002A16E2" w:rsidRDefault="00BC14BB" w:rsidP="00BC14B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E90431" w14:textId="77777777" w:rsidR="00BC14BB" w:rsidRPr="002A16E2" w:rsidRDefault="00BC14BB" w:rsidP="00BC14B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2528CB1" w14:textId="77777777" w:rsidR="00BC14BB" w:rsidRPr="002A16E2" w:rsidRDefault="00BC14BB" w:rsidP="00BC14BB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3EC2151" w14:textId="77777777" w:rsidR="00BC14BB" w:rsidRPr="002A16E2" w:rsidRDefault="00BC14BB" w:rsidP="00BC1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04C6F10E" w14:textId="77777777" w:rsidR="00BC14BB" w:rsidRDefault="00BC14BB" w:rsidP="00BC1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F1A5B49" w14:textId="4E27F90F" w:rsidR="00BC14BB" w:rsidRPr="002A16E2" w:rsidRDefault="00BC14BB" w:rsidP="00BC1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>(</w:t>
      </w:r>
      <w:r w:rsidRPr="002A16E2">
        <w:rPr>
          <w:b/>
          <w:color w:val="000000"/>
          <w:sz w:val="22"/>
          <w:szCs w:val="22"/>
          <w:lang w:eastAsia="ar-SA"/>
        </w:rPr>
        <w:t>stacj</w:t>
      </w:r>
      <w:r>
        <w:rPr>
          <w:b/>
          <w:color w:val="000000"/>
          <w:sz w:val="22"/>
          <w:szCs w:val="22"/>
          <w:lang w:eastAsia="ar-SA"/>
        </w:rPr>
        <w:t>ę roboczą)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</w:t>
      </w:r>
      <w:r>
        <w:rPr>
          <w:b/>
          <w:color w:val="000000"/>
          <w:sz w:val="22"/>
          <w:szCs w:val="22"/>
          <w:lang w:eastAsia="ar-SA"/>
        </w:rPr>
        <w:t xml:space="preserve"> 2 </w:t>
      </w:r>
      <w:r w:rsidRPr="002A16E2">
        <w:rPr>
          <w:b/>
          <w:color w:val="000000"/>
          <w:sz w:val="22"/>
          <w:szCs w:val="22"/>
          <w:lang w:eastAsia="ar-SA"/>
        </w:rPr>
        <w:t xml:space="preserve">monitorami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12CD803" w14:textId="552A28B8" w:rsidR="00BC14BB" w:rsidRPr="002A16E2" w:rsidRDefault="00BC14BB" w:rsidP="00BC14B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>(</w:t>
      </w:r>
      <w:r w:rsidRPr="002A16E2">
        <w:rPr>
          <w:b/>
          <w:color w:val="000000"/>
          <w:sz w:val="22"/>
          <w:szCs w:val="22"/>
          <w:lang w:eastAsia="ar-SA"/>
        </w:rPr>
        <w:t>stacj</w:t>
      </w:r>
      <w:r>
        <w:rPr>
          <w:b/>
          <w:color w:val="000000"/>
          <w:sz w:val="22"/>
          <w:szCs w:val="22"/>
          <w:lang w:eastAsia="ar-SA"/>
        </w:rPr>
        <w:t>a robocza)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</w:t>
      </w:r>
      <w:r>
        <w:rPr>
          <w:b/>
          <w:color w:val="000000"/>
          <w:sz w:val="22"/>
          <w:szCs w:val="22"/>
          <w:lang w:eastAsia="ar-SA"/>
        </w:rPr>
        <w:t xml:space="preserve"> 2 </w:t>
      </w:r>
      <w:r w:rsidRPr="002A16E2">
        <w:rPr>
          <w:b/>
          <w:color w:val="000000"/>
          <w:sz w:val="22"/>
          <w:szCs w:val="22"/>
          <w:lang w:eastAsia="ar-SA"/>
        </w:rPr>
        <w:t xml:space="preserve">monitorami </w:t>
      </w:r>
      <w:r w:rsidRPr="002A16E2">
        <w:rPr>
          <w:sz w:val="22"/>
          <w:szCs w:val="22"/>
        </w:rPr>
        <w:t xml:space="preserve">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0067B26D" w14:textId="77777777" w:rsidR="00BC14BB" w:rsidRPr="002A16E2" w:rsidRDefault="00BC14BB" w:rsidP="00BC14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34B014" w14:textId="77777777" w:rsidR="00BC14BB" w:rsidRPr="002A16E2" w:rsidRDefault="00BC14BB" w:rsidP="00BC14B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53B6BF" w14:textId="77777777" w:rsidR="00BC14BB" w:rsidRPr="002A16E2" w:rsidRDefault="00BC14BB" w:rsidP="00BC14B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96B08D" w14:textId="77777777" w:rsidR="00BC14BB" w:rsidRPr="002A16E2" w:rsidRDefault="00BC14BB" w:rsidP="00BC1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4BB" w:rsidRPr="002A16E2" w14:paraId="57E5BB72" w14:textId="77777777" w:rsidTr="00AA29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FF21B" w14:textId="77777777" w:rsidR="00BC14BB" w:rsidRPr="002A16E2" w:rsidRDefault="00BC14BB" w:rsidP="00AA29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7CA55" w14:textId="77777777" w:rsidR="00BC14BB" w:rsidRPr="002A16E2" w:rsidRDefault="00BC14BB" w:rsidP="00AA29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419CE29" w14:textId="77777777" w:rsidR="00BC14BB" w:rsidRPr="002A16E2" w:rsidRDefault="00BC14BB" w:rsidP="00AA29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6C5FA" w14:textId="77777777" w:rsidR="00BC14BB" w:rsidRPr="002A16E2" w:rsidRDefault="00BC14BB" w:rsidP="00AA29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BC14BB" w:rsidRPr="002A16E2" w14:paraId="0DFF7A7C" w14:textId="77777777" w:rsidTr="00AA29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4E406" w14:textId="77777777" w:rsidR="00BC14BB" w:rsidRPr="002A16E2" w:rsidRDefault="00BC14BB" w:rsidP="00AA29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C8B55" w14:textId="77777777" w:rsidR="00BC14BB" w:rsidRPr="002A16E2" w:rsidRDefault="00BC14BB" w:rsidP="00AA29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9E47D" w14:textId="77777777" w:rsidR="00BC14BB" w:rsidRPr="002A16E2" w:rsidRDefault="00BC14BB" w:rsidP="00AA29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14BB" w:rsidRPr="002A16E2" w14:paraId="10FFCB06" w14:textId="77777777" w:rsidTr="00AA294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AB041" w14:textId="77777777" w:rsidR="00BC14BB" w:rsidRPr="002A16E2" w:rsidRDefault="00BC14BB" w:rsidP="00AA29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872D9" w14:textId="77777777" w:rsidR="00BC14BB" w:rsidRPr="002A16E2" w:rsidRDefault="00BC14BB" w:rsidP="00AA29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AC260" w14:textId="77777777" w:rsidR="00BC14BB" w:rsidRPr="002A16E2" w:rsidRDefault="00BC14BB" w:rsidP="00AA29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01C591B" w14:textId="77777777" w:rsidR="00BC14BB" w:rsidRPr="002A16E2" w:rsidRDefault="00BC14BB" w:rsidP="00BC14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A9335EE" w14:textId="77777777" w:rsidR="00BC14BB" w:rsidRPr="002A16E2" w:rsidRDefault="00BC14BB" w:rsidP="00BC1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C88AC20" w14:textId="77777777" w:rsidR="00BC14BB" w:rsidRPr="002A16E2" w:rsidRDefault="00BC14BB" w:rsidP="00BC1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2401819" w14:textId="77777777" w:rsidR="00BC14BB" w:rsidRPr="002A16E2" w:rsidRDefault="00BC14BB" w:rsidP="00BC1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FE95412" w14:textId="77777777" w:rsidR="00BC14BB" w:rsidRPr="002A16E2" w:rsidRDefault="00BC14BB" w:rsidP="00BC14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54AF9FA" w14:textId="77777777" w:rsidR="00BC14BB" w:rsidRPr="002A16E2" w:rsidRDefault="00BC14BB" w:rsidP="00BC14B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64B194" w14:textId="77777777" w:rsidR="00BC14BB" w:rsidRPr="002A16E2" w:rsidRDefault="00BC14BB" w:rsidP="00BC14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9FD58B9" w14:textId="77777777" w:rsidR="00BC14BB" w:rsidRPr="002A16E2" w:rsidRDefault="00BC14BB" w:rsidP="00BC1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741A8DE" w14:textId="77777777" w:rsidR="00BC14BB" w:rsidRPr="002A16E2" w:rsidRDefault="00BC14BB" w:rsidP="00BC1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CF8298F" w14:textId="77777777" w:rsidR="00BC14BB" w:rsidRPr="00F47191" w:rsidRDefault="00BC14BB" w:rsidP="00BC14B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75F35C8" w14:textId="77777777" w:rsidR="00BC14BB" w:rsidRPr="000A160D" w:rsidRDefault="00BC14BB" w:rsidP="00BC14BB"/>
    <w:p w14:paraId="08ACE337" w14:textId="77777777" w:rsidR="00FE545C" w:rsidRPr="006862CC" w:rsidRDefault="00FE545C" w:rsidP="006862CC"/>
    <w:sectPr w:rsidR="00FE545C" w:rsidRPr="006862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47C5E" w14:textId="77777777" w:rsidR="000E6FFA" w:rsidRDefault="000E6FFA">
      <w:r>
        <w:separator/>
      </w:r>
    </w:p>
  </w:endnote>
  <w:endnote w:type="continuationSeparator" w:id="0">
    <w:p w14:paraId="64815046" w14:textId="77777777" w:rsidR="000E6FFA" w:rsidRDefault="000E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978A0" w14:textId="77777777" w:rsidR="00CE1BED" w:rsidRDefault="00CE1B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44DD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DB9FC" w14:textId="77777777" w:rsidR="00CE1BED" w:rsidRDefault="00CE1B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9BFAD" w14:textId="77777777" w:rsidR="000E6FFA" w:rsidRDefault="000E6FFA">
      <w:r>
        <w:separator/>
      </w:r>
    </w:p>
  </w:footnote>
  <w:footnote w:type="continuationSeparator" w:id="0">
    <w:p w14:paraId="21C0A071" w14:textId="77777777" w:rsidR="000E6FFA" w:rsidRDefault="000E6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22CB" w14:textId="77777777" w:rsidR="00CE1BED" w:rsidRDefault="00CE1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E32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BABDA" w14:textId="77777777" w:rsidR="00CE1BED" w:rsidRDefault="00CE1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FFA"/>
    <w:rsid w:val="00012286"/>
    <w:rsid w:val="00071CCC"/>
    <w:rsid w:val="000B731D"/>
    <w:rsid w:val="000D6134"/>
    <w:rsid w:val="000E09C7"/>
    <w:rsid w:val="000E6FFA"/>
    <w:rsid w:val="000F6589"/>
    <w:rsid w:val="00106636"/>
    <w:rsid w:val="00116EC6"/>
    <w:rsid w:val="001801DD"/>
    <w:rsid w:val="001D4612"/>
    <w:rsid w:val="00207E98"/>
    <w:rsid w:val="00225EE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62C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756F"/>
    <w:rsid w:val="00A0022B"/>
    <w:rsid w:val="00A346FE"/>
    <w:rsid w:val="00A47B4D"/>
    <w:rsid w:val="00A83018"/>
    <w:rsid w:val="00B774DC"/>
    <w:rsid w:val="00BC14BB"/>
    <w:rsid w:val="00C969A6"/>
    <w:rsid w:val="00CA7D36"/>
    <w:rsid w:val="00CE1BED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9E56BE4"/>
  <w15:chartTrackingRefBased/>
  <w15:docId w15:val="{C87E4395-A5EC-49BA-8546-E1FD9540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4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750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2021-06-23T10:46:00Z</cp:lastPrinted>
  <dcterms:created xsi:type="dcterms:W3CDTF">2021-06-23T10:48:00Z</dcterms:created>
  <dcterms:modified xsi:type="dcterms:W3CDTF">2021-06-23T10:48:00Z</dcterms:modified>
</cp:coreProperties>
</file>