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6E7E48BF" w14:textId="687F0546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30691">
        <w:rPr>
          <w:b/>
        </w:rPr>
        <w:t>d</w:t>
      </w:r>
      <w:r w:rsidR="001C4733" w:rsidRPr="001C4733">
        <w:rPr>
          <w:b/>
        </w:rPr>
        <w:t xml:space="preserve">ostawa </w:t>
      </w:r>
      <w:r w:rsidR="004E488A" w:rsidRPr="004E488A">
        <w:rPr>
          <w:b/>
          <w:bCs/>
        </w:rPr>
        <w:t>3 szt. komputerów stacjonarnych i 6 szt. monitorów - KC-zp.272-253/21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D37A96" w14:paraId="31A24C8C" w14:textId="77777777" w:rsidTr="000579D8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B9C5A3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E000F7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E91DC38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BA3E0B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2FEADC7A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18FBCD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80CC40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2898DB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397CC8B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2D3FC5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79F424E1" w14:textId="77777777" w:rsidR="00D37A96" w:rsidRDefault="00D37A96" w:rsidP="000579D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37D46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6DC96B0" w14:textId="77777777" w:rsidR="00D37A96" w:rsidRDefault="00D37A96" w:rsidP="000579D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78DAFE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D37A96" w14:paraId="6DB33507" w14:textId="77777777" w:rsidTr="000579D8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5F549A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3D6532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60136B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D5CB35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E19A34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E590BC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EE5FF3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E3DD73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D37A96" w14:paraId="12833EB6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064CD9" w14:textId="77777777" w:rsidR="00D37A96" w:rsidRDefault="00D37A96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EBAF" w14:textId="29F1502B" w:rsidR="00D37A96" w:rsidRPr="00067D64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Procesor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8405" w14:textId="77777777" w:rsidR="00D37A96" w:rsidRDefault="00D37A96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9FF0" w14:textId="64D11BAB" w:rsidR="00D37A96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9826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BB1A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CB15B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8CD2E5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4E488A" w14:paraId="0E57DDC1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E5D724" w14:textId="77777777" w:rsidR="004E488A" w:rsidRDefault="004E488A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417D" w14:textId="31DD9679" w:rsidR="004E488A" w:rsidRPr="00067D64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Płyta główna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4834" w14:textId="77777777" w:rsidR="004E488A" w:rsidRDefault="004E488A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CD08" w14:textId="451F546D" w:rsidR="004E488A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7317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0242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179410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980DD8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4E488A" w14:paraId="70561FC5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E39851" w14:textId="77777777" w:rsidR="004E488A" w:rsidRDefault="004E488A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4262" w14:textId="25E06980" w:rsidR="004E488A" w:rsidRPr="00067D64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Karta graficzna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4CBF" w14:textId="77777777" w:rsidR="004E488A" w:rsidRDefault="004E488A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F622" w14:textId="5DF6A340" w:rsidR="004E488A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4EA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9CFA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8FDFBD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8722FE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4E488A" w14:paraId="345F09AF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531943" w14:textId="77777777" w:rsidR="004E488A" w:rsidRDefault="004E488A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E76C" w14:textId="34B127E1" w:rsidR="004E488A" w:rsidRPr="00067D64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Pamięć RAM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EA08" w14:textId="77777777" w:rsidR="004E488A" w:rsidRDefault="004E488A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1FE7" w14:textId="59E1BD4B" w:rsidR="004E488A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C972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DCE1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275BA2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F34305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4E488A" w14:paraId="612FD7A3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5A5D7F" w14:textId="77777777" w:rsidR="004E488A" w:rsidRDefault="004E488A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97CC" w14:textId="1DB6456A" w:rsidR="004E488A" w:rsidRPr="00067D64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Dysk 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2B9A" w14:textId="77777777" w:rsidR="004E488A" w:rsidRDefault="004E488A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7927" w14:textId="4427C76E" w:rsidR="004E488A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AE93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1C56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DFEE79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CC92FD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4E488A" w14:paraId="69514343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353A2E" w14:textId="77777777" w:rsidR="004E488A" w:rsidRDefault="004E488A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D366" w14:textId="1458C9AD" w:rsidR="004E488A" w:rsidRPr="00067D64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Dysk B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BDFC" w14:textId="77777777" w:rsidR="004E488A" w:rsidRDefault="004E488A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1C6D" w14:textId="451A90FD" w:rsidR="004E488A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E10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44D5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E981FD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2C875A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4E488A" w14:paraId="374CF4E2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C1EFC7" w14:textId="77777777" w:rsidR="004E488A" w:rsidRDefault="004E488A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6CED" w14:textId="5717B607" w:rsidR="004E488A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Zasilacz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8C73" w14:textId="77777777" w:rsidR="004E488A" w:rsidRDefault="004E488A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F523" w14:textId="2739256F" w:rsidR="004E488A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25FD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58CB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711D38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7AAD09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4E488A" w14:paraId="07BA2AC4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C4A25D" w14:textId="77777777" w:rsidR="004E488A" w:rsidRDefault="004E488A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A26D" w14:textId="7EAAB9FD" w:rsidR="004E488A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Obudowa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04DF" w14:textId="77777777" w:rsidR="004E488A" w:rsidRDefault="004E488A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873F" w14:textId="565DDFE6" w:rsidR="004E488A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6A7C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CE6C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69C1A1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360066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4E488A" w14:paraId="371F9C66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773469" w14:textId="77777777" w:rsidR="004E488A" w:rsidRDefault="004E488A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7B68" w14:textId="7C6D889E" w:rsidR="004E488A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Wentylator na procesor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27C2" w14:textId="77777777" w:rsidR="004E488A" w:rsidRDefault="004E488A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3BA7" w14:textId="6A636CD1" w:rsidR="004E488A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715F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4572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BAEAAD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C9B488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4E488A" w14:paraId="7A79CA5F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71245F" w14:textId="77777777" w:rsidR="004E488A" w:rsidRDefault="004E488A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3271" w14:textId="170BBD7D" w:rsidR="004E488A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0266" w14:textId="77777777" w:rsidR="004E488A" w:rsidRDefault="004E488A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EBBA" w14:textId="19E79879" w:rsidR="004E488A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3541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F407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767C4B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8B3B96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4E488A" w14:paraId="1BC9D602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2F3045" w14:textId="77777777" w:rsidR="004E488A" w:rsidRDefault="004E488A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7A3F" w14:textId="0267A554" w:rsidR="004E488A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Mysz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78AF" w14:textId="77777777" w:rsidR="004E488A" w:rsidRDefault="004E488A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BB72" w14:textId="03528E35" w:rsidR="004E488A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F780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E9B4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EB7023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39CF13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4E488A" w14:paraId="02A6F219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E6B28E" w14:textId="77777777" w:rsidR="004E488A" w:rsidRDefault="004E488A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E174" w14:textId="6B3CE344" w:rsidR="004E488A" w:rsidRDefault="004E488A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Klawiatura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0BB6" w14:textId="77777777" w:rsidR="004E488A" w:rsidRDefault="004E488A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269A" w14:textId="11263989" w:rsidR="004E488A" w:rsidRDefault="004E488A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A17C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ED15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9C3310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5FF781" w14:textId="77777777" w:rsidR="004E488A" w:rsidRDefault="004E488A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D37A96" w14:paraId="1CEEC116" w14:textId="77777777" w:rsidTr="000579D8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8357" w14:textId="77777777" w:rsidR="00D37A96" w:rsidRDefault="00D37A96" w:rsidP="000579D8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180080EE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DDDC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7231FD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F4946C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E723845" w14:textId="77777777" w:rsidR="00D37A96" w:rsidRDefault="00D37A96" w:rsidP="00D37A96">
      <w:pPr>
        <w:tabs>
          <w:tab w:val="right" w:pos="9000"/>
        </w:tabs>
      </w:pPr>
    </w:p>
    <w:p w14:paraId="4EE56949" w14:textId="77777777" w:rsidR="001C224A" w:rsidRDefault="00D37A96" w:rsidP="00D37A96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FB1B4F">
        <w:t>………………………………………</w:t>
      </w:r>
      <w:r w:rsidR="00BB2ED6">
        <w:t>...…</w:t>
      </w:r>
      <w:r>
        <w:t xml:space="preserve"> </w:t>
      </w:r>
      <w:r w:rsidR="00BB2ED6" w:rsidRPr="008D5BF3">
        <w:t>(</w:t>
      </w:r>
      <w:r w:rsidR="00BB2ED6" w:rsidRPr="008D5BF3">
        <w:rPr>
          <w:i/>
          <w:highlight w:val="yellow"/>
        </w:rPr>
        <w:t>kryterium oceny ofert)</w:t>
      </w:r>
    </w:p>
    <w:p w14:paraId="5204F487" w14:textId="7E0F20D3" w:rsidR="00D37A96" w:rsidRDefault="00D37A96" w:rsidP="00D37A96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2E51E7">
        <w:t>………………………………...</w:t>
      </w:r>
      <w:r w:rsidR="004E488A" w:rsidRPr="008D5BF3">
        <w:t>(</w:t>
      </w:r>
      <w:r w:rsidR="004E488A" w:rsidRPr="008D5BF3">
        <w:rPr>
          <w:i/>
          <w:highlight w:val="yellow"/>
        </w:rPr>
        <w:t>kryterium oceny ofert)</w:t>
      </w:r>
    </w:p>
    <w:p w14:paraId="26665F18" w14:textId="3F4DE77C" w:rsidR="001E539B" w:rsidRDefault="00D37A96" w:rsidP="00D37A96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lastRenderedPageBreak/>
        <w:t xml:space="preserve">Termin płatności: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>umieszczony</w:t>
      </w:r>
      <w:r w:rsidRPr="00673CFE">
        <w:rPr>
          <w:sz w:val="22"/>
          <w:szCs w:val="22"/>
        </w:rPr>
        <w:t xml:space="preserve"> na dzień zlecenia przelewu w wykazie podmiotów, o których mowa w art. 96b ust. 1) Ustawy o podatku od towarów i usług</w:t>
      </w:r>
      <w:r>
        <w:rPr>
          <w:sz w:val="22"/>
          <w:szCs w:val="22"/>
        </w:rPr>
        <w:t>.</w:t>
      </w:r>
    </w:p>
    <w:p w14:paraId="31045845" w14:textId="77777777" w:rsidR="001E539B" w:rsidRDefault="001E539B" w:rsidP="00D37A96">
      <w:pPr>
        <w:tabs>
          <w:tab w:val="left" w:pos="426"/>
        </w:tabs>
        <w:jc w:val="both"/>
        <w:rPr>
          <w:sz w:val="22"/>
          <w:szCs w:val="22"/>
        </w:rPr>
      </w:pPr>
    </w:p>
    <w:p w14:paraId="1583C959" w14:textId="666279DC" w:rsidR="00D37A96" w:rsidRPr="001E539B" w:rsidRDefault="00D37A96" w:rsidP="00D37A96">
      <w:pPr>
        <w:jc w:val="both"/>
        <w:rPr>
          <w:sz w:val="22"/>
          <w:szCs w:val="22"/>
          <w:u w:val="single"/>
        </w:rPr>
      </w:pPr>
      <w:r w:rsidRPr="001E539B">
        <w:rPr>
          <w:sz w:val="22"/>
          <w:szCs w:val="22"/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</w:t>
      </w:r>
      <w:r w:rsidR="004E488A">
        <w:rPr>
          <w:sz w:val="22"/>
          <w:szCs w:val="22"/>
          <w:u w:val="single"/>
        </w:rPr>
        <w:br/>
      </w:r>
      <w:r w:rsidRPr="001E539B">
        <w:rPr>
          <w:sz w:val="22"/>
          <w:szCs w:val="22"/>
          <w:u w:val="single"/>
        </w:rPr>
        <w:t xml:space="preserve">w wysokości 0% na </w:t>
      </w:r>
      <w:r w:rsidR="001E539B" w:rsidRPr="001E539B">
        <w:rPr>
          <w:b/>
          <w:bCs/>
          <w:sz w:val="22"/>
          <w:szCs w:val="22"/>
          <w:u w:val="single"/>
        </w:rPr>
        <w:t>zestaw</w:t>
      </w:r>
      <w:r w:rsidR="004E488A">
        <w:rPr>
          <w:b/>
          <w:bCs/>
          <w:sz w:val="22"/>
          <w:szCs w:val="22"/>
          <w:u w:val="single"/>
        </w:rPr>
        <w:t>y</w:t>
      </w:r>
      <w:r w:rsidR="001E539B" w:rsidRPr="001E539B">
        <w:rPr>
          <w:b/>
          <w:bCs/>
          <w:sz w:val="22"/>
          <w:szCs w:val="22"/>
          <w:u w:val="single"/>
        </w:rPr>
        <w:t xml:space="preserve"> komputerow</w:t>
      </w:r>
      <w:r w:rsidR="004E488A">
        <w:rPr>
          <w:b/>
          <w:bCs/>
          <w:sz w:val="22"/>
          <w:szCs w:val="22"/>
          <w:u w:val="single"/>
        </w:rPr>
        <w:t>e</w:t>
      </w:r>
      <w:r w:rsidR="001E539B" w:rsidRPr="001E539B">
        <w:rPr>
          <w:b/>
          <w:bCs/>
          <w:sz w:val="22"/>
          <w:szCs w:val="22"/>
          <w:u w:val="single"/>
        </w:rPr>
        <w:t xml:space="preserve"> </w:t>
      </w:r>
      <w:r w:rsidRPr="001E539B">
        <w:rPr>
          <w:sz w:val="22"/>
          <w:szCs w:val="22"/>
          <w:u w:val="single"/>
        </w:rPr>
        <w:t>wchodząc</w:t>
      </w:r>
      <w:r w:rsidR="00EE1B8F" w:rsidRPr="001E539B">
        <w:rPr>
          <w:sz w:val="22"/>
          <w:szCs w:val="22"/>
          <w:u w:val="single"/>
        </w:rPr>
        <w:t>y</w:t>
      </w:r>
      <w:r w:rsidRPr="001E539B">
        <w:rPr>
          <w:sz w:val="22"/>
          <w:szCs w:val="22"/>
          <w:u w:val="single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7BD00597" w14:textId="77777777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6735CC6" w14:textId="668283E0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78B7C82C" w:rsidR="00D37A96" w:rsidRPr="001C7C35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1E32568A" w14:textId="6E434560" w:rsidR="00D37A96" w:rsidRPr="001C7C35" w:rsidRDefault="00D37A96" w:rsidP="00D37A96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1C7C35">
        <w:rPr>
          <w:b/>
          <w:color w:val="000000"/>
          <w:sz w:val="22"/>
          <w:szCs w:val="22"/>
          <w:lang w:eastAsia="ar-SA"/>
        </w:rPr>
        <w:t xml:space="preserve">na </w:t>
      </w:r>
      <w:r w:rsidR="001E539B">
        <w:rPr>
          <w:b/>
          <w:color w:val="000000"/>
          <w:sz w:val="22"/>
          <w:szCs w:val="22"/>
          <w:lang w:eastAsia="ar-SA"/>
        </w:rPr>
        <w:t>zestaw</w:t>
      </w:r>
      <w:r w:rsidR="004E488A">
        <w:rPr>
          <w:b/>
          <w:color w:val="000000"/>
          <w:sz w:val="22"/>
          <w:szCs w:val="22"/>
          <w:lang w:eastAsia="ar-SA"/>
        </w:rPr>
        <w:t>y</w:t>
      </w:r>
      <w:r w:rsidR="001E539B">
        <w:rPr>
          <w:b/>
          <w:color w:val="000000"/>
          <w:sz w:val="22"/>
          <w:szCs w:val="22"/>
          <w:lang w:eastAsia="ar-SA"/>
        </w:rPr>
        <w:t xml:space="preserve"> komputerow</w:t>
      </w:r>
      <w:r w:rsidR="004E488A">
        <w:rPr>
          <w:b/>
          <w:color w:val="000000"/>
          <w:sz w:val="22"/>
          <w:szCs w:val="22"/>
          <w:lang w:eastAsia="ar-SA"/>
        </w:rPr>
        <w:t>e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sz w:val="22"/>
          <w:szCs w:val="22"/>
        </w:rPr>
        <w:t xml:space="preserve">w zakresie objętym zwolnieniem – zgodnie z art. 83 ust. 1 pkt 26 przywołanej ustawy. </w:t>
      </w:r>
    </w:p>
    <w:p w14:paraId="0C2EA65B" w14:textId="7B46CE3A" w:rsidR="00D37A96" w:rsidRPr="0040156B" w:rsidRDefault="00D37A96" w:rsidP="00D37A96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</w:t>
      </w:r>
      <w:r w:rsidR="001C224A">
        <w:rPr>
          <w:color w:val="000000"/>
          <w:sz w:val="22"/>
          <w:szCs w:val="22"/>
          <w:lang w:eastAsia="ar-SA"/>
        </w:rPr>
        <w:t xml:space="preserve"> potwierdzającego, </w:t>
      </w:r>
      <w:r w:rsidR="004E488A">
        <w:rPr>
          <w:color w:val="000000"/>
          <w:sz w:val="22"/>
          <w:szCs w:val="22"/>
          <w:lang w:eastAsia="ar-SA"/>
        </w:rPr>
        <w:br/>
      </w:r>
      <w:r w:rsidR="001C224A">
        <w:rPr>
          <w:color w:val="000000"/>
          <w:sz w:val="22"/>
          <w:szCs w:val="22"/>
          <w:lang w:eastAsia="ar-SA"/>
        </w:rPr>
        <w:t>że wymienion</w:t>
      </w:r>
      <w:r w:rsidR="004E488A">
        <w:rPr>
          <w:color w:val="000000"/>
          <w:sz w:val="22"/>
          <w:szCs w:val="22"/>
          <w:lang w:eastAsia="ar-SA"/>
        </w:rPr>
        <w:t>e</w:t>
      </w:r>
      <w:r w:rsidRPr="001C7C35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1E539B" w:rsidRPr="001E539B">
        <w:rPr>
          <w:b/>
          <w:color w:val="000000"/>
          <w:sz w:val="22"/>
          <w:szCs w:val="22"/>
          <w:lang w:eastAsia="ar-SA"/>
        </w:rPr>
        <w:t>zestaw</w:t>
      </w:r>
      <w:r w:rsidR="004E488A">
        <w:rPr>
          <w:b/>
          <w:color w:val="000000"/>
          <w:sz w:val="22"/>
          <w:szCs w:val="22"/>
          <w:lang w:eastAsia="ar-SA"/>
        </w:rPr>
        <w:t>y</w:t>
      </w:r>
      <w:r w:rsidR="001E539B" w:rsidRPr="001E539B">
        <w:rPr>
          <w:b/>
          <w:color w:val="000000"/>
          <w:sz w:val="22"/>
          <w:szCs w:val="22"/>
          <w:lang w:eastAsia="ar-SA"/>
        </w:rPr>
        <w:t xml:space="preserve"> komputerow</w:t>
      </w:r>
      <w:r w:rsidR="004E488A">
        <w:rPr>
          <w:b/>
          <w:color w:val="000000"/>
          <w:sz w:val="22"/>
          <w:szCs w:val="22"/>
          <w:lang w:eastAsia="ar-SA"/>
        </w:rPr>
        <w:t>e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="004E488A">
        <w:rPr>
          <w:color w:val="000000"/>
          <w:sz w:val="22"/>
          <w:szCs w:val="22"/>
          <w:lang w:eastAsia="ar-SA"/>
        </w:rPr>
        <w:t>są</w:t>
      </w:r>
      <w:r w:rsidR="001C224A">
        <w:rPr>
          <w:color w:val="000000"/>
          <w:sz w:val="22"/>
          <w:szCs w:val="22"/>
          <w:lang w:eastAsia="ar-SA"/>
        </w:rPr>
        <w:t xml:space="preserve"> przeznaczon</w:t>
      </w:r>
      <w:r w:rsidR="004E488A">
        <w:rPr>
          <w:color w:val="000000"/>
          <w:sz w:val="22"/>
          <w:szCs w:val="22"/>
          <w:lang w:eastAsia="ar-SA"/>
        </w:rPr>
        <w:t>e</w:t>
      </w:r>
      <w:r w:rsidRPr="001C7C35">
        <w:rPr>
          <w:color w:val="000000"/>
          <w:sz w:val="22"/>
          <w:szCs w:val="22"/>
          <w:lang w:eastAsia="ar-SA"/>
        </w:rPr>
        <w:t xml:space="preserve"> dla placówki oświatowej - </w:t>
      </w:r>
      <w:r w:rsidRPr="001C7C35">
        <w:rPr>
          <w:sz w:val="22"/>
          <w:szCs w:val="22"/>
        </w:rPr>
        <w:t>zgodnie 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6306BFA" w14:textId="77777777" w:rsidR="00D37A96" w:rsidRPr="002E51E7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317CF2E" w14:textId="77777777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6B61B" w14:textId="77777777" w:rsidR="000F7D51" w:rsidRDefault="000F7D51">
      <w:r>
        <w:separator/>
      </w:r>
    </w:p>
  </w:endnote>
  <w:endnote w:type="continuationSeparator" w:id="0">
    <w:p w14:paraId="6206F395" w14:textId="77777777" w:rsidR="000F7D51" w:rsidRDefault="000F7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77910" w14:textId="77777777" w:rsidR="000F7D51" w:rsidRDefault="000F7D51">
      <w:r>
        <w:separator/>
      </w:r>
    </w:p>
  </w:footnote>
  <w:footnote w:type="continuationSeparator" w:id="0">
    <w:p w14:paraId="27CA4225" w14:textId="77777777" w:rsidR="000F7D51" w:rsidRDefault="000F7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B731D"/>
    <w:rsid w:val="000D6134"/>
    <w:rsid w:val="000E09C7"/>
    <w:rsid w:val="000F6589"/>
    <w:rsid w:val="000F7D51"/>
    <w:rsid w:val="00106636"/>
    <w:rsid w:val="00116EC6"/>
    <w:rsid w:val="001801DD"/>
    <w:rsid w:val="001C224A"/>
    <w:rsid w:val="001C4733"/>
    <w:rsid w:val="001D4612"/>
    <w:rsid w:val="001E539B"/>
    <w:rsid w:val="00207E98"/>
    <w:rsid w:val="00235397"/>
    <w:rsid w:val="00237540"/>
    <w:rsid w:val="0025044F"/>
    <w:rsid w:val="002723B0"/>
    <w:rsid w:val="002B4869"/>
    <w:rsid w:val="0031311D"/>
    <w:rsid w:val="00315A4A"/>
    <w:rsid w:val="00375BFC"/>
    <w:rsid w:val="003B5501"/>
    <w:rsid w:val="003F5152"/>
    <w:rsid w:val="004136A6"/>
    <w:rsid w:val="004B7300"/>
    <w:rsid w:val="004C6753"/>
    <w:rsid w:val="004E488A"/>
    <w:rsid w:val="005139FF"/>
    <w:rsid w:val="00595C87"/>
    <w:rsid w:val="00595CE5"/>
    <w:rsid w:val="005D2C65"/>
    <w:rsid w:val="005E6D94"/>
    <w:rsid w:val="0063384F"/>
    <w:rsid w:val="00643C6F"/>
    <w:rsid w:val="00646202"/>
    <w:rsid w:val="0065290F"/>
    <w:rsid w:val="006815F6"/>
    <w:rsid w:val="006C472F"/>
    <w:rsid w:val="006D4F60"/>
    <w:rsid w:val="007072D2"/>
    <w:rsid w:val="007748F0"/>
    <w:rsid w:val="007A4321"/>
    <w:rsid w:val="007B6289"/>
    <w:rsid w:val="00812E00"/>
    <w:rsid w:val="0083282F"/>
    <w:rsid w:val="00833933"/>
    <w:rsid w:val="00845122"/>
    <w:rsid w:val="00853083"/>
    <w:rsid w:val="008B2F0C"/>
    <w:rsid w:val="008B4928"/>
    <w:rsid w:val="008D2AB8"/>
    <w:rsid w:val="008F1C66"/>
    <w:rsid w:val="00970FE4"/>
    <w:rsid w:val="009E54FE"/>
    <w:rsid w:val="00A0022B"/>
    <w:rsid w:val="00A346FE"/>
    <w:rsid w:val="00A47B4D"/>
    <w:rsid w:val="00A83018"/>
    <w:rsid w:val="00AF0D89"/>
    <w:rsid w:val="00B6148D"/>
    <w:rsid w:val="00B7709C"/>
    <w:rsid w:val="00B774DC"/>
    <w:rsid w:val="00B92E06"/>
    <w:rsid w:val="00BB2ED6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E1B8F"/>
    <w:rsid w:val="00F00591"/>
    <w:rsid w:val="00F06700"/>
    <w:rsid w:val="00F51688"/>
    <w:rsid w:val="00F53146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29299-6A79-40D9-B6C5-9D1B9FE5B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776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Anna  Zarzycka</cp:lastModifiedBy>
  <cp:revision>4</cp:revision>
  <cp:lastPrinted>2021-06-30T09:10:00Z</cp:lastPrinted>
  <dcterms:created xsi:type="dcterms:W3CDTF">2021-03-29T08:05:00Z</dcterms:created>
  <dcterms:modified xsi:type="dcterms:W3CDTF">2021-06-30T09:10:00Z</dcterms:modified>
</cp:coreProperties>
</file>