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6B26C" w14:textId="77777777" w:rsidR="00D665F5" w:rsidRDefault="00AC4D2C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C4D2C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AC4D2C">
        <w:rPr>
          <w:sz w:val="22"/>
          <w:szCs w:val="22"/>
        </w:rPr>
        <w:t>2021-07-07</w:t>
      </w:r>
    </w:p>
    <w:p w14:paraId="3F77C85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14E0CEB" w14:textId="77777777" w:rsidR="00AC4D2C" w:rsidRPr="00AC4D2C" w:rsidRDefault="00AC4D2C" w:rsidP="00577BC6">
      <w:pPr>
        <w:spacing w:after="40"/>
        <w:rPr>
          <w:b/>
          <w:bCs/>
          <w:sz w:val="22"/>
          <w:szCs w:val="22"/>
        </w:rPr>
      </w:pPr>
      <w:r w:rsidRPr="00AC4D2C">
        <w:rPr>
          <w:b/>
          <w:bCs/>
          <w:sz w:val="22"/>
          <w:szCs w:val="22"/>
        </w:rPr>
        <w:t>Szpital Wojewódzki w Poznaniu</w:t>
      </w:r>
    </w:p>
    <w:p w14:paraId="5A52869C" w14:textId="77777777" w:rsidR="00D665F5" w:rsidRPr="00D91931" w:rsidRDefault="00AC4D2C" w:rsidP="00577BC6">
      <w:pPr>
        <w:spacing w:after="40"/>
        <w:rPr>
          <w:b/>
          <w:bCs/>
          <w:sz w:val="22"/>
          <w:szCs w:val="22"/>
        </w:rPr>
      </w:pPr>
      <w:r w:rsidRPr="00AC4D2C">
        <w:rPr>
          <w:b/>
          <w:bCs/>
          <w:sz w:val="22"/>
          <w:szCs w:val="22"/>
        </w:rPr>
        <w:t>Dział Zamówień Publicznych</w:t>
      </w:r>
    </w:p>
    <w:p w14:paraId="2B02F699" w14:textId="77777777" w:rsidR="00D665F5" w:rsidRPr="00BD5546" w:rsidRDefault="00AC4D2C" w:rsidP="00D665F5">
      <w:pPr>
        <w:rPr>
          <w:sz w:val="22"/>
          <w:szCs w:val="22"/>
        </w:rPr>
      </w:pPr>
      <w:r w:rsidRPr="00AC4D2C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AC4D2C">
        <w:rPr>
          <w:sz w:val="22"/>
          <w:szCs w:val="22"/>
        </w:rPr>
        <w:t>7/19</w:t>
      </w:r>
    </w:p>
    <w:p w14:paraId="2BBB22F3" w14:textId="77777777" w:rsidR="00D665F5" w:rsidRPr="00BD5546" w:rsidRDefault="00AC4D2C" w:rsidP="00D665F5">
      <w:pPr>
        <w:rPr>
          <w:sz w:val="22"/>
          <w:szCs w:val="22"/>
        </w:rPr>
      </w:pPr>
      <w:r w:rsidRPr="00AC4D2C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AC4D2C">
        <w:rPr>
          <w:sz w:val="22"/>
          <w:szCs w:val="22"/>
        </w:rPr>
        <w:t>Poznań</w:t>
      </w:r>
    </w:p>
    <w:p w14:paraId="4538962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6E6044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13F000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F08CB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F524A1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C4D2C" w:rsidRPr="00AC4D2C">
        <w:rPr>
          <w:b/>
          <w:sz w:val="22"/>
          <w:szCs w:val="22"/>
        </w:rPr>
        <w:t>SZW/DZP/38/2021</w:t>
      </w:r>
      <w:r w:rsidR="00A80738">
        <w:rPr>
          <w:sz w:val="24"/>
        </w:rPr>
        <w:tab/>
        <w:t xml:space="preserve"> </w:t>
      </w:r>
    </w:p>
    <w:p w14:paraId="22F0AA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D148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E2CE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065EB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F6CAEE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77FC47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C4D2C" w:rsidRPr="00AC4D2C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1BA1DC0F" w14:textId="77777777" w:rsidR="00AC4D2C" w:rsidRPr="00AC4D2C" w:rsidRDefault="00AC4D2C" w:rsidP="00AD45E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AC4D2C">
        <w:rPr>
          <w:b/>
          <w:sz w:val="22"/>
          <w:szCs w:val="22"/>
        </w:rPr>
        <w:t>Zakup sprzętu i aparatury medycznej:</w:t>
      </w:r>
    </w:p>
    <w:p w14:paraId="2B83ED76" w14:textId="77777777" w:rsidR="00AC4D2C" w:rsidRPr="00AC4D2C" w:rsidRDefault="00AC4D2C" w:rsidP="00AD45E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AC4D2C">
        <w:rPr>
          <w:b/>
          <w:sz w:val="22"/>
          <w:szCs w:val="22"/>
        </w:rPr>
        <w:t>1. Wyciągacz próżniowy</w:t>
      </w:r>
    </w:p>
    <w:p w14:paraId="7F39A2AD" w14:textId="77777777" w:rsidR="00AC4D2C" w:rsidRPr="00AC4D2C" w:rsidRDefault="00AC4D2C" w:rsidP="00AD45E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AC4D2C">
        <w:rPr>
          <w:b/>
          <w:sz w:val="22"/>
          <w:szCs w:val="22"/>
        </w:rPr>
        <w:t xml:space="preserve">2. </w:t>
      </w:r>
      <w:proofErr w:type="spellStart"/>
      <w:r w:rsidRPr="00AC4D2C">
        <w:rPr>
          <w:b/>
          <w:sz w:val="22"/>
          <w:szCs w:val="22"/>
        </w:rPr>
        <w:t>Histeroskop</w:t>
      </w:r>
      <w:proofErr w:type="spellEnd"/>
      <w:r w:rsidRPr="00AC4D2C">
        <w:rPr>
          <w:b/>
          <w:sz w:val="22"/>
          <w:szCs w:val="22"/>
        </w:rPr>
        <w:t xml:space="preserve"> kompaktowy wraz z płaszczem operacyjnym</w:t>
      </w:r>
    </w:p>
    <w:p w14:paraId="6122CCBE" w14:textId="77777777" w:rsidR="00AC4D2C" w:rsidRPr="00AC4D2C" w:rsidRDefault="00AC4D2C" w:rsidP="00AD45E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AC4D2C">
        <w:rPr>
          <w:b/>
          <w:sz w:val="22"/>
          <w:szCs w:val="22"/>
        </w:rPr>
        <w:t xml:space="preserve">3. </w:t>
      </w:r>
      <w:proofErr w:type="spellStart"/>
      <w:r w:rsidRPr="00AC4D2C">
        <w:rPr>
          <w:b/>
          <w:sz w:val="22"/>
          <w:szCs w:val="22"/>
        </w:rPr>
        <w:t>Kolposkop</w:t>
      </w:r>
      <w:proofErr w:type="spellEnd"/>
      <w:r w:rsidRPr="00AC4D2C">
        <w:rPr>
          <w:b/>
          <w:sz w:val="22"/>
          <w:szCs w:val="22"/>
        </w:rPr>
        <w:t xml:space="preserve"> LED z torem wizyjnym</w:t>
      </w:r>
    </w:p>
    <w:p w14:paraId="0F1585A5" w14:textId="77777777" w:rsidR="00AC4D2C" w:rsidRPr="00AC4D2C" w:rsidRDefault="00AC4D2C" w:rsidP="00AD45E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AC4D2C">
        <w:rPr>
          <w:b/>
          <w:sz w:val="22"/>
          <w:szCs w:val="22"/>
        </w:rPr>
        <w:t>4. Resektoskop</w:t>
      </w:r>
    </w:p>
    <w:p w14:paraId="47B4BEA4" w14:textId="77777777" w:rsidR="00AC4D2C" w:rsidRPr="00AC4D2C" w:rsidRDefault="00AC4D2C" w:rsidP="00AD45E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AC4D2C">
        <w:rPr>
          <w:b/>
          <w:sz w:val="22"/>
          <w:szCs w:val="22"/>
        </w:rPr>
        <w:t>5. Ultrasonograf</w:t>
      </w:r>
    </w:p>
    <w:p w14:paraId="7C028027" w14:textId="77777777" w:rsidR="00AC4D2C" w:rsidRPr="00AC4D2C" w:rsidRDefault="00AC4D2C" w:rsidP="00AD45E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AC4D2C">
        <w:rPr>
          <w:b/>
          <w:sz w:val="22"/>
          <w:szCs w:val="22"/>
        </w:rPr>
        <w:t>6. Ultrasonograf</w:t>
      </w:r>
    </w:p>
    <w:p w14:paraId="06FB4B90" w14:textId="77777777" w:rsidR="00A80738" w:rsidRPr="00577BC6" w:rsidRDefault="00AC4D2C" w:rsidP="00AD45ED">
      <w:pPr>
        <w:pStyle w:val="Tekstpodstawowywcity"/>
        <w:spacing w:line="360" w:lineRule="auto"/>
        <w:ind w:firstLine="0"/>
        <w:jc w:val="center"/>
        <w:rPr>
          <w:sz w:val="22"/>
          <w:szCs w:val="22"/>
        </w:rPr>
      </w:pPr>
      <w:r w:rsidRPr="00AC4D2C">
        <w:rPr>
          <w:b/>
          <w:sz w:val="22"/>
          <w:szCs w:val="22"/>
        </w:rPr>
        <w:t>7. Defibrylator - 3 szt.</w:t>
      </w:r>
    </w:p>
    <w:p w14:paraId="718E7C4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C4D2C" w:rsidRPr="00AC4D2C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243572A" w14:textId="5C118A0B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D45ED">
        <w:rPr>
          <w:sz w:val="22"/>
          <w:szCs w:val="22"/>
        </w:rPr>
        <w:t>07.07.2021r.</w:t>
      </w:r>
      <w:r w:rsidR="00FF4AB1" w:rsidRPr="00577BC6">
        <w:rPr>
          <w:sz w:val="22"/>
          <w:szCs w:val="22"/>
        </w:rPr>
        <w:t xml:space="preserve"> o godz.</w:t>
      </w:r>
      <w:r w:rsidR="00AD45ED">
        <w:rPr>
          <w:sz w:val="22"/>
          <w:szCs w:val="22"/>
        </w:rPr>
        <w:t xml:space="preserve"> 10:00</w:t>
      </w:r>
      <w:r w:rsidR="00FF4AB1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9D45168" w14:textId="77777777" w:rsidTr="00C82837">
        <w:tc>
          <w:tcPr>
            <w:tcW w:w="993" w:type="dxa"/>
            <w:shd w:val="clear" w:color="auto" w:fill="auto"/>
            <w:vAlign w:val="center"/>
          </w:tcPr>
          <w:p w14:paraId="6C739AE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0B90E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8C2C2D0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B877B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AC4D2C" w:rsidRPr="00075CD0" w14:paraId="6108D635" w14:textId="77777777" w:rsidTr="00D030EC">
        <w:tc>
          <w:tcPr>
            <w:tcW w:w="993" w:type="dxa"/>
            <w:shd w:val="clear" w:color="auto" w:fill="auto"/>
            <w:vAlign w:val="center"/>
          </w:tcPr>
          <w:p w14:paraId="61440502" w14:textId="77777777" w:rsidR="00AC4D2C" w:rsidRPr="00CB5EDB" w:rsidRDefault="00AC4D2C" w:rsidP="00D030EC">
            <w:pPr>
              <w:spacing w:before="120" w:after="120"/>
              <w:jc w:val="center"/>
            </w:pPr>
            <w:r w:rsidRPr="00AC4D2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8102CF" w14:textId="77777777" w:rsidR="00AC4D2C" w:rsidRPr="00CB5EDB" w:rsidRDefault="00AC4D2C" w:rsidP="00D030EC">
            <w:pPr>
              <w:spacing w:before="120" w:after="120"/>
              <w:jc w:val="center"/>
            </w:pPr>
            <w:r w:rsidRPr="00AC4D2C">
              <w:t>7</w:t>
            </w:r>
          </w:p>
        </w:tc>
        <w:tc>
          <w:tcPr>
            <w:tcW w:w="4110" w:type="dxa"/>
            <w:shd w:val="clear" w:color="auto" w:fill="auto"/>
          </w:tcPr>
          <w:p w14:paraId="355573F3" w14:textId="77777777" w:rsidR="00AC4D2C" w:rsidRPr="00C82837" w:rsidRDefault="00AC4D2C" w:rsidP="00D030EC">
            <w:pPr>
              <w:spacing w:before="40"/>
            </w:pPr>
            <w:proofErr w:type="spellStart"/>
            <w:r w:rsidRPr="00AC4D2C">
              <w:t>Paramedica</w:t>
            </w:r>
            <w:proofErr w:type="spellEnd"/>
            <w:r w:rsidRPr="00AC4D2C">
              <w:t xml:space="preserve"> Polska Sp. z </w:t>
            </w:r>
            <w:proofErr w:type="spellStart"/>
            <w:r w:rsidRPr="00AC4D2C">
              <w:t>o.o</w:t>
            </w:r>
            <w:proofErr w:type="spellEnd"/>
          </w:p>
          <w:p w14:paraId="2A4E0653" w14:textId="77777777" w:rsidR="00AC4D2C" w:rsidRPr="00CB5EDB" w:rsidRDefault="00AC4D2C" w:rsidP="00D030EC">
            <w:r w:rsidRPr="00AC4D2C">
              <w:t>Żołny</w:t>
            </w:r>
            <w:r w:rsidRPr="00CB5EDB">
              <w:t xml:space="preserve"> </w:t>
            </w:r>
            <w:r w:rsidRPr="00AC4D2C">
              <w:t>11</w:t>
            </w:r>
            <w:r w:rsidRPr="00CB5EDB">
              <w:t xml:space="preserve"> </w:t>
            </w:r>
          </w:p>
          <w:p w14:paraId="0E5557DA" w14:textId="77777777" w:rsidR="00AC4D2C" w:rsidRPr="00CB5EDB" w:rsidRDefault="00AC4D2C" w:rsidP="00D030EC">
            <w:pPr>
              <w:spacing w:after="120"/>
              <w:jc w:val="both"/>
            </w:pPr>
            <w:r w:rsidRPr="00AC4D2C">
              <w:t>02-815</w:t>
            </w:r>
            <w:r w:rsidRPr="00CB5EDB">
              <w:t xml:space="preserve"> </w:t>
            </w:r>
            <w:r w:rsidRPr="00AC4D2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17F46C" w14:textId="77777777" w:rsidR="00AC4D2C" w:rsidRPr="00CB5EDB" w:rsidRDefault="00AC4D2C" w:rsidP="00D030EC">
            <w:pPr>
              <w:spacing w:before="120" w:after="120"/>
              <w:jc w:val="center"/>
            </w:pPr>
            <w:r w:rsidRPr="00AC4D2C">
              <w:t>144 176.76 zł</w:t>
            </w:r>
          </w:p>
        </w:tc>
      </w:tr>
      <w:tr w:rsidR="00AC4D2C" w:rsidRPr="00075CD0" w14:paraId="0A2D1F37" w14:textId="77777777" w:rsidTr="00D030EC">
        <w:tc>
          <w:tcPr>
            <w:tcW w:w="993" w:type="dxa"/>
            <w:shd w:val="clear" w:color="auto" w:fill="auto"/>
            <w:vAlign w:val="center"/>
          </w:tcPr>
          <w:p w14:paraId="2B0E9C93" w14:textId="77777777" w:rsidR="00AC4D2C" w:rsidRPr="00CB5EDB" w:rsidRDefault="00AC4D2C" w:rsidP="00D030EC">
            <w:pPr>
              <w:spacing w:before="120" w:after="120"/>
              <w:jc w:val="center"/>
            </w:pPr>
            <w:r w:rsidRPr="00AC4D2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998DC3" w14:textId="77777777" w:rsidR="00AC4D2C" w:rsidRPr="00CB5EDB" w:rsidRDefault="00AC4D2C" w:rsidP="00D030EC">
            <w:pPr>
              <w:spacing w:before="120" w:after="120"/>
              <w:jc w:val="center"/>
            </w:pPr>
            <w:r w:rsidRPr="00AC4D2C">
              <w:t>5</w:t>
            </w:r>
          </w:p>
        </w:tc>
        <w:tc>
          <w:tcPr>
            <w:tcW w:w="4110" w:type="dxa"/>
            <w:shd w:val="clear" w:color="auto" w:fill="auto"/>
          </w:tcPr>
          <w:p w14:paraId="1FE0744B" w14:textId="2C7EDAB1" w:rsidR="00AC4D2C" w:rsidRPr="00C82837" w:rsidRDefault="00AC4D2C" w:rsidP="00D030EC">
            <w:pPr>
              <w:spacing w:before="40"/>
            </w:pPr>
            <w:proofErr w:type="spellStart"/>
            <w:r w:rsidRPr="00AC4D2C">
              <w:t>Medinco</w:t>
            </w:r>
            <w:proofErr w:type="spellEnd"/>
            <w:r w:rsidR="00AD45ED">
              <w:t xml:space="preserve"> Polska</w:t>
            </w:r>
            <w:r w:rsidRPr="00AC4D2C">
              <w:t xml:space="preserve"> sp. z o.o.</w:t>
            </w:r>
            <w:r w:rsidR="00AD45ED">
              <w:t xml:space="preserve"> Sp. k.</w:t>
            </w:r>
          </w:p>
          <w:p w14:paraId="00DA1DCB" w14:textId="5F4821C6" w:rsidR="00AC4D2C" w:rsidRPr="00CB5EDB" w:rsidRDefault="00AD45ED" w:rsidP="00D030EC">
            <w:r>
              <w:t>Sarmacka 5/31</w:t>
            </w:r>
            <w:r w:rsidR="00AC4D2C" w:rsidRPr="00CB5EDB">
              <w:t xml:space="preserve"> </w:t>
            </w:r>
          </w:p>
          <w:p w14:paraId="4AB59F3B" w14:textId="3F149387" w:rsidR="00AC4D2C" w:rsidRPr="00CB5EDB" w:rsidRDefault="00AD45ED" w:rsidP="00D030EC">
            <w:pPr>
              <w:spacing w:after="120"/>
              <w:jc w:val="both"/>
            </w:pPr>
            <w:r>
              <w:t>02-972</w:t>
            </w:r>
            <w:r w:rsidR="00AC4D2C" w:rsidRPr="00CB5EDB">
              <w:t xml:space="preserve"> </w:t>
            </w:r>
            <w:r w:rsidR="00AC4D2C" w:rsidRPr="00AC4D2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AA73E6" w14:textId="77777777" w:rsidR="00AC4D2C" w:rsidRPr="00CB5EDB" w:rsidRDefault="00AC4D2C" w:rsidP="00D030EC">
            <w:pPr>
              <w:spacing w:before="120" w:after="120"/>
              <w:jc w:val="center"/>
            </w:pPr>
            <w:r w:rsidRPr="00AC4D2C">
              <w:t>158 559.00 zł</w:t>
            </w:r>
          </w:p>
        </w:tc>
      </w:tr>
      <w:tr w:rsidR="00AC4D2C" w:rsidRPr="00075CD0" w14:paraId="03CA25CE" w14:textId="77777777" w:rsidTr="00D030EC">
        <w:tc>
          <w:tcPr>
            <w:tcW w:w="993" w:type="dxa"/>
            <w:shd w:val="clear" w:color="auto" w:fill="auto"/>
            <w:vAlign w:val="center"/>
          </w:tcPr>
          <w:p w14:paraId="00134099" w14:textId="77777777" w:rsidR="00AC4D2C" w:rsidRPr="00CB5EDB" w:rsidRDefault="00AC4D2C" w:rsidP="00D030EC">
            <w:pPr>
              <w:spacing w:before="120" w:after="120"/>
              <w:jc w:val="center"/>
            </w:pPr>
            <w:r w:rsidRPr="00AC4D2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A1E939" w14:textId="77777777" w:rsidR="00AC4D2C" w:rsidRPr="00CB5EDB" w:rsidRDefault="00AC4D2C" w:rsidP="00D030EC">
            <w:pPr>
              <w:spacing w:before="120" w:after="120"/>
              <w:jc w:val="center"/>
            </w:pPr>
            <w:r w:rsidRPr="00AC4D2C">
              <w:t>6</w:t>
            </w:r>
          </w:p>
        </w:tc>
        <w:tc>
          <w:tcPr>
            <w:tcW w:w="4110" w:type="dxa"/>
            <w:shd w:val="clear" w:color="auto" w:fill="auto"/>
          </w:tcPr>
          <w:p w14:paraId="61C55A3C" w14:textId="77777777" w:rsidR="00AD45ED" w:rsidRPr="00C82837" w:rsidRDefault="00AD45ED" w:rsidP="00AD45ED">
            <w:pPr>
              <w:spacing w:before="40"/>
            </w:pPr>
            <w:proofErr w:type="spellStart"/>
            <w:r w:rsidRPr="00AC4D2C">
              <w:t>Medinco</w:t>
            </w:r>
            <w:proofErr w:type="spellEnd"/>
            <w:r>
              <w:t xml:space="preserve"> Polska</w:t>
            </w:r>
            <w:r w:rsidRPr="00AC4D2C">
              <w:t xml:space="preserve"> sp. z o.o.</w:t>
            </w:r>
            <w:r>
              <w:t xml:space="preserve"> Sp. k.</w:t>
            </w:r>
          </w:p>
          <w:p w14:paraId="6B2393C0" w14:textId="77777777" w:rsidR="00AD45ED" w:rsidRPr="00CB5EDB" w:rsidRDefault="00AD45ED" w:rsidP="00AD45ED">
            <w:r>
              <w:t>Sarmacka 5/31</w:t>
            </w:r>
            <w:r w:rsidRPr="00CB5EDB">
              <w:t xml:space="preserve"> </w:t>
            </w:r>
          </w:p>
          <w:p w14:paraId="5F138754" w14:textId="4EE8126D" w:rsidR="00AC4D2C" w:rsidRPr="00CB5EDB" w:rsidRDefault="00AD45ED" w:rsidP="00AD45ED">
            <w:pPr>
              <w:spacing w:after="120"/>
              <w:jc w:val="both"/>
            </w:pPr>
            <w:r>
              <w:t>02-972</w:t>
            </w:r>
            <w:r w:rsidRPr="00CB5EDB">
              <w:t xml:space="preserve"> </w:t>
            </w:r>
            <w:r w:rsidRPr="00AC4D2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3B7A29" w14:textId="77777777" w:rsidR="00AC4D2C" w:rsidRPr="00CB5EDB" w:rsidRDefault="00AC4D2C" w:rsidP="00D030EC">
            <w:pPr>
              <w:spacing w:before="120" w:after="120"/>
              <w:jc w:val="center"/>
            </w:pPr>
            <w:r w:rsidRPr="00AC4D2C">
              <w:t>185 062.22 zł</w:t>
            </w:r>
          </w:p>
        </w:tc>
      </w:tr>
      <w:tr w:rsidR="00AC4D2C" w:rsidRPr="00075CD0" w14:paraId="6CE997AC" w14:textId="77777777" w:rsidTr="00D030EC">
        <w:tc>
          <w:tcPr>
            <w:tcW w:w="993" w:type="dxa"/>
            <w:shd w:val="clear" w:color="auto" w:fill="auto"/>
            <w:vAlign w:val="center"/>
          </w:tcPr>
          <w:p w14:paraId="7D18F812" w14:textId="77777777" w:rsidR="00AC4D2C" w:rsidRPr="00CB5EDB" w:rsidRDefault="00AC4D2C" w:rsidP="00D030EC">
            <w:pPr>
              <w:spacing w:before="120" w:after="120"/>
              <w:jc w:val="center"/>
            </w:pPr>
            <w:r w:rsidRPr="00AC4D2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F1B922" w14:textId="77777777" w:rsidR="00AC4D2C" w:rsidRPr="00CB5EDB" w:rsidRDefault="00AC4D2C" w:rsidP="00D030EC">
            <w:pPr>
              <w:spacing w:before="120" w:after="120"/>
              <w:jc w:val="center"/>
            </w:pPr>
            <w:r w:rsidRPr="00AC4D2C">
              <w:t>2</w:t>
            </w:r>
          </w:p>
        </w:tc>
        <w:tc>
          <w:tcPr>
            <w:tcW w:w="4110" w:type="dxa"/>
            <w:shd w:val="clear" w:color="auto" w:fill="auto"/>
          </w:tcPr>
          <w:p w14:paraId="71582B16" w14:textId="77777777" w:rsidR="00AC4D2C" w:rsidRPr="00C82837" w:rsidRDefault="00AC4D2C" w:rsidP="00D030EC">
            <w:pPr>
              <w:spacing w:before="40"/>
            </w:pPr>
            <w:proofErr w:type="spellStart"/>
            <w:r w:rsidRPr="00AC4D2C">
              <w:t>Medim</w:t>
            </w:r>
            <w:proofErr w:type="spellEnd"/>
            <w:r w:rsidRPr="00AC4D2C">
              <w:t xml:space="preserve"> Sp. z o.o.</w:t>
            </w:r>
          </w:p>
          <w:p w14:paraId="5E79CDBF" w14:textId="0C154D53" w:rsidR="00AC4D2C" w:rsidRPr="00CB5EDB" w:rsidRDefault="00AC4D2C" w:rsidP="00D030EC">
            <w:r w:rsidRPr="00AC4D2C">
              <w:t xml:space="preserve">ul. </w:t>
            </w:r>
            <w:r w:rsidR="00AD45ED" w:rsidRPr="00AC4D2C">
              <w:t>Puławska</w:t>
            </w:r>
            <w:r w:rsidRPr="00CB5EDB">
              <w:t xml:space="preserve"> </w:t>
            </w:r>
            <w:r w:rsidRPr="00AC4D2C">
              <w:t>45 B</w:t>
            </w:r>
          </w:p>
          <w:p w14:paraId="01D701D1" w14:textId="77777777" w:rsidR="00AC4D2C" w:rsidRPr="00CB5EDB" w:rsidRDefault="00AC4D2C" w:rsidP="00D030EC">
            <w:pPr>
              <w:spacing w:after="120"/>
              <w:jc w:val="both"/>
            </w:pPr>
            <w:r w:rsidRPr="00AC4D2C">
              <w:t>05-500</w:t>
            </w:r>
            <w:r w:rsidRPr="00CB5EDB">
              <w:t xml:space="preserve"> </w:t>
            </w:r>
            <w:r w:rsidRPr="00AC4D2C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6D51D8" w14:textId="77777777" w:rsidR="00AC4D2C" w:rsidRPr="00CB5EDB" w:rsidRDefault="00AC4D2C" w:rsidP="00D030EC">
            <w:pPr>
              <w:spacing w:before="120" w:after="120"/>
              <w:jc w:val="center"/>
            </w:pPr>
            <w:r w:rsidRPr="00AC4D2C">
              <w:t>22 885.67 zł</w:t>
            </w:r>
          </w:p>
        </w:tc>
      </w:tr>
      <w:tr w:rsidR="00AC4D2C" w:rsidRPr="00075CD0" w14:paraId="36C1E035" w14:textId="77777777" w:rsidTr="00D030EC">
        <w:tc>
          <w:tcPr>
            <w:tcW w:w="993" w:type="dxa"/>
            <w:shd w:val="clear" w:color="auto" w:fill="auto"/>
            <w:vAlign w:val="center"/>
          </w:tcPr>
          <w:p w14:paraId="586C87E9" w14:textId="77777777" w:rsidR="00AC4D2C" w:rsidRPr="00CB5EDB" w:rsidRDefault="00AC4D2C" w:rsidP="00D030EC">
            <w:pPr>
              <w:spacing w:before="120" w:after="120"/>
              <w:jc w:val="center"/>
            </w:pPr>
            <w:r w:rsidRPr="00AC4D2C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A6DB2C" w14:textId="77777777" w:rsidR="00AC4D2C" w:rsidRPr="00CB5EDB" w:rsidRDefault="00AC4D2C" w:rsidP="00D030EC">
            <w:pPr>
              <w:spacing w:before="120" w:after="120"/>
              <w:jc w:val="center"/>
            </w:pPr>
            <w:r w:rsidRPr="00AC4D2C">
              <w:t>4</w:t>
            </w:r>
          </w:p>
        </w:tc>
        <w:tc>
          <w:tcPr>
            <w:tcW w:w="4110" w:type="dxa"/>
            <w:shd w:val="clear" w:color="auto" w:fill="auto"/>
          </w:tcPr>
          <w:p w14:paraId="5A33058B" w14:textId="77777777" w:rsidR="00AC4D2C" w:rsidRPr="00C82837" w:rsidRDefault="00AC4D2C" w:rsidP="00D030EC">
            <w:pPr>
              <w:spacing w:before="40"/>
            </w:pPr>
            <w:proofErr w:type="spellStart"/>
            <w:r w:rsidRPr="00AC4D2C">
              <w:t>Medim</w:t>
            </w:r>
            <w:proofErr w:type="spellEnd"/>
            <w:r w:rsidRPr="00AC4D2C">
              <w:t xml:space="preserve"> Sp. z o.o.</w:t>
            </w:r>
          </w:p>
          <w:p w14:paraId="7268882D" w14:textId="0D95214B" w:rsidR="00AC4D2C" w:rsidRPr="00CB5EDB" w:rsidRDefault="00AC4D2C" w:rsidP="00D030EC">
            <w:r w:rsidRPr="00AC4D2C">
              <w:t xml:space="preserve">ul. </w:t>
            </w:r>
            <w:r w:rsidR="00AD45ED" w:rsidRPr="00AC4D2C">
              <w:t>Puławska</w:t>
            </w:r>
            <w:r w:rsidRPr="00CB5EDB">
              <w:t xml:space="preserve"> </w:t>
            </w:r>
            <w:r w:rsidRPr="00AC4D2C">
              <w:t>45 B</w:t>
            </w:r>
          </w:p>
          <w:p w14:paraId="2F3D08A8" w14:textId="77777777" w:rsidR="00AC4D2C" w:rsidRPr="00CB5EDB" w:rsidRDefault="00AC4D2C" w:rsidP="00D030EC">
            <w:pPr>
              <w:spacing w:after="120"/>
              <w:jc w:val="both"/>
            </w:pPr>
            <w:r w:rsidRPr="00AC4D2C">
              <w:t>05-500</w:t>
            </w:r>
            <w:r w:rsidRPr="00CB5EDB">
              <w:t xml:space="preserve"> </w:t>
            </w:r>
            <w:r w:rsidRPr="00AC4D2C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81D47F" w14:textId="77777777" w:rsidR="00AC4D2C" w:rsidRPr="00CB5EDB" w:rsidRDefault="00AC4D2C" w:rsidP="00D030EC">
            <w:pPr>
              <w:spacing w:before="120" w:after="120"/>
              <w:jc w:val="center"/>
            </w:pPr>
            <w:r w:rsidRPr="00AC4D2C">
              <w:t>37 680.76 zł</w:t>
            </w:r>
          </w:p>
        </w:tc>
      </w:tr>
      <w:tr w:rsidR="00AC4D2C" w:rsidRPr="00075CD0" w14:paraId="21192DD6" w14:textId="77777777" w:rsidTr="00D030EC">
        <w:tc>
          <w:tcPr>
            <w:tcW w:w="993" w:type="dxa"/>
            <w:shd w:val="clear" w:color="auto" w:fill="auto"/>
            <w:vAlign w:val="center"/>
          </w:tcPr>
          <w:p w14:paraId="46C32373" w14:textId="77777777" w:rsidR="00AC4D2C" w:rsidRPr="00CB5EDB" w:rsidRDefault="00AC4D2C" w:rsidP="00D030EC">
            <w:pPr>
              <w:spacing w:before="120" w:after="120"/>
              <w:jc w:val="center"/>
            </w:pPr>
            <w:r w:rsidRPr="00AC4D2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33D695" w14:textId="77777777" w:rsidR="00AC4D2C" w:rsidRPr="00CB5EDB" w:rsidRDefault="00AC4D2C" w:rsidP="00D030EC">
            <w:pPr>
              <w:spacing w:before="120" w:after="120"/>
              <w:jc w:val="center"/>
            </w:pPr>
            <w:r w:rsidRPr="00AC4D2C">
              <w:t>7</w:t>
            </w:r>
          </w:p>
        </w:tc>
        <w:tc>
          <w:tcPr>
            <w:tcW w:w="4110" w:type="dxa"/>
            <w:shd w:val="clear" w:color="auto" w:fill="auto"/>
          </w:tcPr>
          <w:p w14:paraId="2ABBE9DF" w14:textId="77777777" w:rsidR="00AC4D2C" w:rsidRPr="00C82837" w:rsidRDefault="00AC4D2C" w:rsidP="00D030EC">
            <w:pPr>
              <w:spacing w:before="40"/>
            </w:pPr>
            <w:proofErr w:type="spellStart"/>
            <w:r w:rsidRPr="00AC4D2C">
              <w:t>MedProf</w:t>
            </w:r>
            <w:proofErr w:type="spellEnd"/>
            <w:r w:rsidRPr="00AC4D2C">
              <w:t xml:space="preserve"> Sp. z o. o.</w:t>
            </w:r>
          </w:p>
          <w:p w14:paraId="0607DE64" w14:textId="77777777" w:rsidR="00AC4D2C" w:rsidRPr="00CB5EDB" w:rsidRDefault="00AC4D2C" w:rsidP="00D030EC">
            <w:r w:rsidRPr="00AC4D2C">
              <w:t>ul. Domaniewska</w:t>
            </w:r>
            <w:r w:rsidRPr="00CB5EDB">
              <w:t xml:space="preserve"> </w:t>
            </w:r>
            <w:r w:rsidRPr="00AC4D2C">
              <w:t>17/19/133</w:t>
            </w:r>
            <w:r w:rsidRPr="00CB5EDB">
              <w:t xml:space="preserve"> </w:t>
            </w:r>
          </w:p>
          <w:p w14:paraId="76EB55A7" w14:textId="77777777" w:rsidR="00AC4D2C" w:rsidRPr="00CB5EDB" w:rsidRDefault="00AC4D2C" w:rsidP="00D030EC">
            <w:pPr>
              <w:spacing w:after="120"/>
              <w:jc w:val="both"/>
            </w:pPr>
            <w:r w:rsidRPr="00AC4D2C">
              <w:t>02-672</w:t>
            </w:r>
            <w:r w:rsidRPr="00CB5EDB">
              <w:t xml:space="preserve"> </w:t>
            </w:r>
            <w:r w:rsidRPr="00AC4D2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41D1C4" w14:textId="77777777" w:rsidR="00AC4D2C" w:rsidRPr="00CB5EDB" w:rsidRDefault="00AC4D2C" w:rsidP="00D030EC">
            <w:pPr>
              <w:spacing w:before="120" w:after="120"/>
              <w:jc w:val="center"/>
            </w:pPr>
            <w:r w:rsidRPr="00AC4D2C">
              <w:t>90 558.00 zł</w:t>
            </w:r>
          </w:p>
        </w:tc>
      </w:tr>
      <w:bookmarkEnd w:id="0"/>
    </w:tbl>
    <w:p w14:paraId="49798F24" w14:textId="692DABA1" w:rsidR="00C236D3" w:rsidRDefault="00C236D3" w:rsidP="00173B20">
      <w:pPr>
        <w:jc w:val="right"/>
        <w:rPr>
          <w:sz w:val="22"/>
          <w:szCs w:val="22"/>
        </w:rPr>
      </w:pPr>
    </w:p>
    <w:p w14:paraId="181E3E32" w14:textId="1172B501" w:rsidR="00AD45ED" w:rsidRPr="006B27ED" w:rsidRDefault="00AD45ED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 poważaniem</w:t>
      </w:r>
    </w:p>
    <w:sectPr w:rsidR="00AD45ED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297BA" w14:textId="77777777" w:rsidR="008A3568" w:rsidRDefault="008A3568">
      <w:r>
        <w:separator/>
      </w:r>
    </w:p>
  </w:endnote>
  <w:endnote w:type="continuationSeparator" w:id="0">
    <w:p w14:paraId="7B366384" w14:textId="77777777" w:rsidR="008A3568" w:rsidRDefault="008A3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0BB1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053F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6B69D" w14:textId="0DDF4853" w:rsidR="009F189D" w:rsidRDefault="00AD45E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DD629A0" wp14:editId="605DE9C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F7FA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ED87A1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A2B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A5305E" w14:textId="77777777" w:rsidR="009F189D" w:rsidRDefault="009F189D">
    <w:pPr>
      <w:pStyle w:val="Stopka"/>
      <w:tabs>
        <w:tab w:val="clear" w:pos="4536"/>
      </w:tabs>
      <w:jc w:val="center"/>
    </w:pPr>
  </w:p>
  <w:p w14:paraId="4B3D623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F35F2" w14:textId="77777777" w:rsidR="008A3568" w:rsidRDefault="008A3568">
      <w:r>
        <w:separator/>
      </w:r>
    </w:p>
  </w:footnote>
  <w:footnote w:type="continuationSeparator" w:id="0">
    <w:p w14:paraId="2EB692F9" w14:textId="77777777" w:rsidR="008A3568" w:rsidRDefault="008A3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45252" w14:textId="77777777" w:rsidR="00AC4D2C" w:rsidRDefault="00AC4D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2507C" w14:textId="77777777" w:rsidR="00AC4D2C" w:rsidRDefault="00AC4D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111BE" w14:textId="77777777" w:rsidR="00AC4D2C" w:rsidRDefault="00AC4D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56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A3568"/>
    <w:rsid w:val="009D19BD"/>
    <w:rsid w:val="009F189D"/>
    <w:rsid w:val="00A80738"/>
    <w:rsid w:val="00AC4D2C"/>
    <w:rsid w:val="00AD45ED"/>
    <w:rsid w:val="00BF6895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9D756D"/>
  <w15:chartTrackingRefBased/>
  <w15:docId w15:val="{00886AB8-CBF8-4A08-850B-D69009AC2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cp:keywords/>
  <dc:description/>
  <cp:lastModifiedBy>Wojciech Ślusarski</cp:lastModifiedBy>
  <cp:revision>2</cp:revision>
  <cp:lastPrinted>2021-07-07T10:19:00Z</cp:lastPrinted>
  <dcterms:created xsi:type="dcterms:W3CDTF">2021-07-07T10:20:00Z</dcterms:created>
  <dcterms:modified xsi:type="dcterms:W3CDTF">2021-07-07T10:20:00Z</dcterms:modified>
</cp:coreProperties>
</file>