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42B2" w:rsidRDefault="001942B2" w:rsidP="001942B2">
      <w:pPr>
        <w:spacing w:after="0" w:line="480" w:lineRule="auto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>Znak sprawy:</w:t>
      </w:r>
      <w:r>
        <w:rPr>
          <w:rFonts w:ascii="Verdana" w:hAnsi="Verdana"/>
          <w:b/>
          <w:sz w:val="16"/>
          <w:szCs w:val="16"/>
        </w:rPr>
        <w:t xml:space="preserve"> KC-zp.272-248/21</w:t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:rsidR="001942B2" w:rsidRDefault="001942B2" w:rsidP="001942B2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:rsidR="001942B2" w:rsidRDefault="001942B2" w:rsidP="001942B2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:rsidR="001942B2" w:rsidRDefault="001942B2" w:rsidP="001942B2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:rsidR="001942B2" w:rsidRDefault="001942B2" w:rsidP="001942B2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:rsidR="001942B2" w:rsidRDefault="001942B2" w:rsidP="001942B2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</w:p>
    <w:p w:rsidR="001942B2" w:rsidRDefault="001942B2" w:rsidP="001942B2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:rsidR="001942B2" w:rsidRDefault="001942B2" w:rsidP="001942B2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:rsidR="001942B2" w:rsidRDefault="001942B2" w:rsidP="001942B2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6"/>
          <w:szCs w:val="16"/>
        </w:rPr>
        <w:t>CEiDG</w:t>
      </w:r>
      <w:proofErr w:type="spellEnd"/>
      <w:r>
        <w:rPr>
          <w:rFonts w:ascii="Verdana" w:hAnsi="Verdana" w:cs="Arial"/>
          <w:i/>
          <w:sz w:val="16"/>
          <w:szCs w:val="16"/>
        </w:rPr>
        <w:t>)</w:t>
      </w:r>
    </w:p>
    <w:p w:rsidR="001942B2" w:rsidRDefault="001942B2" w:rsidP="001942B2">
      <w:pPr>
        <w:spacing w:after="0"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:rsidR="001942B2" w:rsidRDefault="001942B2" w:rsidP="001942B2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1942B2" w:rsidRDefault="001942B2" w:rsidP="001942B2">
      <w:pPr>
        <w:spacing w:after="0"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:rsidR="001942B2" w:rsidRDefault="001942B2" w:rsidP="001942B2">
      <w:pPr>
        <w:spacing w:line="252" w:lineRule="auto"/>
        <w:rPr>
          <w:rFonts w:ascii="Arial" w:hAnsi="Arial" w:cs="Arial"/>
        </w:rPr>
      </w:pPr>
    </w:p>
    <w:p w:rsidR="001942B2" w:rsidRDefault="001942B2" w:rsidP="001942B2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OŚWIADCZENIE WYKONAWCY/PODMIOTU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:rsidR="001942B2" w:rsidRDefault="001942B2" w:rsidP="001942B2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1942B2" w:rsidRDefault="001942B2" w:rsidP="001942B2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942B2" w:rsidRDefault="001942B2" w:rsidP="001942B2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942B2" w:rsidRPr="001942B2" w:rsidRDefault="001942B2" w:rsidP="001942B2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D62D4D">
        <w:rPr>
          <w:rFonts w:eastAsia="Times New Roman" w:cs="Calibri"/>
          <w:b/>
          <w:lang w:eastAsia="pl-PL"/>
        </w:rPr>
        <w:t>Usługa wykonania audytu finansowego projektu realizowanego w ramach programu HORYZONT 2020 SPIRE -2017 o akronimie CO2-EXCIDE - Kc-zp.272-248/21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>oświadczam, co następuje:</w:t>
      </w:r>
    </w:p>
    <w:p w:rsidR="001942B2" w:rsidRDefault="001942B2" w:rsidP="001942B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42B2" w:rsidRPr="001942B2" w:rsidRDefault="001942B2" w:rsidP="001942B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42B2" w:rsidRDefault="001942B2" w:rsidP="001942B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3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942B2" w:rsidRDefault="001942B2" w:rsidP="001942B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942B2" w:rsidRDefault="001942B2" w:rsidP="001942B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:rsidR="001942B2" w:rsidRDefault="001942B2" w:rsidP="001942B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bookmarkStart w:id="0" w:name="_GoBack"/>
      <w:bookmarkEnd w:id="0"/>
    </w:p>
    <w:p w:rsidR="001942B2" w:rsidRDefault="001942B2" w:rsidP="001942B2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:rsidR="001942B2" w:rsidRDefault="001942B2" w:rsidP="001942B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942B2" w:rsidRDefault="001942B2" w:rsidP="001942B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1942B2" w:rsidRDefault="001942B2" w:rsidP="001942B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1942B2" w:rsidRDefault="001942B2" w:rsidP="001942B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1942B2" w:rsidRDefault="001942B2" w:rsidP="001942B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:rsidR="001942B2" w:rsidRDefault="001942B2" w:rsidP="001942B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1942B2" w:rsidRDefault="001942B2" w:rsidP="001942B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1942B2" w:rsidRDefault="001942B2" w:rsidP="001942B2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1942B2" w:rsidRDefault="001942B2" w:rsidP="001942B2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1942B2" w:rsidRDefault="001942B2" w:rsidP="001942B2"/>
    <w:p w:rsidR="001942B2" w:rsidRDefault="001942B2" w:rsidP="001942B2"/>
    <w:p w:rsidR="001942B2" w:rsidRPr="009475A8" w:rsidRDefault="001942B2" w:rsidP="001942B2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11A7" w:rsidRDefault="00DD11A7" w:rsidP="0038231F">
      <w:pPr>
        <w:spacing w:after="0" w:line="240" w:lineRule="auto"/>
      </w:pPr>
      <w:r>
        <w:separator/>
      </w:r>
    </w:p>
  </w:endnote>
  <w:endnote w:type="continuationSeparator" w:id="0">
    <w:p w:rsidR="00DD11A7" w:rsidRDefault="00DD11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0DF3" w:rsidRDefault="00120D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0DF3" w:rsidRDefault="00120D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11A7" w:rsidRDefault="00DD11A7" w:rsidP="0038231F">
      <w:pPr>
        <w:spacing w:after="0" w:line="240" w:lineRule="auto"/>
      </w:pPr>
      <w:r>
        <w:separator/>
      </w:r>
    </w:p>
  </w:footnote>
  <w:footnote w:type="continuationSeparator" w:id="0">
    <w:p w:rsidR="00DD11A7" w:rsidRDefault="00DD11A7" w:rsidP="0038231F">
      <w:pPr>
        <w:spacing w:after="0" w:line="240" w:lineRule="auto"/>
      </w:pPr>
      <w:r>
        <w:continuationSeparator/>
      </w:r>
    </w:p>
  </w:footnote>
  <w:footnote w:id="1">
    <w:p w:rsidR="001942B2" w:rsidRDefault="001942B2" w:rsidP="001942B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1942B2" w:rsidRDefault="001942B2" w:rsidP="001942B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3">
    <w:p w:rsidR="001942B2" w:rsidRDefault="001942B2" w:rsidP="001942B2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0DF3" w:rsidRDefault="00120D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0DF3" w:rsidRDefault="00120D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0DF3" w:rsidRDefault="00120D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11A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20DF3"/>
    <w:rsid w:val="001902D2"/>
    <w:rsid w:val="001942B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1A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6EFE41"/>
  <w15:chartTrackingRefBased/>
  <w15:docId w15:val="{64A2E00B-35D8-458E-BA9C-4C8476B28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42B2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4C385-0FE1-4A89-9821-4A8BCAC5B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2021-07-05T10:55:00Z</dcterms:created>
  <dcterms:modified xsi:type="dcterms:W3CDTF">2021-07-05T10:55:00Z</dcterms:modified>
</cp:coreProperties>
</file>