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7F531" w14:textId="77777777" w:rsidR="00FB7F50" w:rsidRPr="002245BE" w:rsidRDefault="00EB0BB2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EB0BB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B0BB2">
        <w:rPr>
          <w:sz w:val="22"/>
          <w:szCs w:val="22"/>
        </w:rPr>
        <w:t>2021-07-09</w:t>
      </w:r>
    </w:p>
    <w:p w14:paraId="1E8AC887" w14:textId="77777777" w:rsidR="00DE73D5" w:rsidRDefault="00DE73D5" w:rsidP="00FB7F50">
      <w:pPr>
        <w:spacing w:after="40"/>
        <w:rPr>
          <w:b/>
          <w:bCs/>
          <w:sz w:val="22"/>
          <w:szCs w:val="22"/>
        </w:rPr>
      </w:pPr>
    </w:p>
    <w:p w14:paraId="43DC5C71" w14:textId="32346170" w:rsidR="00EB0BB2" w:rsidRPr="00EB0BB2" w:rsidRDefault="00EB0BB2" w:rsidP="00FB7F50">
      <w:pPr>
        <w:spacing w:after="40"/>
        <w:rPr>
          <w:b/>
          <w:bCs/>
          <w:sz w:val="22"/>
          <w:szCs w:val="22"/>
        </w:rPr>
      </w:pPr>
      <w:r w:rsidRPr="00EB0BB2">
        <w:rPr>
          <w:b/>
          <w:bCs/>
          <w:sz w:val="22"/>
          <w:szCs w:val="22"/>
        </w:rPr>
        <w:t>Szpital Wojewódzki w Poznaniu</w:t>
      </w:r>
    </w:p>
    <w:p w14:paraId="77D332CA" w14:textId="77777777" w:rsidR="00FB7F50" w:rsidRPr="002245BE" w:rsidRDefault="00EB0BB2" w:rsidP="00FB7F50">
      <w:pPr>
        <w:spacing w:after="40"/>
        <w:rPr>
          <w:b/>
          <w:bCs/>
          <w:sz w:val="22"/>
          <w:szCs w:val="22"/>
        </w:rPr>
      </w:pPr>
      <w:r w:rsidRPr="00EB0BB2">
        <w:rPr>
          <w:b/>
          <w:bCs/>
          <w:sz w:val="22"/>
          <w:szCs w:val="22"/>
        </w:rPr>
        <w:t>Dział Zamówień Publicznych</w:t>
      </w:r>
    </w:p>
    <w:p w14:paraId="7C50641E" w14:textId="747C968A" w:rsidR="00FB7F50" w:rsidRPr="002245BE" w:rsidRDefault="0053173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B0BB2" w:rsidRPr="00EB0BB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B0BB2" w:rsidRPr="00EB0BB2">
        <w:rPr>
          <w:sz w:val="22"/>
          <w:szCs w:val="22"/>
        </w:rPr>
        <w:t>7/19</w:t>
      </w:r>
    </w:p>
    <w:p w14:paraId="331DD31A" w14:textId="77777777" w:rsidR="00FB7F50" w:rsidRPr="002245BE" w:rsidRDefault="00EB0BB2" w:rsidP="00FB7F50">
      <w:pPr>
        <w:rPr>
          <w:sz w:val="22"/>
          <w:szCs w:val="22"/>
        </w:rPr>
      </w:pPr>
      <w:r w:rsidRPr="00EB0BB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B0BB2">
        <w:rPr>
          <w:sz w:val="22"/>
          <w:szCs w:val="22"/>
        </w:rPr>
        <w:t>Poznań</w:t>
      </w:r>
    </w:p>
    <w:p w14:paraId="47631500" w14:textId="77777777" w:rsidR="00FB7F50" w:rsidRPr="002245BE" w:rsidRDefault="00FB7F50" w:rsidP="00FB7F50">
      <w:pPr>
        <w:rPr>
          <w:sz w:val="22"/>
          <w:szCs w:val="22"/>
        </w:rPr>
      </w:pPr>
    </w:p>
    <w:p w14:paraId="3F296D34" w14:textId="77777777" w:rsidR="00FB7F50" w:rsidRPr="002245BE" w:rsidRDefault="00FB7F50" w:rsidP="00FB7F50">
      <w:pPr>
        <w:rPr>
          <w:sz w:val="22"/>
          <w:szCs w:val="22"/>
        </w:rPr>
      </w:pPr>
    </w:p>
    <w:p w14:paraId="334F3351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B0BB2" w:rsidRPr="00EB0BB2">
        <w:rPr>
          <w:bCs/>
          <w:sz w:val="22"/>
          <w:szCs w:val="22"/>
        </w:rPr>
        <w:t>SZW/DZP/18/2021/33</w:t>
      </w:r>
    </w:p>
    <w:p w14:paraId="022CBC71" w14:textId="77777777" w:rsidR="00DE73D5" w:rsidRDefault="00DE73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5921D6A2" w14:textId="77777777" w:rsidR="00DE73D5" w:rsidRDefault="00DE73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74E894E5" w14:textId="0945E2FE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9A4FC12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9670CB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15EA71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B0BB2" w:rsidRPr="00607F9B" w14:paraId="72EAFF53" w14:textId="77777777" w:rsidTr="00741694">
        <w:trPr>
          <w:trHeight w:val="638"/>
        </w:trPr>
        <w:tc>
          <w:tcPr>
            <w:tcW w:w="959" w:type="dxa"/>
            <w:shd w:val="clear" w:color="auto" w:fill="auto"/>
          </w:tcPr>
          <w:p w14:paraId="173CC718" w14:textId="77777777" w:rsidR="00EB0BB2" w:rsidRPr="00607F9B" w:rsidRDefault="00EB0BB2" w:rsidP="00741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AE9DDE" w14:textId="77777777" w:rsidR="00EB0BB2" w:rsidRPr="00607F9B" w:rsidRDefault="00EB0BB2" w:rsidP="00741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0BB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0BB2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51FD67" w14:textId="77777777" w:rsidR="00EB0BB2" w:rsidRPr="00EB0B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B0BB2" w:rsidRPr="00EB0BB2">
        <w:rPr>
          <w:b/>
          <w:sz w:val="22"/>
          <w:szCs w:val="22"/>
        </w:rPr>
        <w:t>Szpital Wojewódzki w Poznaniu</w:t>
      </w:r>
    </w:p>
    <w:p w14:paraId="307321C6" w14:textId="22555952" w:rsidR="008642B3" w:rsidRDefault="00EB0BB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B0BB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B0BB2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3173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0BB2" w14:paraId="11944EA8" w14:textId="77777777" w:rsidTr="00741694">
        <w:trPr>
          <w:cantSplit/>
        </w:trPr>
        <w:tc>
          <w:tcPr>
            <w:tcW w:w="9498" w:type="dxa"/>
          </w:tcPr>
          <w:p w14:paraId="4BE37C1A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0BB2">
              <w:rPr>
                <w:b/>
                <w:sz w:val="22"/>
                <w:szCs w:val="22"/>
              </w:rPr>
              <w:t>OLYMPUS POLSKA Sp. z o.o.</w:t>
            </w:r>
          </w:p>
          <w:p w14:paraId="711CBCBF" w14:textId="60F9D924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 xml:space="preserve">ul. </w:t>
            </w:r>
            <w:r w:rsidR="00531734">
              <w:rPr>
                <w:bCs/>
                <w:sz w:val="22"/>
                <w:szCs w:val="22"/>
              </w:rPr>
              <w:t>Wynalazek 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81DA47" w14:textId="5B2F5FB4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02-6</w:t>
            </w:r>
            <w:r w:rsidR="00531734">
              <w:rPr>
                <w:bCs/>
                <w:sz w:val="22"/>
                <w:szCs w:val="22"/>
              </w:rPr>
              <w:t>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Warszawa</w:t>
            </w:r>
          </w:p>
          <w:p w14:paraId="6E9FCF66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E474C5" w14:textId="6C2A3E08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734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OLYMPUS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40 068.00 zł</w:t>
            </w:r>
          </w:p>
          <w:p w14:paraId="6E604EA7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B6597F" w14:textId="2B9396A2" w:rsidR="00EB0BB2" w:rsidRPr="00EB0BB2" w:rsidRDefault="00531734" w:rsidP="0053173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63F33E0B" w14:textId="77777777" w:rsidTr="00741694">
        <w:trPr>
          <w:cantSplit/>
        </w:trPr>
        <w:tc>
          <w:tcPr>
            <w:tcW w:w="9498" w:type="dxa"/>
          </w:tcPr>
          <w:p w14:paraId="019A3DB4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0BB2">
              <w:rPr>
                <w:b/>
                <w:sz w:val="22"/>
                <w:szCs w:val="22"/>
              </w:rPr>
              <w:lastRenderedPageBreak/>
              <w:t>Medim</w:t>
            </w:r>
            <w:proofErr w:type="spellEnd"/>
            <w:r w:rsidRPr="00EB0BB2">
              <w:rPr>
                <w:b/>
                <w:sz w:val="22"/>
                <w:szCs w:val="22"/>
              </w:rPr>
              <w:t xml:space="preserve"> Sp. z o.o.</w:t>
            </w:r>
          </w:p>
          <w:p w14:paraId="153DDE7C" w14:textId="716C3D1C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ul. Pu</w:t>
            </w:r>
            <w:r w:rsidR="00531734">
              <w:rPr>
                <w:bCs/>
                <w:sz w:val="22"/>
                <w:szCs w:val="22"/>
              </w:rPr>
              <w:t>ł</w:t>
            </w:r>
            <w:r w:rsidRPr="00EB0BB2">
              <w:rPr>
                <w:bCs/>
                <w:sz w:val="22"/>
                <w:szCs w:val="22"/>
              </w:rPr>
              <w:t>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45 B</w:t>
            </w:r>
          </w:p>
          <w:p w14:paraId="018D0874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Piaseczno</w:t>
            </w:r>
          </w:p>
          <w:p w14:paraId="1A89FB1C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731C68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734">
              <w:rPr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Storz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30 186.00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158417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795D0A" w14:textId="78C55871" w:rsidR="00EB0BB2" w:rsidRPr="00EB0BB2" w:rsidRDefault="00531734" w:rsidP="0053173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50FAF6F0" w14:textId="77777777" w:rsidTr="00741694">
        <w:trPr>
          <w:cantSplit/>
        </w:trPr>
        <w:tc>
          <w:tcPr>
            <w:tcW w:w="9498" w:type="dxa"/>
          </w:tcPr>
          <w:p w14:paraId="05A01E1E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0BB2">
              <w:rPr>
                <w:b/>
                <w:sz w:val="22"/>
                <w:szCs w:val="22"/>
              </w:rPr>
              <w:t>VARIMED Sp. z o.o.</w:t>
            </w:r>
          </w:p>
          <w:p w14:paraId="6AB00A83" w14:textId="262E6B50" w:rsidR="00EB0BB2" w:rsidRPr="009F0E5C" w:rsidRDefault="00DA2662" w:rsidP="0074169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114/4 U</w:t>
            </w:r>
            <w:r w:rsidR="00EB0BB2">
              <w:rPr>
                <w:bCs/>
                <w:sz w:val="22"/>
                <w:szCs w:val="22"/>
              </w:rPr>
              <w:t xml:space="preserve"> </w:t>
            </w:r>
          </w:p>
          <w:p w14:paraId="7E902478" w14:textId="26E0B742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5</w:t>
            </w:r>
            <w:r w:rsidR="00DA2662">
              <w:rPr>
                <w:bCs/>
                <w:sz w:val="22"/>
                <w:szCs w:val="22"/>
              </w:rPr>
              <w:t>0</w:t>
            </w:r>
            <w:r w:rsidRPr="00EB0BB2">
              <w:rPr>
                <w:bCs/>
                <w:sz w:val="22"/>
                <w:szCs w:val="22"/>
              </w:rPr>
              <w:t>-</w:t>
            </w:r>
            <w:r w:rsidR="00DA2662">
              <w:rPr>
                <w:bCs/>
                <w:sz w:val="22"/>
                <w:szCs w:val="22"/>
              </w:rPr>
              <w:t>44</w:t>
            </w:r>
            <w:r w:rsidRPr="00EB0BB2">
              <w:rPr>
                <w:bCs/>
                <w:sz w:val="22"/>
                <w:szCs w:val="22"/>
              </w:rPr>
              <w:t>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Wrocław</w:t>
            </w:r>
          </w:p>
          <w:p w14:paraId="7AD40A79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A2BFF7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A2662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PENTAX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395.12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AB31E3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A58C10" w14:textId="4863A2F8" w:rsidR="00EB0BB2" w:rsidRPr="00EB0BB2" w:rsidRDefault="00DA2662" w:rsidP="00DA266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6F8B37AA" w14:textId="77777777" w:rsidTr="00741694">
        <w:trPr>
          <w:cantSplit/>
        </w:trPr>
        <w:tc>
          <w:tcPr>
            <w:tcW w:w="9498" w:type="dxa"/>
          </w:tcPr>
          <w:p w14:paraId="46E026B6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0BB2">
              <w:rPr>
                <w:b/>
                <w:sz w:val="22"/>
                <w:szCs w:val="22"/>
              </w:rPr>
              <w:t>Aesculap</w:t>
            </w:r>
            <w:proofErr w:type="spellEnd"/>
            <w:r w:rsidRPr="00EB0BB2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EB0BB2">
              <w:rPr>
                <w:b/>
                <w:sz w:val="22"/>
                <w:szCs w:val="22"/>
              </w:rPr>
              <w:t>Chifa</w:t>
            </w:r>
            <w:proofErr w:type="spellEnd"/>
            <w:r w:rsidRPr="00EB0BB2">
              <w:rPr>
                <w:b/>
                <w:sz w:val="22"/>
                <w:szCs w:val="22"/>
              </w:rPr>
              <w:t xml:space="preserve"> Sp. z o.o.</w:t>
            </w:r>
          </w:p>
          <w:p w14:paraId="2039DF92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42BA81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Nowy Tomyśl</w:t>
            </w:r>
          </w:p>
          <w:p w14:paraId="05F9D83C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E92274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A2662">
              <w:rPr>
                <w:sz w:val="22"/>
                <w:szCs w:val="22"/>
                <w:u w:val="single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Aesculap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9 495.63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DB9FDE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90FEC8" w14:textId="5078BBCE" w:rsidR="00EB0BB2" w:rsidRPr="00EB0BB2" w:rsidRDefault="00DA2662" w:rsidP="00DA266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7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</w:tbl>
    <w:p w14:paraId="4AE35C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1448BA5" w14:textId="77777777" w:rsidTr="00596EA3">
        <w:tc>
          <w:tcPr>
            <w:tcW w:w="2169" w:type="dxa"/>
            <w:shd w:val="clear" w:color="auto" w:fill="F3F3F3"/>
          </w:tcPr>
          <w:p w14:paraId="0F4D9E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FBD022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10934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93640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B0BB2" w:rsidRPr="00834EF4" w14:paraId="1184010E" w14:textId="77777777" w:rsidTr="00741694">
        <w:tc>
          <w:tcPr>
            <w:tcW w:w="2169" w:type="dxa"/>
            <w:shd w:val="clear" w:color="auto" w:fill="auto"/>
          </w:tcPr>
          <w:p w14:paraId="0DADF21D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OLYMPUS</w:t>
            </w:r>
          </w:p>
        </w:tc>
        <w:tc>
          <w:tcPr>
            <w:tcW w:w="2793" w:type="dxa"/>
            <w:shd w:val="clear" w:color="auto" w:fill="auto"/>
          </w:tcPr>
          <w:p w14:paraId="652E0CB6" w14:textId="42C99B50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BB2">
              <w:rPr>
                <w:b/>
                <w:bCs/>
                <w:sz w:val="20"/>
                <w:szCs w:val="20"/>
              </w:rPr>
              <w:t xml:space="preserve">OLYMPUS POLSKA </w:t>
            </w:r>
            <w:r w:rsidR="00DA2662">
              <w:rPr>
                <w:b/>
                <w:bCs/>
                <w:sz w:val="20"/>
                <w:szCs w:val="20"/>
              </w:rPr>
              <w:br/>
            </w:r>
            <w:r w:rsidRPr="00EB0BB2">
              <w:rPr>
                <w:b/>
                <w:bCs/>
                <w:sz w:val="20"/>
                <w:szCs w:val="20"/>
              </w:rPr>
              <w:t>Sp. z o.o.</w:t>
            </w:r>
          </w:p>
          <w:p w14:paraId="32AA9B94" w14:textId="36ECA6EA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 xml:space="preserve">ul. </w:t>
            </w:r>
            <w:r w:rsidR="00DA2662">
              <w:rPr>
                <w:sz w:val="20"/>
                <w:szCs w:val="20"/>
              </w:rPr>
              <w:t>Wynalazek 1</w:t>
            </w:r>
          </w:p>
          <w:p w14:paraId="561F4119" w14:textId="48D5ECB1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02-67</w:t>
            </w:r>
            <w:r w:rsidR="00DA266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114F1A" w14:textId="069B42AE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1B1444F5" w14:textId="2CF72E38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2 - Autoryzacja producenta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73A61A6E" w14:textId="3D44212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4650ED57" w14:textId="79B9DCF7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ADF45B" w14:textId="5D08B2D0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55605790" w14:textId="77777777" w:rsidTr="00741694">
        <w:tc>
          <w:tcPr>
            <w:tcW w:w="2169" w:type="dxa"/>
            <w:shd w:val="clear" w:color="auto" w:fill="auto"/>
          </w:tcPr>
          <w:p w14:paraId="10294031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Storz</w:t>
            </w:r>
          </w:p>
        </w:tc>
        <w:tc>
          <w:tcPr>
            <w:tcW w:w="2793" w:type="dxa"/>
            <w:shd w:val="clear" w:color="auto" w:fill="auto"/>
          </w:tcPr>
          <w:p w14:paraId="199063EE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0BB2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EB0BB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35669EA" w14:textId="2492C14F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ul. Pu</w:t>
            </w:r>
            <w:r w:rsidR="00DA2662">
              <w:rPr>
                <w:sz w:val="20"/>
                <w:szCs w:val="20"/>
              </w:rPr>
              <w:t>ł</w:t>
            </w:r>
            <w:r w:rsidRPr="00EB0BB2">
              <w:rPr>
                <w:sz w:val="20"/>
                <w:szCs w:val="20"/>
              </w:rPr>
              <w:t>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 xml:space="preserve">45 </w:t>
            </w:r>
            <w:r w:rsidR="00DA2662">
              <w:rPr>
                <w:sz w:val="20"/>
                <w:szCs w:val="20"/>
              </w:rPr>
              <w:t>B</w:t>
            </w:r>
          </w:p>
          <w:p w14:paraId="352A28A6" w14:textId="77777777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2D663EB3" w14:textId="286C4149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46801D10" w14:textId="0A1479F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3BE7C5F4" w14:textId="4E98D359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45A204FF" w14:textId="57F0E183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A67EEE" w14:textId="185F89D5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2100CDD1" w14:textId="77777777" w:rsidTr="00741694">
        <w:tc>
          <w:tcPr>
            <w:tcW w:w="2169" w:type="dxa"/>
            <w:shd w:val="clear" w:color="auto" w:fill="auto"/>
          </w:tcPr>
          <w:p w14:paraId="6C0C06C0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PENTAX</w:t>
            </w:r>
          </w:p>
        </w:tc>
        <w:tc>
          <w:tcPr>
            <w:tcW w:w="2793" w:type="dxa"/>
            <w:shd w:val="clear" w:color="auto" w:fill="auto"/>
          </w:tcPr>
          <w:p w14:paraId="246BF2FB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BB2">
              <w:rPr>
                <w:b/>
                <w:bCs/>
                <w:sz w:val="20"/>
                <w:szCs w:val="20"/>
              </w:rPr>
              <w:t>VARIMED Sp. z o.o.</w:t>
            </w:r>
          </w:p>
          <w:p w14:paraId="5C554B24" w14:textId="57E7C4EA" w:rsidR="00EB0BB2" w:rsidRPr="00211A34" w:rsidRDefault="00DA2662" w:rsidP="00741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Tadeusz Kościuszki 114/4 U</w:t>
            </w:r>
          </w:p>
          <w:p w14:paraId="4F309A9D" w14:textId="105DE1E6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5</w:t>
            </w:r>
            <w:r w:rsidR="00DA2662">
              <w:rPr>
                <w:sz w:val="20"/>
                <w:szCs w:val="20"/>
              </w:rPr>
              <w:t>0</w:t>
            </w:r>
            <w:r w:rsidRPr="00EB0BB2">
              <w:rPr>
                <w:sz w:val="20"/>
                <w:szCs w:val="20"/>
              </w:rPr>
              <w:t>-</w:t>
            </w:r>
            <w:r w:rsidR="00DA2662">
              <w:rPr>
                <w:sz w:val="20"/>
                <w:szCs w:val="20"/>
              </w:rPr>
              <w:t>44</w:t>
            </w:r>
            <w:r w:rsidRPr="00EB0BB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6A86084" w14:textId="3DA65604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548B5582" w14:textId="6FC300A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005C46DB" w14:textId="6B15430E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6F16DEE0" w14:textId="26FE338F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="00EB0BB2"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7134BB" w14:textId="63D7FAF2" w:rsidR="00EB0BB2" w:rsidRPr="00211A34" w:rsidRDefault="00EB0BB2" w:rsidP="00741694">
            <w:pPr>
              <w:jc w:val="center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 xml:space="preserve">  </w:t>
            </w:r>
            <w:r w:rsidR="00DA2662">
              <w:rPr>
                <w:sz w:val="20"/>
                <w:szCs w:val="20"/>
              </w:rPr>
              <w:t>10</w:t>
            </w:r>
            <w:r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2AC8E316" w14:textId="77777777" w:rsidTr="00741694">
        <w:tc>
          <w:tcPr>
            <w:tcW w:w="2169" w:type="dxa"/>
            <w:shd w:val="clear" w:color="auto" w:fill="auto"/>
          </w:tcPr>
          <w:p w14:paraId="36E48346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Aesculap</w:t>
            </w:r>
          </w:p>
        </w:tc>
        <w:tc>
          <w:tcPr>
            <w:tcW w:w="2793" w:type="dxa"/>
            <w:shd w:val="clear" w:color="auto" w:fill="auto"/>
          </w:tcPr>
          <w:p w14:paraId="778CDEAE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0BB2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B0BB2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EB0BB2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B0BB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247B9A3" w14:textId="77777777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14</w:t>
            </w:r>
          </w:p>
          <w:p w14:paraId="44A988F1" w14:textId="77777777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6F76097" w14:textId="61BC8031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4B414EEE" w14:textId="58E700F5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>do serwisowania sprzętu - 0.00</w:t>
            </w:r>
          </w:p>
          <w:p w14:paraId="237DE4A4" w14:textId="22565922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3 - Okres gwarancji po naprawie - 0.00</w:t>
            </w:r>
          </w:p>
          <w:p w14:paraId="2FB93BCD" w14:textId="311C8ADA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37E13D" w14:textId="1CAAA0C9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</w:tbl>
    <w:p w14:paraId="77BC9BA1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9AB6B1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8200419" w14:textId="77777777" w:rsidTr="00596EA3">
        <w:tc>
          <w:tcPr>
            <w:tcW w:w="871" w:type="dxa"/>
            <w:shd w:val="clear" w:color="auto" w:fill="F3F3F3"/>
            <w:vAlign w:val="center"/>
          </w:tcPr>
          <w:p w14:paraId="6039530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232704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4096979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43E1C98" w14:textId="77777777" w:rsidTr="00596EA3">
        <w:tc>
          <w:tcPr>
            <w:tcW w:w="871" w:type="dxa"/>
            <w:vAlign w:val="center"/>
          </w:tcPr>
          <w:p w14:paraId="2F4A1550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8207CEC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16541ED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49EF2EB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0DA08B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78C8102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BB3394C" w14:textId="77777777" w:rsidR="00DE73D5" w:rsidRDefault="00DE73D5" w:rsidP="00DA2662">
      <w:pPr>
        <w:spacing w:before="120" w:line="276" w:lineRule="auto"/>
        <w:jc w:val="both"/>
        <w:rPr>
          <w:sz w:val="22"/>
          <w:szCs w:val="22"/>
        </w:rPr>
      </w:pPr>
    </w:p>
    <w:p w14:paraId="749C00DB" w14:textId="0233E3B5" w:rsidR="00DA2662" w:rsidRDefault="00DA2662" w:rsidP="00DA2662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4</w:t>
      </w:r>
      <w:r>
        <w:rPr>
          <w:bCs/>
          <w:sz w:val="22"/>
          <w:szCs w:val="22"/>
        </w:rPr>
        <w:t xml:space="preserve"> (</w:t>
      </w:r>
      <w:r w:rsidR="003846CA">
        <w:rPr>
          <w:bCs/>
          <w:sz w:val="22"/>
          <w:szCs w:val="22"/>
        </w:rPr>
        <w:t>Urządzenia endoskopowe – producent Prodol Medictec</w:t>
      </w:r>
      <w:r>
        <w:rPr>
          <w:bCs/>
          <w:sz w:val="22"/>
          <w:szCs w:val="22"/>
        </w:rPr>
        <w:t xml:space="preserve">) ze względu na fakt, </w:t>
      </w:r>
      <w:r w:rsidR="003846CA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iż nie złożono żadnej oferty.</w:t>
      </w:r>
    </w:p>
    <w:p w14:paraId="124F0B83" w14:textId="77777777" w:rsidR="00DA2662" w:rsidRDefault="00DA2662" w:rsidP="00D8427E">
      <w:pPr>
        <w:spacing w:after="40" w:line="276" w:lineRule="auto"/>
        <w:jc w:val="both"/>
      </w:pPr>
    </w:p>
    <w:p w14:paraId="2EE527F7" w14:textId="77777777" w:rsidR="00DE73D5" w:rsidRDefault="00DE73D5" w:rsidP="003846CA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</w:p>
    <w:p w14:paraId="1FA3B275" w14:textId="6F26645D" w:rsidR="003846CA" w:rsidRPr="005F060B" w:rsidRDefault="003846CA" w:rsidP="003846CA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6601ECF2" w14:textId="77777777" w:rsidR="003846CA" w:rsidRPr="005F060B" w:rsidRDefault="003846CA" w:rsidP="003846CA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72EBF3D3" w14:textId="77777777" w:rsidR="003846CA" w:rsidRPr="005F060B" w:rsidRDefault="003846CA" w:rsidP="003846CA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330AFCCE" w14:textId="77777777" w:rsidR="00DA2662" w:rsidRDefault="00DA2662" w:rsidP="00D8427E">
      <w:pPr>
        <w:spacing w:after="40" w:line="276" w:lineRule="auto"/>
        <w:jc w:val="both"/>
      </w:pPr>
    </w:p>
    <w:p w14:paraId="7AEFE447" w14:textId="77777777" w:rsidR="00DE73D5" w:rsidRDefault="00DE73D5" w:rsidP="00D8427E">
      <w:pPr>
        <w:spacing w:after="40" w:line="276" w:lineRule="auto"/>
        <w:jc w:val="both"/>
        <w:rPr>
          <w:sz w:val="22"/>
          <w:szCs w:val="22"/>
        </w:rPr>
      </w:pPr>
    </w:p>
    <w:p w14:paraId="61348E34" w14:textId="283B0307" w:rsidR="009F0E5C" w:rsidRPr="003846CA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 xml:space="preserve">Informacja </w:t>
      </w:r>
      <w:r w:rsidR="00BD2174" w:rsidRPr="003846CA">
        <w:rPr>
          <w:sz w:val="22"/>
          <w:szCs w:val="22"/>
        </w:rPr>
        <w:t>o terminie zawarcia umowy</w:t>
      </w:r>
      <w:r w:rsidR="00F33C66" w:rsidRPr="003846CA">
        <w:rPr>
          <w:sz w:val="22"/>
          <w:szCs w:val="22"/>
        </w:rPr>
        <w:t>:</w:t>
      </w:r>
    </w:p>
    <w:p w14:paraId="38403928" w14:textId="5EEC8197" w:rsidR="00F960D7" w:rsidRPr="003846CA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>U</w:t>
      </w:r>
      <w:r w:rsidR="00F960D7" w:rsidRPr="003846CA">
        <w:rPr>
          <w:sz w:val="22"/>
          <w:szCs w:val="22"/>
        </w:rPr>
        <w:t>mowa w sp</w:t>
      </w:r>
      <w:r w:rsidR="004C3459" w:rsidRPr="003846CA">
        <w:rPr>
          <w:sz w:val="22"/>
          <w:szCs w:val="22"/>
        </w:rPr>
        <w:t>r</w:t>
      </w:r>
      <w:r w:rsidR="00F960D7" w:rsidRPr="003846CA">
        <w:rPr>
          <w:sz w:val="22"/>
          <w:szCs w:val="22"/>
        </w:rPr>
        <w:t>awie zamówienia publicznego</w:t>
      </w:r>
      <w:r w:rsidR="00D8427E" w:rsidRPr="003846CA">
        <w:rPr>
          <w:sz w:val="22"/>
          <w:szCs w:val="22"/>
        </w:rPr>
        <w:t xml:space="preserve">, zgodnie z art. </w:t>
      </w:r>
      <w:r w:rsidR="005F2CB0" w:rsidRPr="003846CA">
        <w:rPr>
          <w:sz w:val="22"/>
          <w:szCs w:val="22"/>
        </w:rPr>
        <w:t>308</w:t>
      </w:r>
      <w:r w:rsidR="00D8427E" w:rsidRPr="003846CA">
        <w:rPr>
          <w:sz w:val="22"/>
          <w:szCs w:val="22"/>
        </w:rPr>
        <w:t xml:space="preserve"> ust. </w:t>
      </w:r>
      <w:r w:rsidR="005F2CB0" w:rsidRPr="003846CA">
        <w:rPr>
          <w:sz w:val="22"/>
          <w:szCs w:val="22"/>
        </w:rPr>
        <w:t>2</w:t>
      </w:r>
      <w:r w:rsidR="00D8427E" w:rsidRPr="003846CA">
        <w:rPr>
          <w:sz w:val="22"/>
          <w:szCs w:val="22"/>
        </w:rPr>
        <w:t xml:space="preserve"> ustawy Pzp,</w:t>
      </w:r>
      <w:r w:rsidRPr="003846CA">
        <w:rPr>
          <w:sz w:val="22"/>
          <w:szCs w:val="22"/>
        </w:rPr>
        <w:t xml:space="preserve"> zostanie</w:t>
      </w:r>
      <w:r w:rsidR="00F960D7" w:rsidRPr="003846CA">
        <w:rPr>
          <w:sz w:val="22"/>
          <w:szCs w:val="22"/>
        </w:rPr>
        <w:t xml:space="preserve"> zawarta,</w:t>
      </w:r>
      <w:r w:rsidRPr="003846CA">
        <w:rPr>
          <w:sz w:val="22"/>
          <w:szCs w:val="22"/>
        </w:rPr>
        <w:t xml:space="preserve"> </w:t>
      </w:r>
      <w:r w:rsidR="00DE73D5">
        <w:rPr>
          <w:sz w:val="22"/>
          <w:szCs w:val="22"/>
        </w:rPr>
        <w:br/>
      </w:r>
      <w:r w:rsidR="00F960D7" w:rsidRPr="003846CA">
        <w:rPr>
          <w:sz w:val="22"/>
          <w:szCs w:val="22"/>
        </w:rPr>
        <w:t xml:space="preserve">z </w:t>
      </w:r>
      <w:r w:rsidRPr="003846CA">
        <w:rPr>
          <w:sz w:val="22"/>
          <w:szCs w:val="22"/>
        </w:rPr>
        <w:t xml:space="preserve">uwzględnieniem art. 577 ustawy Pzp, </w:t>
      </w:r>
      <w:r w:rsidR="00F960D7" w:rsidRPr="003846CA">
        <w:rPr>
          <w:sz w:val="22"/>
          <w:szCs w:val="22"/>
        </w:rPr>
        <w:t>w terminie</w:t>
      </w:r>
      <w:r w:rsidR="00D8427E" w:rsidRPr="003846CA">
        <w:rPr>
          <w:sz w:val="22"/>
          <w:szCs w:val="22"/>
        </w:rPr>
        <w:t xml:space="preserve"> </w:t>
      </w:r>
      <w:r w:rsidR="00EB0BB2" w:rsidRPr="003846CA">
        <w:rPr>
          <w:sz w:val="22"/>
          <w:szCs w:val="22"/>
        </w:rPr>
        <w:t xml:space="preserve">nie krótszym niż </w:t>
      </w:r>
      <w:r w:rsidR="00DA2662" w:rsidRPr="003846CA">
        <w:rPr>
          <w:sz w:val="22"/>
          <w:szCs w:val="22"/>
        </w:rPr>
        <w:t>5</w:t>
      </w:r>
      <w:r w:rsidR="00EB0BB2" w:rsidRPr="003846CA">
        <w:rPr>
          <w:sz w:val="22"/>
          <w:szCs w:val="22"/>
        </w:rPr>
        <w:t xml:space="preserve"> dni od dnia przesłania niniejszego zawiadomienia o wyborze najkorzystniejszej oferty.</w:t>
      </w:r>
    </w:p>
    <w:p w14:paraId="12DD8C53" w14:textId="77777777" w:rsidR="00F960D7" w:rsidRPr="003846CA" w:rsidRDefault="00D8427E" w:rsidP="00F33C66">
      <w:pPr>
        <w:spacing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lastRenderedPageBreak/>
        <w:t xml:space="preserve">Umowa </w:t>
      </w:r>
      <w:r w:rsidR="00F960D7" w:rsidRPr="003846CA">
        <w:rPr>
          <w:sz w:val="22"/>
          <w:szCs w:val="22"/>
        </w:rPr>
        <w:t>w sprawie zamówienia publicznego</w:t>
      </w:r>
      <w:r w:rsidRPr="003846CA">
        <w:rPr>
          <w:sz w:val="22"/>
          <w:szCs w:val="22"/>
        </w:rPr>
        <w:t xml:space="preserve"> może być zawarta </w:t>
      </w:r>
      <w:r w:rsidR="00F960D7" w:rsidRPr="003846CA">
        <w:rPr>
          <w:sz w:val="22"/>
          <w:szCs w:val="22"/>
        </w:rPr>
        <w:t xml:space="preserve">przed upływem terminu, o którym mowa powyżej, jeżeli zachodzą okoliczności wymienione w </w:t>
      </w:r>
      <w:r w:rsidRPr="003846CA">
        <w:rPr>
          <w:sz w:val="22"/>
          <w:szCs w:val="22"/>
        </w:rPr>
        <w:t>art.</w:t>
      </w:r>
      <w:r w:rsidR="005F2CB0" w:rsidRPr="003846CA">
        <w:rPr>
          <w:sz w:val="22"/>
          <w:szCs w:val="22"/>
        </w:rPr>
        <w:t xml:space="preserve"> 308</w:t>
      </w:r>
      <w:r w:rsidR="00F960D7" w:rsidRPr="003846CA">
        <w:rPr>
          <w:sz w:val="22"/>
          <w:szCs w:val="22"/>
        </w:rPr>
        <w:t xml:space="preserve"> ust. </w:t>
      </w:r>
      <w:r w:rsidR="005F2CB0" w:rsidRPr="003846CA">
        <w:rPr>
          <w:sz w:val="22"/>
          <w:szCs w:val="22"/>
        </w:rPr>
        <w:t>3</w:t>
      </w:r>
      <w:r w:rsidR="00F960D7" w:rsidRPr="003846CA">
        <w:rPr>
          <w:sz w:val="22"/>
          <w:szCs w:val="22"/>
        </w:rPr>
        <w:t xml:space="preserve"> ustawy P</w:t>
      </w:r>
      <w:r w:rsidR="004657DA" w:rsidRPr="003846CA">
        <w:rPr>
          <w:sz w:val="22"/>
          <w:szCs w:val="22"/>
        </w:rPr>
        <w:t>zp</w:t>
      </w:r>
      <w:r w:rsidR="00F960D7" w:rsidRPr="003846CA">
        <w:rPr>
          <w:sz w:val="22"/>
          <w:szCs w:val="22"/>
        </w:rPr>
        <w:t>.</w:t>
      </w:r>
    </w:p>
    <w:p w14:paraId="585D08F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24D4786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C412EFB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D85CA71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B59D8F0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7D013A2" w14:textId="70B42E1C" w:rsidR="00DE73D5" w:rsidRPr="00021EFF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548DEA05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357962F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32297725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bookmarkEnd w:id="0"/>
    <w:p w14:paraId="042EE500" w14:textId="5020725C" w:rsidR="00B464D3" w:rsidRPr="004229DE" w:rsidRDefault="00B464D3" w:rsidP="00DE73D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E4783" w14:textId="77777777" w:rsidR="00C45B45" w:rsidRDefault="00C45B45">
      <w:r>
        <w:separator/>
      </w:r>
    </w:p>
  </w:endnote>
  <w:endnote w:type="continuationSeparator" w:id="0">
    <w:p w14:paraId="450186F1" w14:textId="77777777" w:rsidR="00C45B45" w:rsidRDefault="00C45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775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2B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4D8C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0CF8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ADC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EC75A" w14:textId="77777777" w:rsidR="00C45B45" w:rsidRDefault="00C45B45">
      <w:r>
        <w:separator/>
      </w:r>
    </w:p>
  </w:footnote>
  <w:footnote w:type="continuationSeparator" w:id="0">
    <w:p w14:paraId="51759612" w14:textId="77777777" w:rsidR="00C45B45" w:rsidRDefault="00C45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85C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FFA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0D3AC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15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46CA"/>
    <w:rsid w:val="003A0AFC"/>
    <w:rsid w:val="003D611C"/>
    <w:rsid w:val="003F72AA"/>
    <w:rsid w:val="00431C0B"/>
    <w:rsid w:val="00437CAD"/>
    <w:rsid w:val="004657DA"/>
    <w:rsid w:val="004B2665"/>
    <w:rsid w:val="004C3459"/>
    <w:rsid w:val="004E324A"/>
    <w:rsid w:val="004E7234"/>
    <w:rsid w:val="00515898"/>
    <w:rsid w:val="005317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5D44"/>
    <w:rsid w:val="00C423DD"/>
    <w:rsid w:val="00C45B45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2662"/>
    <w:rsid w:val="00DE73D5"/>
    <w:rsid w:val="00E2315C"/>
    <w:rsid w:val="00E30B2D"/>
    <w:rsid w:val="00E62859"/>
    <w:rsid w:val="00E85D70"/>
    <w:rsid w:val="00EB0BB2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719E3"/>
  <w15:chartTrackingRefBased/>
  <w15:docId w15:val="{3B4F92B5-661D-4438-BF69-43BA5F66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4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930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Zaopatrzenie</cp:lastModifiedBy>
  <cp:revision>2</cp:revision>
  <cp:lastPrinted>2021-07-09T06:05:00Z</cp:lastPrinted>
  <dcterms:created xsi:type="dcterms:W3CDTF">2021-07-09T11:39:00Z</dcterms:created>
  <dcterms:modified xsi:type="dcterms:W3CDTF">2021-07-09T11:39:00Z</dcterms:modified>
</cp:coreProperties>
</file>