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3CA" w:rsidRDefault="00ED43CA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4A28D8" w:rsidRDefault="004A28D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F20547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 xml:space="preserve">Załącznik nr </w:t>
      </w:r>
      <w:r w:rsidR="003B4416" w:rsidRPr="00F20547">
        <w:rPr>
          <w:rFonts w:ascii="Arial" w:hAnsi="Arial" w:cs="Arial"/>
          <w:b/>
          <w:sz w:val="24"/>
          <w:szCs w:val="24"/>
        </w:rPr>
        <w:t xml:space="preserve">1 </w:t>
      </w:r>
      <w:r w:rsidR="00EA31D1">
        <w:rPr>
          <w:rFonts w:ascii="Arial" w:hAnsi="Arial" w:cs="Arial"/>
          <w:b/>
          <w:sz w:val="24"/>
          <w:szCs w:val="24"/>
        </w:rPr>
        <w:t>do S</w:t>
      </w:r>
      <w:r w:rsidR="00E91813" w:rsidRPr="00F20547">
        <w:rPr>
          <w:rFonts w:ascii="Arial" w:hAnsi="Arial" w:cs="Arial"/>
          <w:b/>
          <w:sz w:val="24"/>
          <w:szCs w:val="24"/>
        </w:rPr>
        <w:t>WZ</w:t>
      </w: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AB36D4" w:rsidRPr="00F20547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F20547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KA-2/0</w:t>
      </w:r>
      <w:r w:rsidR="005A6DAA">
        <w:rPr>
          <w:rFonts w:ascii="Arial" w:hAnsi="Arial" w:cs="Arial"/>
          <w:b/>
          <w:bCs/>
          <w:sz w:val="24"/>
          <w:szCs w:val="24"/>
        </w:rPr>
        <w:t>47</w:t>
      </w:r>
      <w:r w:rsidR="0097301E" w:rsidRPr="00F20547">
        <w:rPr>
          <w:rFonts w:ascii="Arial" w:hAnsi="Arial" w:cs="Arial"/>
          <w:b/>
          <w:bCs/>
          <w:sz w:val="24"/>
          <w:szCs w:val="24"/>
        </w:rPr>
        <w:t>/2021</w:t>
      </w:r>
    </w:p>
    <w:p w:rsidR="003D132E" w:rsidRPr="00F20547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F20547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F20547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F20547">
        <w:rPr>
          <w:rFonts w:ascii="Arial" w:hAnsi="Arial" w:cs="Arial"/>
          <w:b/>
          <w:sz w:val="24"/>
          <w:szCs w:val="24"/>
        </w:rPr>
        <w:t>SZCZEGÓŁOWY OPIS PRZEDMIOTU ZAMÓWIENIA</w:t>
      </w:r>
      <w:bookmarkStart w:id="0" w:name="_GoBack"/>
      <w:bookmarkEnd w:id="0"/>
    </w:p>
    <w:p w:rsidR="003B4416" w:rsidRPr="00F20547" w:rsidRDefault="003B4416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B4416" w:rsidRPr="00ED43CA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ED43CA">
        <w:rPr>
          <w:rFonts w:ascii="Arial" w:hAnsi="Arial" w:cs="Arial"/>
          <w:b/>
          <w:sz w:val="24"/>
          <w:szCs w:val="24"/>
        </w:rPr>
        <w:t>Dostawa oprogramowania do analizy akustyki wnętrz</w:t>
      </w:r>
    </w:p>
    <w:p w:rsidR="003B4416" w:rsidRPr="00F20547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3B4416" w:rsidRPr="00F20547" w:rsidRDefault="003B4416" w:rsidP="003B4416">
      <w:pPr>
        <w:ind w:left="357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</w:p>
    <w:p w:rsidR="002140E4" w:rsidRDefault="002140E4" w:rsidP="004A28D8">
      <w:pPr>
        <w:pStyle w:val="Zwykytekst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140E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78E9CF1" wp14:editId="5C097042">
            <wp:extent cx="6385560" cy="4228719"/>
            <wp:effectExtent l="0" t="0" r="0" b="6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98416" cy="4237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416" w:rsidRPr="009248C8" w:rsidRDefault="009248C8" w:rsidP="004A28D8">
      <w:pPr>
        <w:pStyle w:val="Zwykytekst"/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</w:t>
      </w:r>
      <w:r w:rsidR="00314FA7" w:rsidRPr="009248C8">
        <w:rPr>
          <w:rFonts w:ascii="Arial" w:hAnsi="Arial" w:cs="Arial"/>
          <w:i/>
          <w:sz w:val="22"/>
          <w:szCs w:val="22"/>
        </w:rPr>
        <w:t>Okres gwarancji:</w:t>
      </w:r>
      <w:r w:rsidR="00742996" w:rsidRPr="009248C8">
        <w:rPr>
          <w:rFonts w:ascii="Arial" w:hAnsi="Arial" w:cs="Arial"/>
          <w:i/>
          <w:sz w:val="22"/>
          <w:szCs w:val="22"/>
        </w:rPr>
        <w:t xml:space="preserve"> minimum 12 miesięcy</w:t>
      </w:r>
    </w:p>
    <w:p w:rsidR="003B4416" w:rsidRPr="009248C8" w:rsidRDefault="003B4416" w:rsidP="003B4416">
      <w:pPr>
        <w:pStyle w:val="Zwykytekst"/>
        <w:jc w:val="both"/>
        <w:rPr>
          <w:rFonts w:ascii="Arial" w:hAnsi="Arial" w:cs="Arial"/>
          <w:b/>
          <w:i/>
          <w:sz w:val="22"/>
          <w:szCs w:val="22"/>
        </w:rPr>
      </w:pPr>
    </w:p>
    <w:p w:rsidR="003B4416" w:rsidRDefault="003B4416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4A28D8" w:rsidRPr="00F20547" w:rsidRDefault="004A28D8" w:rsidP="003B4416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sectPr w:rsidR="004A28D8" w:rsidRPr="00F20547" w:rsidSect="00E10C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642" w:rsidRDefault="00815642">
      <w:r>
        <w:separator/>
      </w:r>
    </w:p>
  </w:endnote>
  <w:endnote w:type="continuationSeparator" w:id="0">
    <w:p w:rsidR="00815642" w:rsidRDefault="00815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973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EA31D1"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ED6C7B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:rsidR="00ED6C7B" w:rsidRDefault="00ED6C7B" w:rsidP="00ED6C7B">
    <w:pPr>
      <w:pStyle w:val="Stopka"/>
      <w:jc w:val="center"/>
      <w:rPr>
        <w:b/>
        <w:color w:val="003571"/>
      </w:rPr>
    </w:pPr>
    <w:r>
      <w:rPr>
        <w:b/>
        <w:color w:val="003571"/>
      </w:rPr>
      <w:t>Projekt pt. „Utworzenie Regionalnego Zespołu Akredytowanych Laboratoriów Badawczych i Wzorcujących Wydziału Mechanicznego Politechniki Krakowskiej” nr RPMP.01.01.00-12-077/19-00-XVII/20/FE/20</w:t>
    </w:r>
  </w:p>
  <w:p w:rsidR="00ED6C7B" w:rsidRDefault="00ED6C7B" w:rsidP="00ED6C7B">
    <w:pPr>
      <w:pStyle w:val="Stopka"/>
      <w:jc w:val="center"/>
      <w:rPr>
        <w:b/>
        <w:color w:val="003571"/>
      </w:rPr>
    </w:pPr>
    <w:r>
      <w:rPr>
        <w:b/>
        <w:color w:val="003571"/>
      </w:rPr>
      <w:t>Biuro Projektu: Politechnika Krakowska, al. Jana Pawła II 37, 31-864 Kraków, tel. 12 628 3227, pok. C102a</w:t>
    </w:r>
  </w:p>
  <w:p w:rsidR="00ED6C7B" w:rsidRPr="00346A70" w:rsidRDefault="00ED6C7B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973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642" w:rsidRDefault="00815642">
      <w:r>
        <w:separator/>
      </w:r>
    </w:p>
  </w:footnote>
  <w:footnote w:type="continuationSeparator" w:id="0">
    <w:p w:rsidR="00815642" w:rsidRDefault="00815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973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FD53DF">
    <w:pPr>
      <w:pStyle w:val="Nagwek"/>
    </w:pPr>
    <w:r>
      <w:rPr>
        <w:noProof/>
      </w:rPr>
      <w:drawing>
        <wp:inline distT="0" distB="0" distL="0" distR="0">
          <wp:extent cx="5762625" cy="514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01E" w:rsidRDefault="009730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C594E"/>
    <w:rsid w:val="001C2BCC"/>
    <w:rsid w:val="001E24B8"/>
    <w:rsid w:val="002140E4"/>
    <w:rsid w:val="00314FA7"/>
    <w:rsid w:val="00341FB8"/>
    <w:rsid w:val="00346A70"/>
    <w:rsid w:val="003B4416"/>
    <w:rsid w:val="003D132E"/>
    <w:rsid w:val="004A28D8"/>
    <w:rsid w:val="00510241"/>
    <w:rsid w:val="005A6DAA"/>
    <w:rsid w:val="00742996"/>
    <w:rsid w:val="00815642"/>
    <w:rsid w:val="008336C5"/>
    <w:rsid w:val="0089585C"/>
    <w:rsid w:val="008B231A"/>
    <w:rsid w:val="009248C8"/>
    <w:rsid w:val="0097301E"/>
    <w:rsid w:val="00A74D61"/>
    <w:rsid w:val="00A91327"/>
    <w:rsid w:val="00AB173C"/>
    <w:rsid w:val="00AB36D4"/>
    <w:rsid w:val="00AF3347"/>
    <w:rsid w:val="00C30647"/>
    <w:rsid w:val="00E10C82"/>
    <w:rsid w:val="00E91813"/>
    <w:rsid w:val="00EA31D1"/>
    <w:rsid w:val="00ED43CA"/>
    <w:rsid w:val="00ED6C7B"/>
    <w:rsid w:val="00F16BA7"/>
    <w:rsid w:val="00F20547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1895C60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7</cp:revision>
  <cp:lastPrinted>1900-12-31T23:00:00Z</cp:lastPrinted>
  <dcterms:created xsi:type="dcterms:W3CDTF">2021-06-16T09:10:00Z</dcterms:created>
  <dcterms:modified xsi:type="dcterms:W3CDTF">2021-07-12T08:01:00Z</dcterms:modified>
</cp:coreProperties>
</file>