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170D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B7750" w:rsidRPr="00FB7750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51704CB" w14:textId="77777777" w:rsidR="005103B9" w:rsidRDefault="005103B9" w:rsidP="005103B9">
      <w:pPr>
        <w:spacing w:after="0" w:line="480" w:lineRule="auto"/>
        <w:rPr>
          <w:b/>
        </w:rPr>
      </w:pPr>
    </w:p>
    <w:p w14:paraId="3F1FCCFE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B7750" w:rsidRPr="00FB7750">
        <w:rPr>
          <w:rFonts w:ascii="Times New Roman" w:hAnsi="Times New Roman"/>
          <w:b/>
        </w:rPr>
        <w:t>ZP 271.5.2021</w:t>
      </w:r>
    </w:p>
    <w:p w14:paraId="4207FFAB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7E82354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B7750" w:rsidRPr="00FB7750">
        <w:rPr>
          <w:sz w:val="22"/>
          <w:szCs w:val="22"/>
        </w:rPr>
        <w:t>Gmina Woźniki</w:t>
      </w:r>
    </w:p>
    <w:p w14:paraId="2FA0300C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B7750" w:rsidRPr="00FB7750">
        <w:rPr>
          <w:sz w:val="22"/>
          <w:szCs w:val="22"/>
        </w:rPr>
        <w:t>Rynek</w:t>
      </w:r>
      <w:r w:rsidRPr="00E24546">
        <w:rPr>
          <w:sz w:val="22"/>
          <w:szCs w:val="22"/>
        </w:rPr>
        <w:t xml:space="preserve"> </w:t>
      </w:r>
      <w:r w:rsidR="00FB7750" w:rsidRPr="00FB7750">
        <w:rPr>
          <w:sz w:val="22"/>
          <w:szCs w:val="22"/>
        </w:rPr>
        <w:t>11</w:t>
      </w:r>
      <w:r w:rsidRPr="00E24546">
        <w:rPr>
          <w:sz w:val="22"/>
          <w:szCs w:val="22"/>
        </w:rPr>
        <w:t xml:space="preserve"> </w:t>
      </w:r>
    </w:p>
    <w:p w14:paraId="2F6010BB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B7750" w:rsidRPr="00FB7750">
        <w:rPr>
          <w:sz w:val="22"/>
          <w:szCs w:val="22"/>
        </w:rPr>
        <w:t>42-289</w:t>
      </w:r>
      <w:r w:rsidRPr="00E24546">
        <w:rPr>
          <w:sz w:val="22"/>
          <w:szCs w:val="22"/>
        </w:rPr>
        <w:t xml:space="preserve"> </w:t>
      </w:r>
      <w:r w:rsidR="00FB7750" w:rsidRPr="00FB7750">
        <w:rPr>
          <w:sz w:val="22"/>
          <w:szCs w:val="22"/>
        </w:rPr>
        <w:t>Woźniki</w:t>
      </w:r>
    </w:p>
    <w:p w14:paraId="136E9DA5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15A26FE7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13ABA3CC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3AB78966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E1EE20D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1D2D7F3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0B36D34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E713B55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8FE04BF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408D73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B7750" w:rsidRPr="00110593" w14:paraId="2B4B796F" w14:textId="77777777" w:rsidTr="00501F09">
        <w:tc>
          <w:tcPr>
            <w:tcW w:w="9212" w:type="dxa"/>
            <w:shd w:val="clear" w:color="auto" w:fill="D9D9D9"/>
          </w:tcPr>
          <w:p w14:paraId="423481C4" w14:textId="77777777" w:rsidR="00FB7750" w:rsidRPr="00110593" w:rsidRDefault="00FB7750" w:rsidP="00501F09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7363058E" w14:textId="77777777" w:rsidR="00FB7750" w:rsidRPr="00110593" w:rsidRDefault="00FB7750" w:rsidP="00501F09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B7750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38D9121F" w14:textId="77777777" w:rsidR="00FB7750" w:rsidRPr="00110593" w:rsidRDefault="00FB7750" w:rsidP="00501F0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7A98FAB6" w14:textId="77777777" w:rsidR="00FB7750" w:rsidRPr="00110593" w:rsidRDefault="00FB7750" w:rsidP="00501F0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9D714F2" w14:textId="77777777" w:rsidR="00FB7750" w:rsidRPr="00110593" w:rsidRDefault="00FB7750" w:rsidP="00501F0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97E51EC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E197FDC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34AEC72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B7750" w:rsidRPr="00FB7750">
        <w:rPr>
          <w:rFonts w:ascii="Times New Roman" w:hAnsi="Times New Roman"/>
          <w:b/>
        </w:rPr>
        <w:t>Gmina Woźniki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2C5D9CDE" w14:textId="77777777" w:rsidR="005434B3" w:rsidRDefault="00FB7750" w:rsidP="005434B3">
      <w:pPr>
        <w:spacing w:after="240" w:line="276" w:lineRule="auto"/>
        <w:jc w:val="center"/>
        <w:rPr>
          <w:rFonts w:ascii="Times New Roman" w:hAnsi="Times New Roman"/>
        </w:rPr>
      </w:pPr>
      <w:r w:rsidRPr="00FB7750">
        <w:rPr>
          <w:rFonts w:ascii="Times New Roman" w:hAnsi="Times New Roman"/>
          <w:b/>
        </w:rPr>
        <w:t>Budowa systemu identyfikacji wizualnej na terenie Gminy Woźniki</w:t>
      </w:r>
    </w:p>
    <w:p w14:paraId="1E57C71E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87E94E7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1B2334F1" w14:textId="77777777" w:rsidR="00FB7750" w:rsidRPr="00997D0F" w:rsidRDefault="00FB7750" w:rsidP="00FB7750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30B2BEEB" w14:textId="77777777" w:rsidR="002426FF" w:rsidRPr="00232DF0" w:rsidRDefault="00FB7750" w:rsidP="00FB7750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14:paraId="54530E25" w14:textId="77777777" w:rsidR="00FB7750" w:rsidRPr="00997D0F" w:rsidRDefault="00FB7750" w:rsidP="00FB7750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15273F1" w14:textId="77777777" w:rsidR="00FB7750" w:rsidRPr="000247FF" w:rsidRDefault="00FB7750" w:rsidP="00FB775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14:paraId="23369781" w14:textId="77777777" w:rsidR="00FB7750" w:rsidRPr="000247FF" w:rsidRDefault="00FB7750" w:rsidP="00FB775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do udziału w postępowaniu albo przed upływem terminu składania ofert dokonał płatności należnych </w:t>
      </w:r>
      <w:r w:rsidRPr="00F8636A">
        <w:rPr>
          <w:rFonts w:ascii="Times New Roman" w:hAnsi="Times New Roman"/>
        </w:rPr>
        <w:lastRenderedPageBreak/>
        <w:t>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14:paraId="005EF720" w14:textId="77777777" w:rsidR="00FB7750" w:rsidRPr="00292198" w:rsidRDefault="00FB7750" w:rsidP="00FB7750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63B3022" w14:textId="77777777" w:rsidR="00FB7750" w:rsidRPr="000247FF" w:rsidRDefault="00FB7750" w:rsidP="00FB775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37B27A52" w14:textId="77777777" w:rsidR="00FB7750" w:rsidRPr="000247FF" w:rsidRDefault="00FB7750" w:rsidP="00FB7750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550B6837" w14:textId="77777777" w:rsidR="00710937" w:rsidRPr="00292198" w:rsidRDefault="00710937" w:rsidP="005E24AA">
      <w:pPr>
        <w:rPr>
          <w:rFonts w:ascii="Times New Roman" w:hAnsi="Times New Roman"/>
        </w:rPr>
      </w:pPr>
    </w:p>
    <w:p w14:paraId="31A9EA50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E8EBADB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4A33B74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52C8717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8474ECE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2A6F953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AB79960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083E8DD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F896332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4AF20D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D8BFAB3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E1D8503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D8491CA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205806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9DA16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04074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67A2266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BB63B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A9B80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3F9C3B77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52A77BDB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7E475CDE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2C2A876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0C57B6D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31CE628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46B6530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B9C7D8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D8958A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1B9F25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7A9A8" w14:textId="77777777" w:rsidR="00465256" w:rsidRDefault="00465256" w:rsidP="0038231F">
      <w:pPr>
        <w:spacing w:after="0" w:line="240" w:lineRule="auto"/>
      </w:pPr>
      <w:r>
        <w:separator/>
      </w:r>
    </w:p>
  </w:endnote>
  <w:endnote w:type="continuationSeparator" w:id="0">
    <w:p w14:paraId="70B97F49" w14:textId="77777777" w:rsidR="00465256" w:rsidRDefault="004652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F4ACA" w14:textId="77777777" w:rsidR="00FB7750" w:rsidRDefault="00FB77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E6A9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7B94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479A4" w14:textId="77777777" w:rsidR="00FB7750" w:rsidRDefault="00FB77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52749" w14:textId="77777777" w:rsidR="00465256" w:rsidRDefault="00465256" w:rsidP="0038231F">
      <w:pPr>
        <w:spacing w:after="0" w:line="240" w:lineRule="auto"/>
      </w:pPr>
      <w:r>
        <w:separator/>
      </w:r>
    </w:p>
  </w:footnote>
  <w:footnote w:type="continuationSeparator" w:id="0">
    <w:p w14:paraId="67B2AFCE" w14:textId="77777777" w:rsidR="00465256" w:rsidRDefault="0046525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CDDA6" w14:textId="77777777" w:rsidR="00FB7750" w:rsidRDefault="00FB77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9A3C4" w14:textId="77777777" w:rsidR="00FB7750" w:rsidRDefault="00FB77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EC30D" w14:textId="77777777" w:rsidR="00FB7750" w:rsidRDefault="00FB77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25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02B1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65256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7750"/>
    <w:rsid w:val="00FC0317"/>
    <w:rsid w:val="00FE4AF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418E59"/>
  <w15:docId w15:val="{A21DD1E0-9B16-4285-9C5C-5D410BD81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446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2021-06-15T10:39:00Z</dcterms:created>
  <dcterms:modified xsi:type="dcterms:W3CDTF">2021-06-15T10:39:00Z</dcterms:modified>
</cp:coreProperties>
</file>