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4D510" w14:textId="77777777"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E0710" w:rsidRPr="005E0710">
        <w:rPr>
          <w:b/>
        </w:rPr>
        <w:t>5</w:t>
      </w:r>
    </w:p>
    <w:p w14:paraId="09BE82FC" w14:textId="7349CDBA" w:rsidR="00025386" w:rsidRDefault="00960417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C8935C9" wp14:editId="0971F17C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18A165" w14:textId="77777777" w:rsidR="00025386" w:rsidRDefault="00025386" w:rsidP="00025386"/>
                          <w:p w14:paraId="41F491B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E879E74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3D6BB15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FD3E08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E599B5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EA8716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F145E4E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B72ABFA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8935C9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" filled="f" strokeweight=".25pt">
                <v:textbox inset="1pt,1pt,1pt,1pt">
                  <w:txbxContent>
                    <w:p w14:paraId="6E18A165" w14:textId="77777777" w:rsidR="00025386" w:rsidRDefault="00025386" w:rsidP="00025386"/>
                    <w:p w14:paraId="41F491B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E879E74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3D6BB15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FD3E08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E599B5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EA8716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F145E4E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B72ABFA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6CB3AB8D" w14:textId="77777777" w:rsidR="00025386" w:rsidRPr="00025386" w:rsidRDefault="00025386" w:rsidP="00025386"/>
    <w:p w14:paraId="43C92E4B" w14:textId="77777777" w:rsidR="00025386" w:rsidRPr="00025386" w:rsidRDefault="00025386" w:rsidP="00025386"/>
    <w:p w14:paraId="1801C6A5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172E61CA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696A3E8C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2BEE7B98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E0710" w:rsidRPr="005E0710">
        <w:rPr>
          <w:rFonts w:ascii="Times New Roman" w:eastAsia="Times New Roman" w:hAnsi="Times New Roman"/>
          <w:b/>
          <w:sz w:val="24"/>
          <w:szCs w:val="20"/>
          <w:lang w:eastAsia="pl-PL"/>
        </w:rPr>
        <w:t>ZP 271.5.2021</w:t>
      </w:r>
    </w:p>
    <w:p w14:paraId="77083DEC" w14:textId="77777777" w:rsidR="00025386" w:rsidRPr="00025386" w:rsidRDefault="00025386" w:rsidP="00025386"/>
    <w:p w14:paraId="123C806C" w14:textId="77777777" w:rsidR="00025386" w:rsidRDefault="00025386" w:rsidP="00025386"/>
    <w:p w14:paraId="3617621D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3A1BB2D3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53A81C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35FD788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E0710" w:rsidRPr="005E0710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3EDC6455" w14:textId="77777777" w:rsidR="00A56A6F" w:rsidRPr="00A56A6F" w:rsidRDefault="005E071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E0710">
        <w:rPr>
          <w:rFonts w:ascii="Times New Roman" w:eastAsia="Times New Roman" w:hAnsi="Times New Roman"/>
          <w:b/>
          <w:sz w:val="24"/>
          <w:szCs w:val="24"/>
          <w:lang w:eastAsia="pl-PL"/>
        </w:rPr>
        <w:t>Budowa systemu identyfikacji wizualnej na terenie Gminy Woźniki</w:t>
      </w:r>
    </w:p>
    <w:p w14:paraId="2801E852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C3A6AA7" w14:textId="77777777"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181A72D8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49B48AC8" w14:textId="6AC927FB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</w:t>
      </w:r>
      <w:r w:rsidR="00960417">
        <w:rPr>
          <w:rFonts w:ascii="Times New Roman" w:hAnsi="Times New Roman"/>
          <w:color w:val="000000"/>
          <w:sz w:val="24"/>
          <w:szCs w:val="24"/>
        </w:rPr>
        <w:t>020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r. poz. </w:t>
      </w:r>
      <w:r w:rsidR="00960417">
        <w:rPr>
          <w:rFonts w:ascii="Times New Roman" w:hAnsi="Times New Roman"/>
          <w:color w:val="000000"/>
          <w:sz w:val="24"/>
          <w:szCs w:val="24"/>
        </w:rPr>
        <w:t>1320 ze zm.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2E3CEAFB" w14:textId="6BBA184F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720F6E3B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504BF79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232707B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411EB42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E7B353E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7B6656F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5B5E5254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8E1B6" w14:textId="77777777" w:rsidR="0063140D" w:rsidRDefault="0063140D" w:rsidP="00025386">
      <w:pPr>
        <w:spacing w:after="0" w:line="240" w:lineRule="auto"/>
      </w:pPr>
      <w:r>
        <w:separator/>
      </w:r>
    </w:p>
  </w:endnote>
  <w:endnote w:type="continuationSeparator" w:id="0">
    <w:p w14:paraId="5A157DFC" w14:textId="77777777" w:rsidR="0063140D" w:rsidRDefault="0063140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C460B" w14:textId="77777777" w:rsidR="005E0710" w:rsidRDefault="005E07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C2E12" w14:textId="74840408" w:rsidR="00025386" w:rsidRDefault="0096041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A20242C" wp14:editId="206241D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755931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061071E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FEDC2F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92EDB" w14:textId="77777777" w:rsidR="005E0710" w:rsidRDefault="005E07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651FE" w14:textId="77777777" w:rsidR="0063140D" w:rsidRDefault="0063140D" w:rsidP="00025386">
      <w:pPr>
        <w:spacing w:after="0" w:line="240" w:lineRule="auto"/>
      </w:pPr>
      <w:r>
        <w:separator/>
      </w:r>
    </w:p>
  </w:footnote>
  <w:footnote w:type="continuationSeparator" w:id="0">
    <w:p w14:paraId="3F643E7B" w14:textId="77777777" w:rsidR="0063140D" w:rsidRDefault="0063140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C65C9" w14:textId="77777777" w:rsidR="005E0710" w:rsidRDefault="005E07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A9E8E" w14:textId="77777777" w:rsidR="005E0710" w:rsidRDefault="005E07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259F1" w14:textId="77777777" w:rsidR="005E0710" w:rsidRDefault="005E07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40D"/>
    <w:rsid w:val="00025386"/>
    <w:rsid w:val="001C2314"/>
    <w:rsid w:val="004202B7"/>
    <w:rsid w:val="005624D8"/>
    <w:rsid w:val="005E0710"/>
    <w:rsid w:val="0063140D"/>
    <w:rsid w:val="007A69F8"/>
    <w:rsid w:val="00833E3D"/>
    <w:rsid w:val="008F2498"/>
    <w:rsid w:val="00960417"/>
    <w:rsid w:val="00A56A6F"/>
    <w:rsid w:val="00AC5C7E"/>
    <w:rsid w:val="00AE62F2"/>
    <w:rsid w:val="00C904C8"/>
    <w:rsid w:val="00CD751B"/>
    <w:rsid w:val="00D55FC4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B55F58E"/>
  <w15:chartTrackingRefBased/>
  <w15:docId w15:val="{B97EB7FF-7B57-4145-8466-3D86B3DD6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2021-06-15T10:48:00Z</dcterms:created>
  <dcterms:modified xsi:type="dcterms:W3CDTF">2021-06-15T10:48:00Z</dcterms:modified>
</cp:coreProperties>
</file>