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9BD6" w14:textId="77777777" w:rsidR="00537E64" w:rsidRPr="00E0154D" w:rsidRDefault="00EF0FC8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537E64">
        <w:rPr>
          <w:rFonts w:ascii="Times New Roman" w:hAnsi="Times New Roman"/>
          <w:b w:val="0"/>
          <w:bCs/>
          <w:sz w:val="24"/>
        </w:rPr>
        <w:t xml:space="preserve">Załącznik nr </w:t>
      </w:r>
      <w:r w:rsidR="00F324F5" w:rsidRPr="00F324F5">
        <w:rPr>
          <w:rFonts w:ascii="Times New Roman" w:hAnsi="Times New Roman"/>
          <w:b w:val="0"/>
          <w:bCs/>
          <w:sz w:val="24"/>
        </w:rPr>
        <w:t>4</w:t>
      </w:r>
      <w:r w:rsidR="00537E64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7A67EF86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4D1A144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C8959E2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C4A2EBC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4EFB10D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005CE38A" w14:textId="77777777" w:rsidR="00E0154D" w:rsidRDefault="00E0154D" w:rsidP="00E0154D">
      <w:pPr>
        <w:rPr>
          <w:sz w:val="24"/>
          <w:szCs w:val="24"/>
        </w:rPr>
      </w:pPr>
    </w:p>
    <w:p w14:paraId="0691E25A" w14:textId="77777777" w:rsidR="00E0154D" w:rsidRDefault="00E0154D" w:rsidP="00E0154D">
      <w:pPr>
        <w:rPr>
          <w:sz w:val="24"/>
          <w:szCs w:val="24"/>
        </w:rPr>
      </w:pPr>
    </w:p>
    <w:p w14:paraId="25A55989" w14:textId="77777777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324F5" w:rsidRPr="00F324F5">
        <w:rPr>
          <w:sz w:val="24"/>
          <w:szCs w:val="24"/>
        </w:rPr>
        <w:t>ZP 271.5.2021</w:t>
      </w:r>
    </w:p>
    <w:p w14:paraId="53689F84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3F73F860" w14:textId="77777777" w:rsidR="00C63AE9" w:rsidRDefault="00C63AE9" w:rsidP="00C63AE9">
      <w:pPr>
        <w:pStyle w:val="Nagwek2"/>
        <w:ind w:left="284" w:right="-286"/>
        <w:jc w:val="center"/>
        <w:rPr>
          <w:b/>
          <w:spacing w:val="20"/>
        </w:rPr>
      </w:pPr>
      <w:r>
        <w:rPr>
          <w:b/>
          <w:spacing w:val="20"/>
        </w:rPr>
        <w:t>WYKAZ DOSTAW LUB USŁUG</w:t>
      </w:r>
    </w:p>
    <w:p w14:paraId="5F0C5670" w14:textId="77777777" w:rsidR="00C63AE9" w:rsidRDefault="00C63AE9" w:rsidP="00C63AE9"/>
    <w:p w14:paraId="775CDF2D" w14:textId="77777777" w:rsidR="00C63AE9" w:rsidRDefault="00C63AE9" w:rsidP="00C63AE9">
      <w:pPr>
        <w:jc w:val="both"/>
        <w:rPr>
          <w:sz w:val="24"/>
        </w:rPr>
      </w:pPr>
    </w:p>
    <w:p w14:paraId="40EAAF0B" w14:textId="77777777" w:rsidR="00C63AE9" w:rsidRDefault="00C63AE9" w:rsidP="00C63AE9">
      <w:pPr>
        <w:spacing w:after="120"/>
        <w:jc w:val="both"/>
        <w:rPr>
          <w:sz w:val="24"/>
        </w:rPr>
      </w:pPr>
      <w:r>
        <w:rPr>
          <w:sz w:val="24"/>
        </w:rPr>
        <w:t xml:space="preserve">Składając ofertę w postępowaniu o udzielenie zamówienia publicznego prowadzonym w trybie </w:t>
      </w:r>
      <w:r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64A0FD8" w14:textId="77777777" w:rsidR="00C63AE9" w:rsidRDefault="00C63AE9" w:rsidP="00C63AE9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Budowa systemu identyfikacji wizualnej na terenie Gminy Woźniki</w:t>
      </w:r>
    </w:p>
    <w:p w14:paraId="624E7296" w14:textId="77777777" w:rsidR="00C63AE9" w:rsidRDefault="00C63AE9" w:rsidP="00C63AE9">
      <w:pPr>
        <w:jc w:val="both"/>
        <w:rPr>
          <w:sz w:val="24"/>
        </w:rPr>
      </w:pPr>
    </w:p>
    <w:p w14:paraId="768EC945" w14:textId="77777777" w:rsidR="00C63AE9" w:rsidRDefault="00C63AE9" w:rsidP="00C63AE9">
      <w:pPr>
        <w:jc w:val="both"/>
        <w:rPr>
          <w:sz w:val="24"/>
        </w:rPr>
      </w:pPr>
    </w:p>
    <w:p w14:paraId="5ECC41AB" w14:textId="77777777" w:rsidR="00C63AE9" w:rsidRDefault="00C63AE9" w:rsidP="00C63AE9">
      <w:pPr>
        <w:jc w:val="both"/>
        <w:rPr>
          <w:sz w:val="24"/>
        </w:rPr>
      </w:pPr>
      <w:r>
        <w:rPr>
          <w:sz w:val="24"/>
        </w:rPr>
        <w:t>OŚWIADCZAM(Y), że: wykonałem (wykonaliśmy) następujące dostaw lub usług:</w:t>
      </w:r>
    </w:p>
    <w:p w14:paraId="5D0022A6" w14:textId="77777777" w:rsidR="00C63AE9" w:rsidRDefault="00C63AE9" w:rsidP="00C63AE9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2"/>
        <w:gridCol w:w="1560"/>
        <w:gridCol w:w="2409"/>
        <w:gridCol w:w="1418"/>
        <w:gridCol w:w="2336"/>
      </w:tblGrid>
      <w:tr w:rsidR="00C63AE9" w14:paraId="20955998" w14:textId="77777777" w:rsidTr="00C63AE9">
        <w:trPr>
          <w:trHeight w:val="740"/>
          <w:jc w:val="center"/>
        </w:trPr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3E18DD" w14:textId="77777777" w:rsidR="00C63AE9" w:rsidRDefault="00C63AE9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dostaw lub usług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CB8F8" w14:textId="77777777" w:rsidR="00C63AE9" w:rsidRDefault="00C63AE9">
            <w:pPr>
              <w:pStyle w:val="Nagwek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3060BE0A" w14:textId="77777777" w:rsidR="00C63AE9" w:rsidRDefault="00C63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wykonania</w:t>
            </w:r>
          </w:p>
          <w:p w14:paraId="0A67451A" w14:textId="77777777" w:rsidR="00C63AE9" w:rsidRDefault="00C63AE9">
            <w:pPr>
              <w:jc w:val="center"/>
              <w:rPr>
                <w:i/>
              </w:rPr>
            </w:pPr>
            <w:r>
              <w:rPr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36D2A427" w14:textId="77777777" w:rsidR="00C63AE9" w:rsidRDefault="00C63A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F03E5D" w14:textId="77777777" w:rsidR="00C63AE9" w:rsidRDefault="00C63AE9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 dostawy lub usługi te zostały wykonane</w:t>
            </w:r>
          </w:p>
        </w:tc>
      </w:tr>
      <w:tr w:rsidR="00C63AE9" w14:paraId="2B637F05" w14:textId="77777777" w:rsidTr="00C63AE9">
        <w:trPr>
          <w:trHeight w:val="765"/>
          <w:jc w:val="center"/>
        </w:trPr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ACD99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34F4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274B1" w14:textId="77777777" w:rsidR="00C63AE9" w:rsidRDefault="00C63AE9">
            <w:pPr>
              <w:jc w:val="center"/>
              <w:rPr>
                <w:sz w:val="24"/>
              </w:rPr>
            </w:pPr>
          </w:p>
          <w:p w14:paraId="02D3947A" w14:textId="77777777" w:rsidR="00C63AE9" w:rsidRDefault="00C63AE9">
            <w:pPr>
              <w:jc w:val="center"/>
              <w:rPr>
                <w:sz w:val="24"/>
              </w:rPr>
            </w:pPr>
          </w:p>
          <w:p w14:paraId="09F3CEA3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94AED2D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A79BD63" w14:textId="77777777" w:rsidR="00C63AE9" w:rsidRDefault="00C63AE9">
            <w:pPr>
              <w:jc w:val="center"/>
              <w:rPr>
                <w:sz w:val="24"/>
              </w:rPr>
            </w:pPr>
          </w:p>
        </w:tc>
      </w:tr>
      <w:tr w:rsidR="00C63AE9" w14:paraId="3032E7CC" w14:textId="77777777" w:rsidTr="00C63AE9">
        <w:trPr>
          <w:jc w:val="center"/>
        </w:trPr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CA6A1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130BA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718ED" w14:textId="77777777" w:rsidR="00C63AE9" w:rsidRDefault="00C63AE9">
            <w:pPr>
              <w:jc w:val="center"/>
              <w:rPr>
                <w:sz w:val="24"/>
              </w:rPr>
            </w:pPr>
          </w:p>
          <w:p w14:paraId="0DA40F45" w14:textId="77777777" w:rsidR="00C63AE9" w:rsidRDefault="00C63AE9">
            <w:pPr>
              <w:jc w:val="center"/>
              <w:rPr>
                <w:sz w:val="24"/>
              </w:rPr>
            </w:pPr>
          </w:p>
          <w:p w14:paraId="69EA955E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771260A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ACD473D" w14:textId="77777777" w:rsidR="00C63AE9" w:rsidRDefault="00C63AE9">
            <w:pPr>
              <w:jc w:val="center"/>
              <w:rPr>
                <w:sz w:val="24"/>
              </w:rPr>
            </w:pPr>
          </w:p>
        </w:tc>
      </w:tr>
      <w:tr w:rsidR="00C63AE9" w14:paraId="2BD7762E" w14:textId="77777777" w:rsidTr="00C63AE9">
        <w:trPr>
          <w:jc w:val="center"/>
        </w:trPr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341AC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B1EAE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4BFB8" w14:textId="77777777" w:rsidR="00C63AE9" w:rsidRDefault="00C63AE9">
            <w:pPr>
              <w:jc w:val="center"/>
              <w:rPr>
                <w:sz w:val="24"/>
              </w:rPr>
            </w:pPr>
          </w:p>
          <w:p w14:paraId="337BCCC3" w14:textId="77777777" w:rsidR="00C63AE9" w:rsidRDefault="00C63AE9">
            <w:pPr>
              <w:jc w:val="center"/>
              <w:rPr>
                <w:sz w:val="24"/>
              </w:rPr>
            </w:pPr>
          </w:p>
          <w:p w14:paraId="2F6B234B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C35AE8A" w14:textId="77777777" w:rsidR="00C63AE9" w:rsidRDefault="00C63AE9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275CA1C" w14:textId="77777777" w:rsidR="00C63AE9" w:rsidRDefault="00C63AE9">
            <w:pPr>
              <w:jc w:val="center"/>
              <w:rPr>
                <w:sz w:val="24"/>
              </w:rPr>
            </w:pPr>
          </w:p>
        </w:tc>
      </w:tr>
    </w:tbl>
    <w:p w14:paraId="03DD8CAB" w14:textId="77777777" w:rsidR="00C63AE9" w:rsidRDefault="00C63AE9" w:rsidP="00C63AE9">
      <w:pPr>
        <w:jc w:val="both"/>
        <w:rPr>
          <w:sz w:val="24"/>
        </w:rPr>
      </w:pPr>
    </w:p>
    <w:p w14:paraId="656A3A4F" w14:textId="77777777" w:rsidR="00C63AE9" w:rsidRDefault="00C63AE9" w:rsidP="00C63AE9">
      <w:pPr>
        <w:jc w:val="both"/>
        <w:rPr>
          <w:sz w:val="24"/>
        </w:rPr>
      </w:pPr>
      <w:r>
        <w:rPr>
          <w:sz w:val="24"/>
        </w:rPr>
        <w:t>Do wykazu należy dołączyć dowody</w:t>
      </w:r>
      <w:r>
        <w:rPr>
          <w:vertAlign w:val="superscript"/>
        </w:rPr>
        <w:t>1)</w:t>
      </w:r>
      <w:r>
        <w:t xml:space="preserve"> </w:t>
      </w:r>
      <w:r>
        <w:rPr>
          <w:sz w:val="24"/>
          <w:szCs w:val="24"/>
        </w:rPr>
        <w:t>potwierdzające,</w:t>
      </w:r>
      <w:r>
        <w:t xml:space="preserve"> </w:t>
      </w:r>
      <w:r>
        <w:rPr>
          <w:sz w:val="24"/>
        </w:rPr>
        <w:t>że dostawy lub usługi zostały wykonane należycie, zgodnie z przepisami prawa budowlanego i prawidłowo ukończone.</w:t>
      </w:r>
    </w:p>
    <w:p w14:paraId="74D4075D" w14:textId="77777777" w:rsidR="00C63AE9" w:rsidRDefault="00C63AE9" w:rsidP="00C63AE9">
      <w:pPr>
        <w:rPr>
          <w:sz w:val="24"/>
        </w:rPr>
      </w:pPr>
    </w:p>
    <w:p w14:paraId="052B7E97" w14:textId="77777777" w:rsidR="00C63AE9" w:rsidRDefault="00C63AE9" w:rsidP="00C63AE9">
      <w:pPr>
        <w:rPr>
          <w:sz w:val="24"/>
        </w:rPr>
      </w:pPr>
    </w:p>
    <w:p w14:paraId="70A40772" w14:textId="77777777" w:rsidR="00C63AE9" w:rsidRDefault="00C63AE9" w:rsidP="00C63AE9">
      <w:pPr>
        <w:rPr>
          <w:sz w:val="24"/>
        </w:rPr>
      </w:pPr>
    </w:p>
    <w:p w14:paraId="5FBEA124" w14:textId="77777777" w:rsidR="00C63AE9" w:rsidRDefault="00C63AE9" w:rsidP="00C63AE9">
      <w:pPr>
        <w:rPr>
          <w:sz w:val="24"/>
        </w:rPr>
      </w:pPr>
      <w:r>
        <w:rPr>
          <w:sz w:val="24"/>
        </w:rPr>
        <w:t>……….…….. dnia ……….……..</w:t>
      </w:r>
      <w:r>
        <w:rPr>
          <w:sz w:val="24"/>
        </w:rPr>
        <w:tab/>
        <w:t xml:space="preserve">                ……………..…………………………………..</w:t>
      </w:r>
    </w:p>
    <w:p w14:paraId="2F38BE51" w14:textId="77777777" w:rsidR="00C63AE9" w:rsidRDefault="00C63AE9" w:rsidP="00C63AE9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14:paraId="2EE9F3E8" w14:textId="77777777" w:rsidR="00C63AE9" w:rsidRDefault="00C63AE9" w:rsidP="00C63AE9">
      <w:pPr>
        <w:rPr>
          <w:sz w:val="24"/>
          <w:vertAlign w:val="superscript"/>
        </w:rPr>
      </w:pPr>
    </w:p>
    <w:p w14:paraId="603ED3E3" w14:textId="77777777" w:rsidR="00C63AE9" w:rsidRDefault="00C63AE9" w:rsidP="00C63AE9">
      <w:pPr>
        <w:ind w:hanging="142"/>
        <w:jc w:val="both"/>
        <w:rPr>
          <w:sz w:val="18"/>
          <w:szCs w:val="18"/>
        </w:rPr>
      </w:pPr>
      <w:r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 do postanowień §9 ust. 1 pkt. 2 </w:t>
      </w:r>
      <w:r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dowodami tymi są referencje bądź inne dokumenty sporządzone przez podmiot, na rzecz którego dostawy lub usługi zostały wykonane, a jeżeli wykonawca z przyczyn niezależnych od niego nie jest w stanie uzyskać tych dokumentów – inne odpowiednie dokumenty.</w:t>
      </w:r>
    </w:p>
    <w:p w14:paraId="079149CE" w14:textId="3F15B956" w:rsidR="00AB17BF" w:rsidRPr="008C7282" w:rsidRDefault="00AB17BF" w:rsidP="00C63AE9">
      <w:pPr>
        <w:pStyle w:val="Nagwek2"/>
        <w:ind w:left="284" w:right="-286"/>
        <w:jc w:val="left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BA0E9" w14:textId="77777777" w:rsidR="000215A5" w:rsidRDefault="000215A5">
      <w:r>
        <w:separator/>
      </w:r>
    </w:p>
  </w:endnote>
  <w:endnote w:type="continuationSeparator" w:id="0">
    <w:p w14:paraId="378C3483" w14:textId="77777777" w:rsidR="000215A5" w:rsidRDefault="0002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D9BE3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22CB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B662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A4C3E" w14:textId="77777777" w:rsidR="00EF0FC8" w:rsidRDefault="00EF0FC8">
    <w:pPr>
      <w:pStyle w:val="Stopka"/>
      <w:tabs>
        <w:tab w:val="clear" w:pos="4536"/>
      </w:tabs>
      <w:jc w:val="center"/>
    </w:pPr>
  </w:p>
  <w:p w14:paraId="429BC635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6444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7623B2" w14:textId="77777777" w:rsidR="00EF0FC8" w:rsidRDefault="00EF0FC8">
    <w:pPr>
      <w:pStyle w:val="Stopka"/>
      <w:tabs>
        <w:tab w:val="clear" w:pos="4536"/>
      </w:tabs>
      <w:jc w:val="center"/>
    </w:pPr>
  </w:p>
  <w:p w14:paraId="49443D9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1D4C9" w14:textId="77777777" w:rsidR="000215A5" w:rsidRDefault="000215A5">
      <w:r>
        <w:separator/>
      </w:r>
    </w:p>
  </w:footnote>
  <w:footnote w:type="continuationSeparator" w:id="0">
    <w:p w14:paraId="188BF103" w14:textId="77777777" w:rsidR="000215A5" w:rsidRDefault="0002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9BC2" w14:textId="77777777" w:rsidR="00F324F5" w:rsidRDefault="00F324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7174F" w14:textId="77777777" w:rsidR="00F324F5" w:rsidRDefault="00F324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825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5A5"/>
    <w:rsid w:val="00013C96"/>
    <w:rsid w:val="000215A5"/>
    <w:rsid w:val="00035F1B"/>
    <w:rsid w:val="00065ADD"/>
    <w:rsid w:val="000D6FE5"/>
    <w:rsid w:val="001F059E"/>
    <w:rsid w:val="00260E96"/>
    <w:rsid w:val="002F5E7A"/>
    <w:rsid w:val="00343281"/>
    <w:rsid w:val="00425DD9"/>
    <w:rsid w:val="004D1992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63AE9"/>
    <w:rsid w:val="00C75AFF"/>
    <w:rsid w:val="00C82240"/>
    <w:rsid w:val="00DD74AE"/>
    <w:rsid w:val="00DF4934"/>
    <w:rsid w:val="00E001EA"/>
    <w:rsid w:val="00E0154D"/>
    <w:rsid w:val="00EF0FC8"/>
    <w:rsid w:val="00F00CCB"/>
    <w:rsid w:val="00F324F5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0A4361"/>
  <w15:chartTrackingRefBased/>
  <w15:docId w15:val="{9C09A3DF-AF83-4583-9F7D-19A490BA7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C63AE9"/>
    <w:rPr>
      <w:sz w:val="28"/>
    </w:rPr>
  </w:style>
  <w:style w:type="character" w:customStyle="1" w:styleId="NagwekZnak">
    <w:name w:val="Nagłówek Znak"/>
    <w:basedOn w:val="Domylnaczcionkaakapitu"/>
    <w:link w:val="Nagwek"/>
    <w:rsid w:val="00C63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7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2021-06-15T10:43:00Z</dcterms:created>
  <dcterms:modified xsi:type="dcterms:W3CDTF">2021-06-15T10:43:00Z</dcterms:modified>
</cp:coreProperties>
</file>