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B4ED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0A06B4" w:rsidRPr="000A06B4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BF8FBA2" w14:textId="77777777" w:rsidTr="00AF7375">
        <w:tc>
          <w:tcPr>
            <w:tcW w:w="9104" w:type="dxa"/>
            <w:shd w:val="clear" w:color="auto" w:fill="auto"/>
          </w:tcPr>
          <w:p w14:paraId="1B3D5BD7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9DA35FE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0A06B4" w:rsidRPr="000A06B4">
        <w:rPr>
          <w:rFonts w:ascii="Times New Roman" w:eastAsia="Times New Roman" w:hAnsi="Times New Roman"/>
          <w:b/>
          <w:lang w:eastAsia="pl-PL"/>
        </w:rPr>
        <w:t>ZP 271.5.2021</w:t>
      </w:r>
    </w:p>
    <w:p w14:paraId="03561756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8C9EB5A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15569C83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6BF05A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94812F5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D0C2B8D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16EFA54E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2A5561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BE45F0A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EBC55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0A06B4" w:rsidRPr="000A06B4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D2BCE1C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8F0215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D4FA77C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3D9214E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BDF7E5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7FE6A48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640191C" w14:textId="77777777" w:rsidR="00E27ABB" w:rsidRDefault="000A06B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0A06B4">
        <w:rPr>
          <w:rFonts w:ascii="Times New Roman" w:eastAsia="Times New Roman" w:hAnsi="Times New Roman"/>
          <w:b/>
          <w:lang w:eastAsia="pl-PL"/>
        </w:rPr>
        <w:t>Budowa systemu identyfikacji wizualnej na terenie Gminy Woźniki</w:t>
      </w:r>
    </w:p>
    <w:p w14:paraId="54100F8D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7317FE6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11044EB5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D4C3969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043722C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567FD3BB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A8D4C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13B405A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92088D4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02DDA93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A26FDA9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4DE2871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9C24E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E38D16A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4C6AC0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14C3085A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2D9F0" w14:textId="77777777" w:rsidR="004144AC" w:rsidRDefault="004144AC" w:rsidP="00025386">
      <w:pPr>
        <w:spacing w:after="0" w:line="240" w:lineRule="auto"/>
      </w:pPr>
      <w:r>
        <w:separator/>
      </w:r>
    </w:p>
  </w:endnote>
  <w:endnote w:type="continuationSeparator" w:id="0">
    <w:p w14:paraId="5D27B540" w14:textId="77777777" w:rsidR="004144AC" w:rsidRDefault="004144A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45818" w14:textId="77777777" w:rsidR="000A06B4" w:rsidRDefault="000A06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5655F" w14:textId="0F548876" w:rsidR="00025386" w:rsidRDefault="00876612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4B61634" wp14:editId="312FBC3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453C0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6B5ECB5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EAAF28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A8550" w14:textId="77777777" w:rsidR="000A06B4" w:rsidRDefault="000A06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259A4" w14:textId="77777777" w:rsidR="004144AC" w:rsidRDefault="004144AC" w:rsidP="00025386">
      <w:pPr>
        <w:spacing w:after="0" w:line="240" w:lineRule="auto"/>
      </w:pPr>
      <w:r>
        <w:separator/>
      </w:r>
    </w:p>
  </w:footnote>
  <w:footnote w:type="continuationSeparator" w:id="0">
    <w:p w14:paraId="4F838108" w14:textId="77777777" w:rsidR="004144AC" w:rsidRDefault="004144A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8C412" w14:textId="77777777" w:rsidR="000A06B4" w:rsidRDefault="000A06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E4DA9" w14:textId="77777777" w:rsidR="000A06B4" w:rsidRDefault="000A06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EAFA" w14:textId="77777777" w:rsidR="000A06B4" w:rsidRDefault="000A06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attachedTemplate r:id="rId1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AC"/>
    <w:rsid w:val="00025386"/>
    <w:rsid w:val="000423B9"/>
    <w:rsid w:val="00084786"/>
    <w:rsid w:val="000A06B4"/>
    <w:rsid w:val="0016158F"/>
    <w:rsid w:val="001C2314"/>
    <w:rsid w:val="00213980"/>
    <w:rsid w:val="004144AC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F6749"/>
    <w:rsid w:val="00824D73"/>
    <w:rsid w:val="00830970"/>
    <w:rsid w:val="00876612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D55502F"/>
  <w15:chartTrackingRefBased/>
  <w15:docId w15:val="{C76AAD5D-26CA-4BA2-8256-DAEA47737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2021-06-15T10:39:00Z</dcterms:created>
  <dcterms:modified xsi:type="dcterms:W3CDTF">2021-06-15T10:39:00Z</dcterms:modified>
</cp:coreProperties>
</file>