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053C5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05275" w:rsidRPr="00205275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5C9A8727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3EBAFF70" w14:textId="77777777" w:rsidTr="005844F6">
        <w:tc>
          <w:tcPr>
            <w:tcW w:w="9104" w:type="dxa"/>
            <w:shd w:val="clear" w:color="auto" w:fill="F2F2F2"/>
          </w:tcPr>
          <w:p w14:paraId="2F3FD429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6E63DA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9D84B4B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05275" w:rsidRPr="00205275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9CD605A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05275" w:rsidRPr="00205275">
        <w:rPr>
          <w:b/>
          <w:sz w:val="22"/>
          <w:szCs w:val="22"/>
        </w:rPr>
        <w:t>Budowa systemu identyfikacji wizualnej na terenie Gminy Woźniki</w:t>
      </w:r>
      <w:r w:rsidRPr="00525EFF">
        <w:rPr>
          <w:sz w:val="22"/>
          <w:szCs w:val="22"/>
        </w:rPr>
        <w:t>”</w:t>
      </w:r>
    </w:p>
    <w:p w14:paraId="46F629F2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6CB40D2A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26A05CF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86DB249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508E1E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35D7D6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4A18F7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731DDDB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0CE49E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4F71D7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1E32FD2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F18F7E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BEBD8A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90B682F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3AE6B1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5506A5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C151938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5A8CD3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77D5471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6075477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E4497ED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88508D4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22B0B3E3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6FF1E381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2DB1B61D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5A43FE5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5933E0FF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364B884E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0AB8E0D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19777E4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ADF5E7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4637BFCA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3C589F0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63BA4B49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C49A90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E77B5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B74939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24F353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D16C629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71F8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1B9D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241E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9B3CD0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CCFD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D2BE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98EB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1CC7BBF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udzielamy gwarancji na okres .......... miesięcy licząc od daty odbioru końcowego;</w:t>
      </w:r>
    </w:p>
    <w:p w14:paraId="4CB44D2A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C012AFC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13DAE08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EE3C8B2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13973CF8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2C0AA394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2F32220F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1D022B4D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51634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598B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3F2F5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0940A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A5B9D3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DA4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99D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8B6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12BD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C2A9494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079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5B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5B2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9FF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6C71AF3" w14:textId="77777777" w:rsidR="007D475B" w:rsidRPr="007D475B" w:rsidRDefault="007D475B" w:rsidP="007718DC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1F6197C6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45C5812" w14:textId="77777777" w:rsidTr="00DC336F">
        <w:tc>
          <w:tcPr>
            <w:tcW w:w="2551" w:type="dxa"/>
            <w:shd w:val="clear" w:color="auto" w:fill="auto"/>
            <w:vAlign w:val="center"/>
          </w:tcPr>
          <w:p w14:paraId="7E0842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DFD2AB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E18329E" w14:textId="77777777" w:rsidTr="00DC336F">
        <w:tc>
          <w:tcPr>
            <w:tcW w:w="2551" w:type="dxa"/>
            <w:shd w:val="clear" w:color="auto" w:fill="auto"/>
            <w:vAlign w:val="center"/>
          </w:tcPr>
          <w:p w14:paraId="35AB56B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92BBDA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20874A7" w14:textId="77777777" w:rsidTr="00DC336F">
        <w:tc>
          <w:tcPr>
            <w:tcW w:w="2551" w:type="dxa"/>
            <w:shd w:val="clear" w:color="auto" w:fill="auto"/>
            <w:vAlign w:val="center"/>
          </w:tcPr>
          <w:p w14:paraId="315ACE0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039E114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CF609EC" w14:textId="77777777" w:rsidTr="00DC336F">
        <w:tc>
          <w:tcPr>
            <w:tcW w:w="2551" w:type="dxa"/>
            <w:shd w:val="clear" w:color="auto" w:fill="auto"/>
            <w:vAlign w:val="center"/>
          </w:tcPr>
          <w:p w14:paraId="797011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B5DEA6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E7656C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592AAD09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553D1313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11B3D2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792C32B0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2FA17B01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60F8B2F2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06CF9" w14:textId="77777777" w:rsidR="001177D2" w:rsidRDefault="001177D2" w:rsidP="00FF57EE">
      <w:r>
        <w:separator/>
      </w:r>
    </w:p>
  </w:endnote>
  <w:endnote w:type="continuationSeparator" w:id="0">
    <w:p w14:paraId="701CCF18" w14:textId="77777777" w:rsidR="001177D2" w:rsidRDefault="001177D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BA9FE" w14:textId="77777777" w:rsidR="00205275" w:rsidRDefault="00205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727C2" w14:textId="77777777" w:rsidR="00205275" w:rsidRDefault="00205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982C8" w14:textId="77777777" w:rsidR="00205275" w:rsidRDefault="00205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CF1C2" w14:textId="77777777" w:rsidR="001177D2" w:rsidRDefault="001177D2" w:rsidP="00FF57EE">
      <w:r>
        <w:separator/>
      </w:r>
    </w:p>
  </w:footnote>
  <w:footnote w:type="continuationSeparator" w:id="0">
    <w:p w14:paraId="31916978" w14:textId="77777777" w:rsidR="001177D2" w:rsidRDefault="001177D2" w:rsidP="00FF57EE">
      <w:r>
        <w:continuationSeparator/>
      </w:r>
    </w:p>
  </w:footnote>
  <w:footnote w:id="1">
    <w:p w14:paraId="544C4A9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DD6142B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8D06785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205879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9EED6C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34586" w14:textId="77777777" w:rsidR="00205275" w:rsidRDefault="00205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644D0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05275">
      <w:rPr>
        <w:sz w:val="20"/>
        <w:szCs w:val="20"/>
      </w:rPr>
      <w:t>ZP 271.5.2021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A5C74" w14:textId="77777777" w:rsidR="00205275" w:rsidRDefault="00205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7D2"/>
    <w:rsid w:val="001063D3"/>
    <w:rsid w:val="001177D2"/>
    <w:rsid w:val="001C7D84"/>
    <w:rsid w:val="00205275"/>
    <w:rsid w:val="002214DB"/>
    <w:rsid w:val="00267D1F"/>
    <w:rsid w:val="002E612D"/>
    <w:rsid w:val="00301EE0"/>
    <w:rsid w:val="003B769C"/>
    <w:rsid w:val="004D5A42"/>
    <w:rsid w:val="00525EFF"/>
    <w:rsid w:val="005844F6"/>
    <w:rsid w:val="005F6F5F"/>
    <w:rsid w:val="006B63D6"/>
    <w:rsid w:val="006C641D"/>
    <w:rsid w:val="006D09E0"/>
    <w:rsid w:val="007718DC"/>
    <w:rsid w:val="007D475B"/>
    <w:rsid w:val="007E331F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C4DA4B"/>
  <w15:chartTrackingRefBased/>
  <w15:docId w15:val="{720410CC-16C4-4557-8267-54BE08D7E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2021-06-15T10:52:00Z</dcterms:created>
  <dcterms:modified xsi:type="dcterms:W3CDTF">2021-06-15T10:52:00Z</dcterms:modified>
</cp:coreProperties>
</file>