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7BCD33" w14:textId="77777777" w:rsidR="006676AE" w:rsidRPr="00B36ABD" w:rsidRDefault="006676AE" w:rsidP="009178F5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D226FD" w:rsidRPr="00D226FD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6325B9C0" w14:textId="77777777" w:rsidR="006676AE" w:rsidRPr="005103B9" w:rsidRDefault="005103B9" w:rsidP="009178F5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226FD" w:rsidRPr="00D226FD">
        <w:rPr>
          <w:rFonts w:ascii="Times New Roman" w:hAnsi="Times New Roman"/>
          <w:b/>
        </w:rPr>
        <w:t>SZW/DZP/48/2021</w:t>
      </w:r>
    </w:p>
    <w:p w14:paraId="05499573" w14:textId="77777777" w:rsidR="009178F5" w:rsidRDefault="009178F5" w:rsidP="009178F5">
      <w:pPr>
        <w:spacing w:after="0" w:line="240" w:lineRule="auto"/>
        <w:ind w:left="4111"/>
        <w:rPr>
          <w:rFonts w:ascii="Times New Roman" w:hAnsi="Times New Roman"/>
          <w:b/>
        </w:rPr>
      </w:pPr>
    </w:p>
    <w:p w14:paraId="085A6044" w14:textId="77777777" w:rsidR="009178F5" w:rsidRDefault="009178F5" w:rsidP="009178F5">
      <w:pPr>
        <w:spacing w:after="0" w:line="240" w:lineRule="auto"/>
        <w:ind w:left="4111"/>
        <w:rPr>
          <w:rFonts w:ascii="Times New Roman" w:hAnsi="Times New Roman"/>
          <w:b/>
        </w:rPr>
      </w:pPr>
    </w:p>
    <w:p w14:paraId="3953DFE7" w14:textId="72F6FD25" w:rsidR="00C4103F" w:rsidRPr="00E24546" w:rsidRDefault="006676AE" w:rsidP="009178F5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61C182FF" w14:textId="77777777" w:rsidR="006676AE" w:rsidRPr="00E24546" w:rsidRDefault="006676AE" w:rsidP="009178F5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226FD" w:rsidRPr="00D226FD">
        <w:rPr>
          <w:sz w:val="22"/>
          <w:szCs w:val="22"/>
        </w:rPr>
        <w:t>SZPITAL WOJEWÓDZKI W POZNANIU</w:t>
      </w:r>
    </w:p>
    <w:p w14:paraId="57CB67EC" w14:textId="77777777" w:rsidR="006676AE" w:rsidRPr="00E24546" w:rsidRDefault="006676AE" w:rsidP="009178F5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226FD" w:rsidRPr="00D226FD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D226FD" w:rsidRPr="00D226FD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315EA92B" w14:textId="77777777" w:rsidR="00F90CD1" w:rsidRDefault="006676AE" w:rsidP="009178F5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226FD" w:rsidRPr="00D226FD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D226FD" w:rsidRPr="00D226FD">
        <w:rPr>
          <w:sz w:val="22"/>
          <w:szCs w:val="22"/>
        </w:rPr>
        <w:t>Poznań</w:t>
      </w:r>
    </w:p>
    <w:p w14:paraId="178CA7B2" w14:textId="77777777" w:rsidR="00C4103F" w:rsidRPr="00F90CD1" w:rsidRDefault="006676AE" w:rsidP="009178F5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0A0A1FAC" w14:textId="77777777" w:rsidR="00C4103F" w:rsidRPr="00E24546" w:rsidRDefault="007118F0" w:rsidP="009178F5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416DD251" w14:textId="77777777" w:rsidR="007118F0" w:rsidRPr="004541F9" w:rsidRDefault="007118F0" w:rsidP="009178F5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2D2A362F" w14:textId="77777777" w:rsidR="00757EFB" w:rsidRPr="006676AE" w:rsidRDefault="00757EFB" w:rsidP="009178F5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476D6ADC" w14:textId="77777777" w:rsidR="007118F0" w:rsidRPr="006676AE" w:rsidRDefault="007118F0" w:rsidP="009178F5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4BA96631" w14:textId="77777777" w:rsidR="007118F0" w:rsidRPr="004541F9" w:rsidRDefault="007936D6" w:rsidP="009178F5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3CC251B3" w14:textId="77777777" w:rsidR="00C4103F" w:rsidRPr="004541F9" w:rsidRDefault="007936D6" w:rsidP="009178F5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05C50916" w14:textId="77777777" w:rsidR="00757EFB" w:rsidRPr="004541F9" w:rsidRDefault="00757EFB" w:rsidP="009178F5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2FA4849" w14:textId="0E2BD2DE" w:rsidR="007936D6" w:rsidRDefault="007936D6" w:rsidP="009178F5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2455109" w14:textId="78429D8F" w:rsidR="009178F5" w:rsidRDefault="009178F5" w:rsidP="009178F5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14:paraId="2EA3683E" w14:textId="77777777" w:rsidR="009178F5" w:rsidRPr="006676AE" w:rsidRDefault="009178F5" w:rsidP="009178F5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14:paraId="06B41AAC" w14:textId="77777777" w:rsidR="00484F88" w:rsidRPr="006676AE" w:rsidRDefault="00484F88" w:rsidP="009178F5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D226FD" w:rsidRPr="00110593" w14:paraId="342448FA" w14:textId="77777777" w:rsidTr="00CA1743">
        <w:tc>
          <w:tcPr>
            <w:tcW w:w="9212" w:type="dxa"/>
            <w:shd w:val="clear" w:color="auto" w:fill="D9D9D9"/>
          </w:tcPr>
          <w:p w14:paraId="466FFF97" w14:textId="77777777" w:rsidR="00D226FD" w:rsidRPr="00110593" w:rsidRDefault="00D226FD" w:rsidP="009178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1AD2C28" w14:textId="77777777" w:rsidR="00D226FD" w:rsidRPr="00110593" w:rsidRDefault="00D226FD" w:rsidP="009178F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226FD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7B83CE5F" w14:textId="77777777" w:rsidR="00D226FD" w:rsidRPr="00110593" w:rsidRDefault="00D226FD" w:rsidP="009178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0A911C89" w14:textId="77777777" w:rsidR="00D226FD" w:rsidRPr="00110593" w:rsidRDefault="00D226FD" w:rsidP="009178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7C00575B" w14:textId="77777777" w:rsidR="00D226FD" w:rsidRPr="00110593" w:rsidRDefault="00D226FD" w:rsidP="009178F5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6F106FAA" w14:textId="77777777" w:rsidR="006F0034" w:rsidRDefault="006F0034" w:rsidP="009178F5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498CC95" w14:textId="77777777" w:rsidR="004C4854" w:rsidRPr="006676AE" w:rsidRDefault="004C4854" w:rsidP="009178F5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54ED6BD6" w14:textId="13819542" w:rsidR="005434B3" w:rsidRDefault="001F027E" w:rsidP="009178F5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D226FD" w:rsidRPr="00D226FD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6D47AF02" w14:textId="77777777" w:rsidR="009178F5" w:rsidRDefault="009178F5" w:rsidP="009178F5">
      <w:pPr>
        <w:spacing w:after="0" w:line="240" w:lineRule="auto"/>
        <w:jc w:val="both"/>
        <w:rPr>
          <w:rFonts w:ascii="Times New Roman" w:hAnsi="Times New Roman"/>
        </w:rPr>
      </w:pPr>
    </w:p>
    <w:p w14:paraId="334EC650" w14:textId="187170C8" w:rsidR="005434B3" w:rsidRDefault="00D226FD" w:rsidP="009178F5">
      <w:pPr>
        <w:spacing w:after="0" w:line="240" w:lineRule="auto"/>
        <w:jc w:val="center"/>
        <w:rPr>
          <w:rFonts w:ascii="Times New Roman" w:hAnsi="Times New Roman"/>
        </w:rPr>
      </w:pPr>
      <w:r w:rsidRPr="00D226FD">
        <w:rPr>
          <w:rFonts w:ascii="Times New Roman" w:hAnsi="Times New Roman"/>
          <w:b/>
        </w:rPr>
        <w:t xml:space="preserve">Remont trzech sal pacjentów wraz z węzłami sanitarnymi dla osób niepełnosprawnych w Oddziale Ortopedii i Chirurgii Urazowej Narządu Ruchu z </w:t>
      </w:r>
      <w:r w:rsidR="009178F5" w:rsidRPr="00D226FD">
        <w:rPr>
          <w:rFonts w:ascii="Times New Roman" w:hAnsi="Times New Roman"/>
          <w:b/>
        </w:rPr>
        <w:t>Pododdziałem</w:t>
      </w:r>
      <w:r w:rsidRPr="00D226FD">
        <w:rPr>
          <w:rFonts w:ascii="Times New Roman" w:hAnsi="Times New Roman"/>
          <w:b/>
        </w:rPr>
        <w:t xml:space="preserve"> Endoprotezoplastyki i Endoskopii Stawów Szpitala Wojewódzkiego w Poznaniu</w:t>
      </w:r>
    </w:p>
    <w:p w14:paraId="701AAF2B" w14:textId="77777777" w:rsidR="00F90CD1" w:rsidRPr="00232DF0" w:rsidRDefault="00E65685" w:rsidP="009178F5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510C0850" w14:textId="77777777" w:rsidR="009178F5" w:rsidRDefault="009178F5" w:rsidP="009178F5">
      <w:pPr>
        <w:spacing w:after="0" w:line="240" w:lineRule="auto"/>
        <w:jc w:val="both"/>
        <w:rPr>
          <w:rFonts w:ascii="Times New Roman" w:hAnsi="Times New Roman"/>
        </w:rPr>
      </w:pPr>
    </w:p>
    <w:p w14:paraId="22C8CDC2" w14:textId="77777777" w:rsidR="009178F5" w:rsidRDefault="009178F5" w:rsidP="009178F5">
      <w:pPr>
        <w:spacing w:after="0" w:line="240" w:lineRule="auto"/>
        <w:jc w:val="both"/>
        <w:rPr>
          <w:rFonts w:ascii="Times New Roman" w:hAnsi="Times New Roman"/>
        </w:rPr>
      </w:pPr>
    </w:p>
    <w:p w14:paraId="4ABF0918" w14:textId="55A7D5FA" w:rsidR="00C113BF" w:rsidRPr="00023477" w:rsidRDefault="00C113BF" w:rsidP="009178F5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1DCCBCF4" w14:textId="77777777" w:rsidR="002426FF" w:rsidRPr="00232DF0" w:rsidRDefault="002426FF" w:rsidP="009178F5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21940748" w14:textId="77777777" w:rsidR="00023477" w:rsidRDefault="00023477" w:rsidP="009178F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6E817FE" w14:textId="77777777" w:rsidR="00023477" w:rsidRDefault="00023477" w:rsidP="009178F5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0ED4603" w14:textId="77777777" w:rsidR="00023477" w:rsidRPr="00F90CD1" w:rsidRDefault="00023477" w:rsidP="009178F5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9A3B9A8" w14:textId="77777777" w:rsidR="00023477" w:rsidRPr="00F90CD1" w:rsidRDefault="00023477" w:rsidP="009178F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59163055" w14:textId="77777777" w:rsidR="00023477" w:rsidRPr="00F90CD1" w:rsidRDefault="00023477" w:rsidP="009178F5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4348FF9A" w14:textId="77777777" w:rsidR="00023477" w:rsidRPr="004541F9" w:rsidRDefault="00023477" w:rsidP="009178F5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2827ECD" w14:textId="77777777" w:rsidR="00023477" w:rsidRPr="00023477" w:rsidRDefault="00C113BF" w:rsidP="009178F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43475FBB" w14:textId="0C8A6193" w:rsidR="00023477" w:rsidRDefault="00023477" w:rsidP="009178F5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33CDEC91" w14:textId="7DF937EF" w:rsidR="009178F5" w:rsidRDefault="009178F5" w:rsidP="009178F5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5CE3D40B" w14:textId="77777777" w:rsidR="009178F5" w:rsidRDefault="009178F5" w:rsidP="009178F5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243059EF" w14:textId="77777777" w:rsidR="00023477" w:rsidRPr="00F90CD1" w:rsidRDefault="00023477" w:rsidP="009178F5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6DF6E6DC" w14:textId="77777777" w:rsidR="00023477" w:rsidRPr="00F90CD1" w:rsidRDefault="00023477" w:rsidP="009178F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403793D" w14:textId="77777777" w:rsidR="00023477" w:rsidRPr="00F90CD1" w:rsidRDefault="00023477" w:rsidP="009178F5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44EE19F" w14:textId="77777777" w:rsidR="00023477" w:rsidRPr="000247FF" w:rsidRDefault="00023477" w:rsidP="009178F5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613236AC" w14:textId="77777777" w:rsidR="00D2702A" w:rsidRPr="00D2702A" w:rsidRDefault="004F23F7" w:rsidP="009178F5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46CA841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8613D" w14:textId="77777777" w:rsidR="00D2702A" w:rsidRPr="00D2702A" w:rsidRDefault="00D2702A" w:rsidP="009178F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74B8E" w14:textId="77777777" w:rsidR="00D2702A" w:rsidRPr="00D2702A" w:rsidRDefault="00D2702A" w:rsidP="009178F5">
            <w:pPr>
              <w:spacing w:after="0" w:line="240" w:lineRule="auto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2789565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A49B5" w14:textId="77777777" w:rsidR="00D2702A" w:rsidRPr="00D2702A" w:rsidRDefault="00D2702A" w:rsidP="009178F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A9F69" w14:textId="77777777" w:rsidR="00D2702A" w:rsidRPr="00D2702A" w:rsidRDefault="00D2702A" w:rsidP="009178F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  <w:p w14:paraId="0B326640" w14:textId="77777777" w:rsidR="00D2702A" w:rsidRPr="00D2702A" w:rsidRDefault="00D2702A" w:rsidP="009178F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5AC1AD61" w14:textId="2B4A8C87" w:rsidR="00D2702A" w:rsidRDefault="00D2702A" w:rsidP="009178F5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5FDEB69" w14:textId="593D0937" w:rsidR="009178F5" w:rsidRDefault="009178F5" w:rsidP="009178F5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597564E" w14:textId="69D6A136" w:rsidR="009178F5" w:rsidRDefault="009178F5" w:rsidP="009178F5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9F37B44" w14:textId="77777777" w:rsidR="009178F5" w:rsidRPr="00D2702A" w:rsidRDefault="009178F5" w:rsidP="009178F5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53254C69" w14:textId="77777777" w:rsidR="00025C8D" w:rsidRPr="006676AE" w:rsidRDefault="00025C8D" w:rsidP="009178F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8F140BE" w14:textId="77777777" w:rsidR="00025C8D" w:rsidRPr="006676AE" w:rsidRDefault="00025C8D" w:rsidP="009178F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A4DA8BE" w14:textId="77777777" w:rsidR="00F8042D" w:rsidRPr="006676AE" w:rsidRDefault="00025C8D" w:rsidP="009178F5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19D6630B" w14:textId="77777777" w:rsidR="009178F5" w:rsidRDefault="009178F5" w:rsidP="009178F5">
      <w:pPr>
        <w:spacing w:after="0" w:line="240" w:lineRule="auto"/>
        <w:jc w:val="both"/>
        <w:rPr>
          <w:rFonts w:ascii="Times New Roman" w:hAnsi="Times New Roman"/>
        </w:rPr>
      </w:pPr>
    </w:p>
    <w:p w14:paraId="00126B52" w14:textId="77777777" w:rsidR="009178F5" w:rsidRDefault="009178F5" w:rsidP="009178F5">
      <w:pPr>
        <w:spacing w:after="0" w:line="240" w:lineRule="auto"/>
        <w:jc w:val="both"/>
        <w:rPr>
          <w:rFonts w:ascii="Times New Roman" w:hAnsi="Times New Roman"/>
        </w:rPr>
      </w:pPr>
    </w:p>
    <w:p w14:paraId="23FD3C16" w14:textId="77777777" w:rsidR="009178F5" w:rsidRDefault="009178F5" w:rsidP="009178F5">
      <w:pPr>
        <w:spacing w:after="0" w:line="240" w:lineRule="auto"/>
        <w:jc w:val="both"/>
        <w:rPr>
          <w:rFonts w:ascii="Times New Roman" w:hAnsi="Times New Roman"/>
        </w:rPr>
      </w:pPr>
    </w:p>
    <w:p w14:paraId="4F1B9BE6" w14:textId="77777777" w:rsidR="009178F5" w:rsidRDefault="009178F5" w:rsidP="009178F5">
      <w:pPr>
        <w:spacing w:after="0" w:line="240" w:lineRule="auto"/>
        <w:jc w:val="both"/>
        <w:rPr>
          <w:rFonts w:ascii="Times New Roman" w:hAnsi="Times New Roman"/>
        </w:rPr>
      </w:pPr>
    </w:p>
    <w:p w14:paraId="504F5431" w14:textId="44F6E77E" w:rsidR="00D23F3D" w:rsidRPr="00D2702A" w:rsidRDefault="00D23F3D" w:rsidP="009178F5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0E5DCD78" w14:textId="71389933" w:rsidR="00FE4E2B" w:rsidRDefault="00FE4E2B" w:rsidP="009178F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35A20C8" w14:textId="53A857D2" w:rsidR="009178F5" w:rsidRDefault="009178F5" w:rsidP="009178F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C3DF1D8" w14:textId="6F73F483" w:rsidR="009178F5" w:rsidRDefault="009178F5" w:rsidP="009178F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E7827F8" w14:textId="72A241F6" w:rsidR="009178F5" w:rsidRDefault="009178F5" w:rsidP="009178F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5C977A5" w14:textId="77777777" w:rsidR="009178F5" w:rsidRPr="006676AE" w:rsidRDefault="009178F5" w:rsidP="009178F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FA03D20" w14:textId="77777777" w:rsidR="00FE4E2B" w:rsidRPr="006676AE" w:rsidRDefault="00FE4E2B" w:rsidP="009178F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155C7E0" w14:textId="77777777" w:rsidR="00FE4E2B" w:rsidRPr="006676AE" w:rsidRDefault="00FE4E2B" w:rsidP="009178F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2E18848" w14:textId="77777777" w:rsidR="00484F88" w:rsidRPr="006676AE" w:rsidRDefault="00FE4E2B" w:rsidP="009178F5">
      <w:pPr>
        <w:spacing w:after="0" w:line="24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76FE82" w14:textId="77777777" w:rsidR="00581754" w:rsidRDefault="00581754" w:rsidP="0038231F">
      <w:pPr>
        <w:spacing w:after="0" w:line="240" w:lineRule="auto"/>
      </w:pPr>
      <w:r>
        <w:separator/>
      </w:r>
    </w:p>
  </w:endnote>
  <w:endnote w:type="continuationSeparator" w:id="0">
    <w:p w14:paraId="62F62B2E" w14:textId="77777777" w:rsidR="00581754" w:rsidRDefault="005817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F98FDE" w14:textId="77777777" w:rsidR="00D226FD" w:rsidRDefault="00D226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F626D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33C72D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989804" w14:textId="77777777" w:rsidR="00D226FD" w:rsidRDefault="00D226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372B90" w14:textId="77777777" w:rsidR="00581754" w:rsidRDefault="00581754" w:rsidP="0038231F">
      <w:pPr>
        <w:spacing w:after="0" w:line="240" w:lineRule="auto"/>
      </w:pPr>
      <w:r>
        <w:separator/>
      </w:r>
    </w:p>
  </w:footnote>
  <w:footnote w:type="continuationSeparator" w:id="0">
    <w:p w14:paraId="15D35B8B" w14:textId="77777777" w:rsidR="00581754" w:rsidRDefault="0058175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EF8932" w14:textId="77777777" w:rsidR="00D226FD" w:rsidRDefault="00D226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C606D7" w14:textId="77777777" w:rsidR="00D226FD" w:rsidRDefault="00D226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09CB14" w14:textId="77777777" w:rsidR="00D226FD" w:rsidRDefault="00D226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75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81754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178F5"/>
    <w:rsid w:val="009301A2"/>
    <w:rsid w:val="0094075C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26FD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D0ED1FB"/>
  <w15:docId w15:val="{1E6C3DD0-66EE-47E4-A26E-03E6801D5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330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2021-07-14T06:45:00Z</dcterms:created>
  <dcterms:modified xsi:type="dcterms:W3CDTF">2021-07-14T06:45:00Z</dcterms:modified>
</cp:coreProperties>
</file>