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DFC34A7" wp14:editId="740C589F">
            <wp:extent cx="5759450" cy="365125"/>
            <wp:effectExtent l="0" t="0" r="0" b="0"/>
            <wp:docPr id="2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5"/>
                    <pic:cNvPicPr/>
                  </pic:nvPicPr>
                  <pic:blipFill>
                    <a:blip r:embed="rId8"/>
                    <a:srcRect l="963" t="8823" r="821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AD3BB1">
        <w:rPr>
          <w:rFonts w:ascii="Arial" w:hAnsi="Arial" w:cs="Arial"/>
          <w:b/>
          <w:bCs/>
          <w:sz w:val="24"/>
          <w:szCs w:val="24"/>
        </w:rPr>
        <w:t>43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B04206" w:rsidRPr="00D21D41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="00AF3101" w:rsidRPr="00F4405B">
        <w:rPr>
          <w:rFonts w:ascii="Arial" w:hAnsi="Arial" w:cs="Arial"/>
          <w:b/>
          <w:sz w:val="24"/>
          <w:szCs w:val="24"/>
        </w:rPr>
        <w:t>Dostawa</w:t>
      </w:r>
      <w:r w:rsidR="00F4405B">
        <w:rPr>
          <w:rFonts w:ascii="Arial" w:hAnsi="Arial" w:cs="Arial"/>
          <w:b/>
          <w:sz w:val="24"/>
          <w:szCs w:val="24"/>
        </w:rPr>
        <w:t xml:space="preserve"> </w:t>
      </w:r>
      <w:r w:rsidR="00F4405B" w:rsidRPr="00F4405B">
        <w:rPr>
          <w:rFonts w:ascii="Arial" w:hAnsi="Arial" w:cs="Arial"/>
          <w:b/>
          <w:sz w:val="24"/>
          <w:szCs w:val="24"/>
        </w:rPr>
        <w:t xml:space="preserve">siłownika hydraulicznego o nośności 250 </w:t>
      </w:r>
      <w:proofErr w:type="spellStart"/>
      <w:r w:rsidR="00F4405B" w:rsidRPr="00F4405B">
        <w:rPr>
          <w:rFonts w:ascii="Arial" w:hAnsi="Arial" w:cs="Arial"/>
          <w:b/>
          <w:sz w:val="24"/>
          <w:szCs w:val="24"/>
        </w:rPr>
        <w:t>kN</w:t>
      </w:r>
      <w:proofErr w:type="spellEnd"/>
      <w:r w:rsidR="00F4405B" w:rsidRPr="00F4405B">
        <w:rPr>
          <w:rFonts w:ascii="Arial" w:hAnsi="Arial" w:cs="Arial"/>
          <w:b/>
          <w:sz w:val="24"/>
          <w:szCs w:val="24"/>
        </w:rPr>
        <w:t xml:space="preserve"> pracującego w trybach statycznym i dynamicznym</w:t>
      </w:r>
      <w:r w:rsidR="00B04206" w:rsidRPr="00D21D41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991"/>
        <w:gridCol w:w="6514"/>
      </w:tblGrid>
      <w:tr w:rsidR="0095512C" w:rsidRPr="00D21D41" w:rsidTr="0095512C">
        <w:trPr>
          <w:trHeight w:val="1064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95512C">
        <w:trPr>
          <w:trHeight w:val="680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5512C" w:rsidRPr="00D21D41" w:rsidRDefault="0095512C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9E624D">
            <w:pPr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95512C" w:rsidRDefault="0095512C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  <w:p w:rsidR="009E624D" w:rsidRPr="00D21D41" w:rsidRDefault="009E624D" w:rsidP="009E624D">
            <w:pPr>
              <w:rPr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/>
    <w:p w:rsidR="001B5F1E" w:rsidRDefault="001B5F1E" w:rsidP="000C0C0B">
      <w:r>
        <w:rPr>
          <w:noProof/>
        </w:rPr>
        <w:drawing>
          <wp:inline distT="0" distB="0" distL="0" distR="0" wp14:anchorId="01D373B0" wp14:editId="1E8B34FC">
            <wp:extent cx="2162175" cy="582930"/>
            <wp:effectExtent l="0" t="0" r="9525" b="762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1A91F1F2" wp14:editId="2DECE127">
            <wp:extent cx="2886075" cy="541020"/>
            <wp:effectExtent l="0" t="0" r="9525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Pr="00D21D41" w:rsidRDefault="001B5F1E" w:rsidP="000C0C0B"/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0C0C0B" w:rsidRPr="00D21D41" w:rsidRDefault="000C0C0B" w:rsidP="001E1A1B">
      <w:pPr>
        <w:rPr>
          <w:b/>
        </w:rPr>
      </w:pP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D85F4A">
        <w:rPr>
          <w:b/>
        </w:rPr>
        <w:t xml:space="preserve"> na okres</w:t>
      </w:r>
      <w:r w:rsidR="00D85F4A" w:rsidRPr="00597160">
        <w:rPr>
          <w:b/>
          <w:highlight w:val="lightGray"/>
        </w:rPr>
        <w:t>……</w:t>
      </w:r>
      <w:r w:rsidR="00CF5DA5" w:rsidRPr="00597160">
        <w:rPr>
          <w:b/>
          <w:highlight w:val="lightGray"/>
        </w:rPr>
        <w:t>…..</w:t>
      </w:r>
      <w:r w:rsidR="00D85F4A" w:rsidRPr="00597160">
        <w:rPr>
          <w:b/>
          <w:highlight w:val="lightGray"/>
        </w:rPr>
        <w:t>…</w:t>
      </w:r>
      <w:r w:rsidR="00D85F4A">
        <w:rPr>
          <w:b/>
        </w:rPr>
        <w:t xml:space="preserve"> miesięcy</w:t>
      </w:r>
      <w:r w:rsidR="00247FA1" w:rsidRPr="00247FA1">
        <w:rPr>
          <w:i/>
        </w:rPr>
        <w:t>( minimum 12 miesi</w:t>
      </w:r>
      <w:r w:rsidR="00247FA1">
        <w:rPr>
          <w:i/>
        </w:rPr>
        <w:t>ę</w:t>
      </w:r>
      <w:r w:rsidR="00247FA1" w:rsidRPr="00247FA1">
        <w:rPr>
          <w:i/>
        </w:rPr>
        <w:t>cy)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lastRenderedPageBreak/>
        <w:t>Oświadczamy, że zapoznaliśmy si</w:t>
      </w:r>
      <w:bookmarkStart w:id="0" w:name="_GoBack"/>
      <w:bookmarkEnd w:id="0"/>
      <w:r w:rsidRPr="00D21D41">
        <w:t>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p w:rsidR="00D21D41" w:rsidRPr="00D21D41" w:rsidRDefault="00D21D41" w:rsidP="00D21D41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D21D41" w:rsidRPr="00D21D41" w:rsidRDefault="00D21D41" w:rsidP="00D21D4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sectPr w:rsidR="00D21D41" w:rsidRPr="00D21D41" w:rsidSect="00E616D4">
      <w:footerReference w:type="even" r:id="rId11"/>
      <w:footerReference w:type="default" r:id="rId12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0BE" w:rsidRDefault="006170BE">
      <w:r>
        <w:separator/>
      </w:r>
    </w:p>
  </w:endnote>
  <w:endnote w:type="continuationSeparator" w:id="0">
    <w:p w:rsidR="006170BE" w:rsidRDefault="0061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0BE" w:rsidRDefault="006170BE">
      <w:r>
        <w:separator/>
      </w:r>
    </w:p>
  </w:footnote>
  <w:footnote w:type="continuationSeparator" w:id="0">
    <w:p w:rsidR="006170BE" w:rsidRDefault="006170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2404E"/>
    <w:rsid w:val="0003050D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47FA1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D05D2"/>
    <w:rsid w:val="003E6B91"/>
    <w:rsid w:val="003F028E"/>
    <w:rsid w:val="00417B4B"/>
    <w:rsid w:val="00435C63"/>
    <w:rsid w:val="00504246"/>
    <w:rsid w:val="0051633B"/>
    <w:rsid w:val="005175CD"/>
    <w:rsid w:val="00523D48"/>
    <w:rsid w:val="00544958"/>
    <w:rsid w:val="005506CC"/>
    <w:rsid w:val="00562AE5"/>
    <w:rsid w:val="00571A2F"/>
    <w:rsid w:val="005721BE"/>
    <w:rsid w:val="0057285E"/>
    <w:rsid w:val="00586B94"/>
    <w:rsid w:val="00597160"/>
    <w:rsid w:val="006063C6"/>
    <w:rsid w:val="006170BE"/>
    <w:rsid w:val="006249FA"/>
    <w:rsid w:val="00633AB2"/>
    <w:rsid w:val="00641579"/>
    <w:rsid w:val="00687135"/>
    <w:rsid w:val="006B221B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91CDA"/>
    <w:rsid w:val="009A3137"/>
    <w:rsid w:val="009C2BDB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CF5DA5"/>
    <w:rsid w:val="00D21D41"/>
    <w:rsid w:val="00D24480"/>
    <w:rsid w:val="00D31A71"/>
    <w:rsid w:val="00D32490"/>
    <w:rsid w:val="00D85F4A"/>
    <w:rsid w:val="00DC034D"/>
    <w:rsid w:val="00DF26B7"/>
    <w:rsid w:val="00E26FD6"/>
    <w:rsid w:val="00E45581"/>
    <w:rsid w:val="00E60230"/>
    <w:rsid w:val="00E607EA"/>
    <w:rsid w:val="00E616D4"/>
    <w:rsid w:val="00E8573E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E4561D8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2B814-E52C-4792-828B-7BC59BD8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349</Words>
  <Characters>4645</Characters>
  <Application>Microsoft Office Word</Application>
  <DocSecurity>0</DocSecurity>
  <Lines>38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6</cp:revision>
  <cp:lastPrinted>2014-06-05T15:00:00Z</cp:lastPrinted>
  <dcterms:created xsi:type="dcterms:W3CDTF">2021-07-06T07:00:00Z</dcterms:created>
  <dcterms:modified xsi:type="dcterms:W3CDTF">2021-07-15T06:29:00Z</dcterms:modified>
</cp:coreProperties>
</file>