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F25AD" w14:textId="40C383DF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A4B7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01508C8" w14:textId="77777777" w:rsidR="005103B9" w:rsidRDefault="005103B9" w:rsidP="005103B9">
      <w:pPr>
        <w:spacing w:after="0" w:line="480" w:lineRule="auto"/>
        <w:rPr>
          <w:b/>
        </w:rPr>
      </w:pPr>
    </w:p>
    <w:p w14:paraId="01FEBD9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10EB1" w:rsidRPr="00110EB1">
        <w:rPr>
          <w:rFonts w:ascii="Times New Roman" w:hAnsi="Times New Roman"/>
          <w:b/>
        </w:rPr>
        <w:t>SZW/DZP/47/2021</w:t>
      </w:r>
    </w:p>
    <w:p w14:paraId="24BB51F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1447F5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0EB1" w:rsidRPr="00110EB1">
        <w:rPr>
          <w:sz w:val="22"/>
          <w:szCs w:val="22"/>
        </w:rPr>
        <w:t>SZPITAL WOJEWÓDZKI W POZNANIU</w:t>
      </w:r>
    </w:p>
    <w:p w14:paraId="7BD550AA" w14:textId="6DD6BC4A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4B75">
        <w:rPr>
          <w:sz w:val="22"/>
          <w:szCs w:val="22"/>
        </w:rPr>
        <w:t xml:space="preserve">ul. </w:t>
      </w:r>
      <w:r w:rsidR="00110EB1" w:rsidRPr="00110EB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110EB1" w:rsidRPr="00110EB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1848ED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0EB1" w:rsidRPr="00110EB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110EB1" w:rsidRPr="00110EB1">
        <w:rPr>
          <w:sz w:val="22"/>
          <w:szCs w:val="22"/>
        </w:rPr>
        <w:t>Poznań</w:t>
      </w:r>
    </w:p>
    <w:p w14:paraId="15684BA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D2A5FE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DAE7A9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9A1998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78B52A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6EF2B4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05D50B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6EF30B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12D807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9A69C8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10EB1" w:rsidRPr="00110593" w14:paraId="13339A20" w14:textId="77777777" w:rsidTr="001869C1">
        <w:tc>
          <w:tcPr>
            <w:tcW w:w="9212" w:type="dxa"/>
            <w:shd w:val="clear" w:color="auto" w:fill="D9D9D9"/>
          </w:tcPr>
          <w:p w14:paraId="17D03A45" w14:textId="77777777" w:rsidR="00110EB1" w:rsidRPr="00110593" w:rsidRDefault="00110EB1" w:rsidP="001869C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A5829BB" w14:textId="77777777" w:rsidR="00110EB1" w:rsidRPr="00110593" w:rsidRDefault="00110EB1" w:rsidP="001869C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10EB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345BB69" w14:textId="77777777" w:rsidR="00110EB1" w:rsidRPr="00110593" w:rsidRDefault="00110EB1" w:rsidP="001869C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53361C4" w14:textId="77777777" w:rsidR="00110EB1" w:rsidRPr="00110593" w:rsidRDefault="00110EB1" w:rsidP="001869C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F3A8600" w14:textId="77777777" w:rsidR="00110EB1" w:rsidRPr="00110593" w:rsidRDefault="00110EB1" w:rsidP="001869C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DAC753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C19DD02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7404C4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10EB1" w:rsidRPr="00110EB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8BAFC42" w14:textId="77777777" w:rsidR="005434B3" w:rsidRDefault="00110EB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10EB1">
        <w:rPr>
          <w:rFonts w:ascii="Times New Roman" w:hAnsi="Times New Roman"/>
          <w:b/>
        </w:rPr>
        <w:t>Dostawa gazów medycznych i technicznych wraz z dzierżawą butli i zbiornika na tlen ciekły medyczny do Szpitala Wojewódzkiego w Poznaniu.</w:t>
      </w:r>
    </w:p>
    <w:p w14:paraId="686C6038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0B421E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9867C48" w14:textId="77777777" w:rsidR="00110EB1" w:rsidRPr="00997D0F" w:rsidRDefault="00110EB1" w:rsidP="00110EB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75AA14E" w14:textId="77777777" w:rsidR="002426FF" w:rsidRPr="00232DF0" w:rsidRDefault="00110EB1" w:rsidP="00110EB1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6AEB34A7" w14:textId="77777777" w:rsidR="00110EB1" w:rsidRPr="00292198" w:rsidRDefault="00110EB1" w:rsidP="00110EB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4FECAB" w14:textId="77777777" w:rsidR="00110EB1" w:rsidRPr="000247FF" w:rsidRDefault="00110EB1" w:rsidP="00110EB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01373BA9" w14:textId="62025380" w:rsidR="00110EB1" w:rsidRPr="000247FF" w:rsidRDefault="00110EB1" w:rsidP="00110EB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</w:t>
      </w:r>
      <w:r w:rsidR="003A4B75">
        <w:rPr>
          <w:rFonts w:ascii="Times New Roman" w:hAnsi="Times New Roman"/>
          <w:color w:val="auto"/>
          <w:sz w:val="22"/>
          <w:szCs w:val="22"/>
        </w:rPr>
        <w:br/>
      </w:r>
      <w:r w:rsidRPr="005E24AA">
        <w:rPr>
          <w:rFonts w:ascii="Times New Roman" w:hAnsi="Times New Roman"/>
          <w:color w:val="auto"/>
          <w:sz w:val="22"/>
          <w:szCs w:val="22"/>
        </w:rPr>
        <w:t>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3EF86636" w14:textId="77777777" w:rsidR="00710937" w:rsidRPr="00292198" w:rsidRDefault="00710937" w:rsidP="005E24AA">
      <w:pPr>
        <w:rPr>
          <w:rFonts w:ascii="Times New Roman" w:hAnsi="Times New Roman"/>
        </w:rPr>
      </w:pPr>
    </w:p>
    <w:p w14:paraId="5A75F8B6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AD3544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85512C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2BEB7E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9A2280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CE6923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4837974" w14:textId="6BBABBD0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</w:t>
      </w:r>
      <w:r w:rsidR="005D22C2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3A4B75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2D7498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82DB47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C6FFD1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4D0B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9AC39A5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F2C5AC3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2D90821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D35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7F89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A4B75" w:rsidRPr="00353E4B" w14:paraId="20D95E44" w14:textId="77777777" w:rsidTr="003A4B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E5D6" w14:textId="77777777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4B7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98B3" w14:textId="77777777" w:rsidR="003A4B75" w:rsidRPr="00D22231" w:rsidRDefault="003A4B75" w:rsidP="003A4B7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22231">
              <w:rPr>
                <w:rFonts w:ascii="Times New Roman" w:hAnsi="Times New Roman"/>
                <w:b/>
                <w:bCs/>
              </w:rPr>
              <w:t>Wykaz narzędzi, wyposażenia zakładu lub urządzeń technicznych</w:t>
            </w:r>
          </w:p>
          <w:p w14:paraId="63C3C8D7" w14:textId="77777777" w:rsidR="003A4B75" w:rsidRPr="00D22231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22231">
              <w:rPr>
                <w:rFonts w:ascii="Times New Roman" w:hAnsi="Times New Roman"/>
              </w:rPr>
              <w:t>Wykaz narzędzi, wyposażenia zakładu lub urządzeń technicznych dostępnych wykonawcy w</w:t>
            </w:r>
            <w:r>
              <w:rPr>
                <w:rFonts w:ascii="Times New Roman" w:hAnsi="Times New Roman"/>
              </w:rPr>
              <w:t xml:space="preserve"> </w:t>
            </w:r>
            <w:r w:rsidRPr="00D22231">
              <w:rPr>
                <w:rFonts w:ascii="Times New Roman" w:hAnsi="Times New Roman"/>
              </w:rPr>
              <w:t>celu</w:t>
            </w:r>
            <w:r>
              <w:rPr>
                <w:rFonts w:ascii="Times New Roman" w:hAnsi="Times New Roman"/>
              </w:rPr>
              <w:t xml:space="preserve"> </w:t>
            </w:r>
            <w:r w:rsidRPr="00D22231">
              <w:rPr>
                <w:rFonts w:ascii="Times New Roman" w:hAnsi="Times New Roman"/>
              </w:rPr>
              <w:t>wykonania</w:t>
            </w:r>
            <w:r>
              <w:rPr>
                <w:rFonts w:ascii="Times New Roman" w:hAnsi="Times New Roman"/>
              </w:rPr>
              <w:t xml:space="preserve"> </w:t>
            </w:r>
            <w:r w:rsidRPr="00D22231">
              <w:rPr>
                <w:rFonts w:ascii="Times New Roman" w:hAnsi="Times New Roman"/>
              </w:rPr>
              <w:t>zamówienia</w:t>
            </w:r>
            <w:r>
              <w:rPr>
                <w:rFonts w:ascii="Times New Roman" w:hAnsi="Times New Roman"/>
              </w:rPr>
              <w:t xml:space="preserve"> </w:t>
            </w:r>
            <w:r w:rsidRPr="00D22231">
              <w:rPr>
                <w:rFonts w:ascii="Times New Roman" w:hAnsi="Times New Roman"/>
              </w:rPr>
              <w:t>publicznego</w:t>
            </w:r>
            <w:r>
              <w:rPr>
                <w:rFonts w:ascii="Times New Roman" w:hAnsi="Times New Roman"/>
              </w:rPr>
              <w:t xml:space="preserve"> </w:t>
            </w:r>
            <w:r w:rsidRPr="00D22231">
              <w:rPr>
                <w:rFonts w:ascii="Times New Roman" w:hAnsi="Times New Roman"/>
              </w:rPr>
              <w:t xml:space="preserve">wraz z informacją o podstawie </w:t>
            </w:r>
            <w:r>
              <w:rPr>
                <w:rFonts w:ascii="Times New Roman" w:hAnsi="Times New Roman"/>
              </w:rPr>
              <w:br/>
            </w:r>
            <w:r w:rsidRPr="00D22231">
              <w:rPr>
                <w:rFonts w:ascii="Times New Roman" w:hAnsi="Times New Roman"/>
              </w:rPr>
              <w:t>do dysponowania tymi zasobami.</w:t>
            </w:r>
          </w:p>
          <w:p w14:paraId="68FCDAB0" w14:textId="77777777" w:rsidR="003A4B75" w:rsidRDefault="003A4B75" w:rsidP="003A4B7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</w:pPr>
          </w:p>
          <w:p w14:paraId="475E7212" w14:textId="77777777" w:rsidR="003A4B75" w:rsidRPr="00D22231" w:rsidRDefault="003A4B75" w:rsidP="003A4B7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</w:pPr>
            <w:r w:rsidRPr="00D22231"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  <w:t>W przypadku wezwania o którym mowa w art. 274 ust. 1 Ustawy przedstawię:</w:t>
            </w:r>
          </w:p>
          <w:p w14:paraId="7538D892" w14:textId="0D4AF81B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22231">
              <w:rPr>
                <w:rFonts w:ascii="Times New Roman" w:hAnsi="Times New Roman"/>
                <w:i/>
                <w:iCs/>
              </w:rPr>
              <w:t>- oświadczenie iż dysponuję lub będę dysponował, na czas trwania umowy, samochodem/</w:t>
            </w:r>
            <w:proofErr w:type="spellStart"/>
            <w:r w:rsidRPr="00D22231">
              <w:rPr>
                <w:rFonts w:ascii="Times New Roman" w:hAnsi="Times New Roman"/>
                <w:i/>
                <w:iCs/>
              </w:rPr>
              <w:t>ami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>posiadającymi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>rampę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>za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>i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>wyładowczą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D22231">
              <w:rPr>
                <w:rFonts w:ascii="Times New Roman" w:hAnsi="Times New Roman"/>
                <w:i/>
                <w:iCs/>
              </w:rPr>
              <w:t xml:space="preserve">oraz przystosowanymi </w:t>
            </w:r>
            <w:r>
              <w:rPr>
                <w:rFonts w:ascii="Times New Roman" w:hAnsi="Times New Roman"/>
                <w:i/>
                <w:iCs/>
              </w:rPr>
              <w:br/>
            </w:r>
            <w:r w:rsidRPr="00D22231">
              <w:rPr>
                <w:rFonts w:ascii="Times New Roman" w:hAnsi="Times New Roman"/>
                <w:i/>
                <w:iCs/>
              </w:rPr>
              <w:t>do przewozów gazów medycznych i technicznych, posiadającymi możliwość zabezpieczenia ładunku – zgodnie z załącznikiem nr 6 do SWZ</w:t>
            </w:r>
          </w:p>
        </w:tc>
      </w:tr>
      <w:tr w:rsidR="003A4B75" w:rsidRPr="00D3741F" w14:paraId="05FFEF77" w14:textId="77777777" w:rsidTr="003A4B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08AE" w14:textId="77777777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4B7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DAF8" w14:textId="77777777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A4B75">
              <w:rPr>
                <w:rFonts w:ascii="Times New Roman" w:hAnsi="Times New Roman"/>
                <w:b/>
                <w:bCs/>
              </w:rPr>
              <w:t>Zezwolenie, licencja, koncesja lub wpis do rejestru</w:t>
            </w:r>
          </w:p>
          <w:p w14:paraId="77C43B2D" w14:textId="77777777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4B75">
              <w:rPr>
                <w:rFonts w:ascii="Times New Roman" w:hAnsi="Times New Roman"/>
              </w:rPr>
              <w:t xml:space="preserve">Zezwolenie, licencja, koncesja lub wpis do rejestru działalności regulowanej potwierdzający spełnianie przez Wykonawcę warunków udziału </w:t>
            </w:r>
            <w:r w:rsidRPr="003A4B75">
              <w:rPr>
                <w:rFonts w:ascii="Times New Roman" w:hAnsi="Times New Roman"/>
              </w:rPr>
              <w:br/>
              <w:t>w postępowaniu dotyczących wymaganych uprawnień do prowadzenia określonej działalności gospodarczej lub zawodowej.</w:t>
            </w:r>
          </w:p>
          <w:p w14:paraId="3E1F1A72" w14:textId="77777777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0AAFA3D5" w14:textId="77777777" w:rsidR="003A4B75" w:rsidRPr="00D22231" w:rsidRDefault="003A4B75" w:rsidP="003A4B7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</w:pPr>
            <w:r w:rsidRPr="00D22231"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  <w:t>W przypadku wezwania o którym mowa w art. 274 ust. 1 Ustawy przedstawię:</w:t>
            </w:r>
          </w:p>
          <w:p w14:paraId="4A464CDF" w14:textId="1367AE4D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F6DEF">
              <w:rPr>
                <w:rFonts w:ascii="Times New Roman" w:hAnsi="Times New Roman"/>
                <w:i/>
                <w:iCs/>
              </w:rPr>
              <w:t>- aktualną koncesje/zezwolenia na wytwarzanie i obrót gazami medycznymi</w:t>
            </w:r>
          </w:p>
        </w:tc>
      </w:tr>
      <w:tr w:rsidR="003A4B75" w14:paraId="5593AD3D" w14:textId="77777777" w:rsidTr="003A4B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263A6" w14:textId="77777777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4B7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B2B7" w14:textId="77777777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A4B75">
              <w:rPr>
                <w:rFonts w:ascii="Times New Roman" w:hAnsi="Times New Roman"/>
                <w:b/>
                <w:bCs/>
              </w:rPr>
              <w:t>Wykaz dostaw lub usług</w:t>
            </w:r>
          </w:p>
          <w:p w14:paraId="6AA60765" w14:textId="02AD6C34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4B75">
              <w:rPr>
                <w:rFonts w:ascii="Times New Roman" w:hAnsi="Times New Roman"/>
              </w:rPr>
              <w:t xml:space="preserve">Wykaz dostaw lub usług wykonanych, a w przypadku świadczeń powtarzających </w:t>
            </w:r>
            <w:r>
              <w:rPr>
                <w:rFonts w:ascii="Times New Roman" w:hAnsi="Times New Roman"/>
              </w:rPr>
              <w:br/>
            </w:r>
            <w:r w:rsidRPr="003A4B75">
              <w:rPr>
                <w:rFonts w:ascii="Times New Roman" w:hAnsi="Times New Roman"/>
              </w:rPr>
              <w:t xml:space="preserve">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</w:t>
            </w:r>
            <w:r w:rsidRPr="003A4B75">
              <w:rPr>
                <w:rFonts w:ascii="Times New Roman" w:hAnsi="Times New Roman"/>
              </w:rPr>
              <w:br/>
              <w:t xml:space="preserve">czy te dostawy lub usługi zostały wykonane lub są wykonywane należycie, przy czym </w:t>
            </w:r>
            <w:r w:rsidRPr="003A4B75">
              <w:rPr>
                <w:rFonts w:ascii="Times New Roman" w:hAnsi="Times New Roman"/>
              </w:rPr>
              <w:lastRenderedPageBreak/>
              <w:t xml:space="preserve">dowodami, o których mowa, są referencje bądź inne dokumenty sporządzone przez podmiot, na rzecz którego dostawy lub usługi zostały wykonane, a w przypadku świadczeń powtarzających się lub ciągłych </w:t>
            </w:r>
            <w:r w:rsidRPr="003A4B75">
              <w:rPr>
                <w:rFonts w:ascii="Times New Roman" w:hAnsi="Times New Roman"/>
              </w:rPr>
              <w:br/>
              <w:t xml:space="preserve">są wykonywane, a jeżeli Wykonawca z przyczyn niezależnych od niego </w:t>
            </w:r>
            <w:r w:rsidRPr="003A4B75">
              <w:rPr>
                <w:rFonts w:ascii="Times New Roman" w:hAnsi="Times New Roman"/>
              </w:rPr>
              <w:br/>
              <w:t xml:space="preserve">nie jest w stanie uzyskać tych dokumentów – oświadczenie Wykonawcy. </w:t>
            </w:r>
            <w:r w:rsidRPr="003A4B75">
              <w:rPr>
                <w:rFonts w:ascii="Times New Roman" w:hAnsi="Times New Roman"/>
              </w:rPr>
              <w:br/>
              <w:t xml:space="preserve">W przypadku świadczeń powtarzających się lub ciągłych nadal wykonywanych referencje bądź inne dokumenty potwierdzające ich należyte wykonywanie powinny być wystawione w okresie ostatnich 3 miesięcy. Jeżeli Wykonawca powołuje się na doświadczenie </w:t>
            </w:r>
            <w:r>
              <w:rPr>
                <w:rFonts w:ascii="Times New Roman" w:hAnsi="Times New Roman"/>
              </w:rPr>
              <w:br/>
            </w:r>
            <w:r w:rsidRPr="003A4B75">
              <w:rPr>
                <w:rFonts w:ascii="Times New Roman" w:hAnsi="Times New Roman"/>
              </w:rPr>
              <w:t>w</w:t>
            </w:r>
            <w:r>
              <w:rPr>
                <w:rFonts w:ascii="Times New Roman" w:hAnsi="Times New Roman"/>
              </w:rPr>
              <w:t xml:space="preserve"> </w:t>
            </w:r>
            <w:r w:rsidRPr="003A4B75">
              <w:rPr>
                <w:rFonts w:ascii="Times New Roman" w:hAnsi="Times New Roman"/>
              </w:rPr>
              <w:t>realizacji</w:t>
            </w:r>
            <w:r>
              <w:rPr>
                <w:rFonts w:ascii="Times New Roman" w:hAnsi="Times New Roman"/>
              </w:rPr>
              <w:t xml:space="preserve"> </w:t>
            </w:r>
            <w:r w:rsidRPr="003A4B75">
              <w:rPr>
                <w:rFonts w:ascii="Times New Roman" w:hAnsi="Times New Roman"/>
              </w:rPr>
              <w:t xml:space="preserve">dostaw lub usług, wykonywanych wspólnie z innymi wykonawcami, wykaz dotyczy dostaw lub usług, w których wykonaniu Wykonawca ten bezpośrednio uczestniczył, a w przypadku świadczeń powtarzających się lub ciągłych, </w:t>
            </w:r>
            <w:r w:rsidRPr="003A4B75">
              <w:rPr>
                <w:rFonts w:ascii="Times New Roman" w:hAnsi="Times New Roman"/>
              </w:rPr>
              <w:br/>
              <w:t>w których wykonywaniu bezpośrednio uczestniczył lub uczestniczy.</w:t>
            </w:r>
          </w:p>
          <w:p w14:paraId="7E76A3B3" w14:textId="77777777" w:rsidR="003A4B75" w:rsidRPr="003A4B75" w:rsidRDefault="003A4B75" w:rsidP="001869C1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12F6CC3B" w14:textId="77777777" w:rsidR="003A4B75" w:rsidRPr="00D22231" w:rsidRDefault="003A4B75" w:rsidP="003A4B7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</w:pPr>
            <w:r w:rsidRPr="00D22231">
              <w:rPr>
                <w:rFonts w:ascii="Times New Roman" w:eastAsia="Times New Roman" w:hAnsi="Times New Roman"/>
                <w:i/>
                <w:iCs/>
                <w:u w:val="single"/>
                <w:lang w:eastAsia="pl-PL"/>
              </w:rPr>
              <w:t>W przypadku wezwania o którym mowa w art. 274 ust. 1 Ustawy przedstawię:</w:t>
            </w:r>
          </w:p>
          <w:p w14:paraId="2105BA2B" w14:textId="3CBE9573" w:rsidR="003A4B75" w:rsidRPr="00D22231" w:rsidRDefault="003A4B75" w:rsidP="003A4B75">
            <w:pPr>
              <w:spacing w:before="60" w:after="120"/>
              <w:jc w:val="both"/>
              <w:rPr>
                <w:rFonts w:ascii="Times New Roman" w:hAnsi="Times New Roman"/>
                <w:i/>
                <w:iCs/>
              </w:rPr>
            </w:pPr>
            <w:r w:rsidRPr="00D22231">
              <w:rPr>
                <w:rFonts w:ascii="Times New Roman" w:hAnsi="Times New Roman"/>
                <w:i/>
                <w:iCs/>
              </w:rPr>
              <w:t xml:space="preserve">- wykaz dostaw (zgodnie z załącznikiem nr 4 do SWZ) z okresu ostatnich trzech lat </w:t>
            </w:r>
            <w:r>
              <w:rPr>
                <w:rFonts w:ascii="Times New Roman" w:hAnsi="Times New Roman"/>
                <w:i/>
                <w:iCs/>
              </w:rPr>
              <w:br/>
            </w:r>
            <w:r w:rsidRPr="00D22231">
              <w:rPr>
                <w:rFonts w:ascii="Times New Roman" w:hAnsi="Times New Roman"/>
                <w:i/>
                <w:iCs/>
              </w:rPr>
              <w:t xml:space="preserve">przed upływem terminu składania ofert, a jeżeli okres działalności jest krótszy - w tym okresie, co najmniej trzy dostawy  odpowiadające charakterem niniejszemu zamówieniu, </w:t>
            </w:r>
            <w:r w:rsidRPr="00D22231">
              <w:rPr>
                <w:rFonts w:ascii="Times New Roman" w:hAnsi="Times New Roman"/>
                <w:i/>
                <w:iCs/>
              </w:rPr>
              <w:br/>
              <w:t>dla jednostek służby zdrowia, o wartości nie mniejszej niż 5 000,00 zł brutto każda .</w:t>
            </w:r>
          </w:p>
          <w:p w14:paraId="60D7E5B1" w14:textId="73C3C914" w:rsidR="003A4B75" w:rsidRPr="003A4B75" w:rsidRDefault="003A4B75" w:rsidP="003A4B7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22231">
              <w:rPr>
                <w:rFonts w:ascii="Times New Roman" w:hAnsi="Times New Roman"/>
                <w:i/>
                <w:iCs/>
              </w:rPr>
              <w:t xml:space="preserve">oraz załączę dokumenty potwierdzające, że te dostawy zostały wykonane </w:t>
            </w:r>
            <w:r w:rsidRPr="00D22231">
              <w:rPr>
                <w:rFonts w:ascii="Times New Roman" w:hAnsi="Times New Roman"/>
                <w:i/>
                <w:iCs/>
              </w:rPr>
              <w:br/>
              <w:t>lub są wykonane należycie</w:t>
            </w:r>
          </w:p>
        </w:tc>
      </w:tr>
    </w:tbl>
    <w:p w14:paraId="4DFC669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6F9363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1A23AD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7B7456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EE8CA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697FC1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AE515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D72B09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3EEAAF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149620" w14:textId="77777777" w:rsidR="0098674B" w:rsidRDefault="0098674B" w:rsidP="0038231F">
      <w:pPr>
        <w:spacing w:after="0" w:line="240" w:lineRule="auto"/>
      </w:pPr>
      <w:r>
        <w:separator/>
      </w:r>
    </w:p>
  </w:endnote>
  <w:endnote w:type="continuationSeparator" w:id="0">
    <w:p w14:paraId="21798987" w14:textId="77777777" w:rsidR="0098674B" w:rsidRDefault="009867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8953B" w14:textId="77777777" w:rsidR="00110EB1" w:rsidRDefault="00110E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C931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E419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D6489" w14:textId="77777777" w:rsidR="00110EB1" w:rsidRDefault="00110E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8FB6D" w14:textId="77777777" w:rsidR="0098674B" w:rsidRDefault="0098674B" w:rsidP="0038231F">
      <w:pPr>
        <w:spacing w:after="0" w:line="240" w:lineRule="auto"/>
      </w:pPr>
      <w:r>
        <w:separator/>
      </w:r>
    </w:p>
  </w:footnote>
  <w:footnote w:type="continuationSeparator" w:id="0">
    <w:p w14:paraId="1C10D1E5" w14:textId="77777777" w:rsidR="0098674B" w:rsidRDefault="009867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7171" w14:textId="77777777" w:rsidR="00110EB1" w:rsidRDefault="00110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49EFA" w14:textId="77777777" w:rsidR="00110EB1" w:rsidRDefault="00110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BF21A" w14:textId="77777777" w:rsidR="00110EB1" w:rsidRDefault="00110E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C9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0EB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4B75"/>
    <w:rsid w:val="003B2070"/>
    <w:rsid w:val="003B214C"/>
    <w:rsid w:val="003B7238"/>
    <w:rsid w:val="003C3B64"/>
    <w:rsid w:val="003F024C"/>
    <w:rsid w:val="004315F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22C2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C9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74B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5B4CE2"/>
  <w15:docId w15:val="{F261F82E-5F82-485E-9E2F-990F9AA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2021-07-08T08:59:00Z</dcterms:created>
  <dcterms:modified xsi:type="dcterms:W3CDTF">2021-07-08T09:00:00Z</dcterms:modified>
</cp:coreProperties>
</file>