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AB09" w14:textId="77777777" w:rsidR="005F4BC0" w:rsidRDefault="00F34DB2" w:rsidP="004F079B">
      <w:pPr>
        <w:spacing w:after="240"/>
        <w:jc w:val="right"/>
        <w:rPr>
          <w:sz w:val="22"/>
          <w:szCs w:val="22"/>
        </w:rPr>
      </w:pPr>
      <w:r w:rsidRPr="00F34DB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34DB2">
        <w:rPr>
          <w:sz w:val="22"/>
          <w:szCs w:val="22"/>
        </w:rPr>
        <w:t>2021-07-16</w:t>
      </w:r>
    </w:p>
    <w:p w14:paraId="59AC482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1587F0B" w14:textId="77777777" w:rsidR="00F34DB2" w:rsidRPr="00F34DB2" w:rsidRDefault="00F34DB2">
      <w:pPr>
        <w:rPr>
          <w:b/>
          <w:bCs/>
          <w:sz w:val="22"/>
          <w:szCs w:val="22"/>
        </w:rPr>
      </w:pPr>
      <w:r w:rsidRPr="00F34DB2">
        <w:rPr>
          <w:b/>
          <w:bCs/>
          <w:sz w:val="22"/>
          <w:szCs w:val="22"/>
        </w:rPr>
        <w:t>Szpital Wojewódzki w Poznaniu</w:t>
      </w:r>
    </w:p>
    <w:p w14:paraId="7B0EAD66" w14:textId="77777777" w:rsidR="00F16C50" w:rsidRPr="00D91931" w:rsidRDefault="00F34DB2">
      <w:pPr>
        <w:rPr>
          <w:b/>
          <w:bCs/>
          <w:sz w:val="22"/>
          <w:szCs w:val="22"/>
        </w:rPr>
      </w:pPr>
      <w:r w:rsidRPr="00F34DB2">
        <w:rPr>
          <w:b/>
          <w:bCs/>
          <w:sz w:val="22"/>
          <w:szCs w:val="22"/>
        </w:rPr>
        <w:t>Dział Zamówień Publicznych</w:t>
      </w:r>
    </w:p>
    <w:p w14:paraId="7D1F0B2D" w14:textId="39337971" w:rsidR="00F16C50" w:rsidRPr="00BD5546" w:rsidRDefault="00860F9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34DB2" w:rsidRPr="00F34DB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34DB2" w:rsidRPr="00F34DB2">
        <w:rPr>
          <w:sz w:val="22"/>
          <w:szCs w:val="22"/>
        </w:rPr>
        <w:t>7/19</w:t>
      </w:r>
    </w:p>
    <w:p w14:paraId="2AFCB78F" w14:textId="77777777" w:rsidR="00F16C50" w:rsidRPr="00BD5546" w:rsidRDefault="00F34DB2">
      <w:pPr>
        <w:rPr>
          <w:sz w:val="22"/>
          <w:szCs w:val="22"/>
        </w:rPr>
      </w:pPr>
      <w:r w:rsidRPr="00F34DB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34DB2">
        <w:rPr>
          <w:sz w:val="22"/>
          <w:szCs w:val="22"/>
        </w:rPr>
        <w:t>Poznań</w:t>
      </w:r>
    </w:p>
    <w:p w14:paraId="5ED7710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7CC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0CEB6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34DB2" w:rsidRPr="00F34DB2">
        <w:rPr>
          <w:bCs/>
          <w:sz w:val="22"/>
          <w:szCs w:val="22"/>
        </w:rPr>
        <w:t>SZW/DZP/33/2021/8</w:t>
      </w:r>
      <w:r w:rsidRPr="00D91931">
        <w:rPr>
          <w:sz w:val="22"/>
          <w:szCs w:val="22"/>
        </w:rPr>
        <w:tab/>
        <w:t xml:space="preserve"> </w:t>
      </w:r>
    </w:p>
    <w:p w14:paraId="60AF519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D8F34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DF9CF3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8E9A4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C1DCA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ACF5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1A3F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26CD0C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34DB2" w:rsidRPr="00607F9B" w14:paraId="2B8A6F8B" w14:textId="77777777" w:rsidTr="00713E4F">
        <w:trPr>
          <w:trHeight w:val="638"/>
        </w:trPr>
        <w:tc>
          <w:tcPr>
            <w:tcW w:w="959" w:type="dxa"/>
            <w:shd w:val="clear" w:color="auto" w:fill="auto"/>
          </w:tcPr>
          <w:p w14:paraId="5392B1D8" w14:textId="77777777" w:rsidR="00F34DB2" w:rsidRPr="00607F9B" w:rsidRDefault="00F34DB2" w:rsidP="00713E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BD8B01" w14:textId="77777777" w:rsidR="00F34DB2" w:rsidRPr="00607F9B" w:rsidRDefault="00F34DB2" w:rsidP="00713E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4DB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4DB2">
              <w:rPr>
                <w:b/>
                <w:bCs/>
                <w:sz w:val="22"/>
                <w:szCs w:val="22"/>
              </w:rPr>
              <w:t>Rękawice diagnostyczne i chirurgiczne dla wszystkich jednostek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4DB2">
              <w:rPr>
                <w:b/>
                <w:sz w:val="22"/>
                <w:szCs w:val="22"/>
              </w:rPr>
              <w:t>SZW/DZP/33/2021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8E5FA97" w14:textId="77777777" w:rsidR="00F34DB2" w:rsidRPr="00F34DB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34DB2" w:rsidRPr="00F34DB2">
        <w:rPr>
          <w:rFonts w:ascii="Times New Roman" w:hAnsi="Times New Roman"/>
          <w:b/>
          <w:szCs w:val="22"/>
        </w:rPr>
        <w:t>Szpital Wojewódzki w Poznaniu</w:t>
      </w:r>
    </w:p>
    <w:p w14:paraId="29CB5D8E" w14:textId="71968C59" w:rsidR="004F079B" w:rsidRDefault="00F34DB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34DB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34DB2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860F97">
        <w:rPr>
          <w:rFonts w:ascii="Times New Roman" w:hAnsi="Times New Roman"/>
          <w:szCs w:val="22"/>
        </w:rPr>
        <w:t xml:space="preserve"> czasem niezbędnym </w:t>
      </w:r>
      <w:r w:rsidR="00860F97">
        <w:rPr>
          <w:rFonts w:ascii="Times New Roman" w:hAnsi="Times New Roman"/>
          <w:szCs w:val="22"/>
        </w:rPr>
        <w:br/>
        <w:t xml:space="preserve">na opracowanie odpowiedzi do zadanych w niniejszym postępowaniu pytań </w:t>
      </w:r>
      <w:r w:rsidR="00860F97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9D0DD3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34DB2" w:rsidRPr="00F34DB2">
        <w:rPr>
          <w:rFonts w:ascii="Times New Roman" w:hAnsi="Times New Roman"/>
          <w:b/>
          <w:szCs w:val="22"/>
        </w:rPr>
        <w:t>2021-07-21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34DB2" w:rsidRPr="00F34DB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34DB2" w:rsidRPr="00F34DB2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F34DB2" w:rsidRPr="00F34DB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CC4400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34DB2" w:rsidRPr="00F34DB2">
        <w:rPr>
          <w:rFonts w:ascii="Times New Roman" w:hAnsi="Times New Roman"/>
          <w:b/>
          <w:szCs w:val="22"/>
        </w:rPr>
        <w:t>2021-07-21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34DB2" w:rsidRPr="00F34DB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34DB2" w:rsidRPr="00F34DB2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F34DB2" w:rsidRPr="00F34DB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FD948D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DCC93C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C4E4FA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675F86E" w14:textId="77777777" w:rsidR="006C7AA3" w:rsidRDefault="006C7AA3" w:rsidP="006C7AA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6C838E6" w14:textId="77777777" w:rsidR="006C7AA3" w:rsidRDefault="006C7AA3" w:rsidP="006C7A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A3BBE72" w14:textId="77777777" w:rsidR="006C7AA3" w:rsidRDefault="006C7AA3" w:rsidP="006C7A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1061505" w14:textId="77777777" w:rsidR="006C7AA3" w:rsidRDefault="006C7AA3" w:rsidP="006C7A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E0C419" w14:textId="379324AC" w:rsidR="00F16C50" w:rsidRPr="00D91931" w:rsidRDefault="00F34DB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34DB2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47D25" w14:textId="77777777" w:rsidR="0007325F" w:rsidRDefault="0007325F">
      <w:r>
        <w:separator/>
      </w:r>
    </w:p>
  </w:endnote>
  <w:endnote w:type="continuationSeparator" w:id="0">
    <w:p w14:paraId="52096BCF" w14:textId="77777777" w:rsidR="0007325F" w:rsidRDefault="00073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8500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82C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68040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E6F64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FD0C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12B9B" w14:textId="77777777" w:rsidR="0007325F" w:rsidRDefault="0007325F">
      <w:r>
        <w:separator/>
      </w:r>
    </w:p>
  </w:footnote>
  <w:footnote w:type="continuationSeparator" w:id="0">
    <w:p w14:paraId="3E965388" w14:textId="77777777" w:rsidR="0007325F" w:rsidRDefault="00073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64C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146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31EF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61E"/>
    <w:rsid w:val="0007325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761E"/>
    <w:rsid w:val="00540D03"/>
    <w:rsid w:val="00581997"/>
    <w:rsid w:val="005E2180"/>
    <w:rsid w:val="005F4BC0"/>
    <w:rsid w:val="006A0D80"/>
    <w:rsid w:val="006C7AA3"/>
    <w:rsid w:val="00727D1F"/>
    <w:rsid w:val="00797C4E"/>
    <w:rsid w:val="00816FE0"/>
    <w:rsid w:val="00820E2C"/>
    <w:rsid w:val="008365E9"/>
    <w:rsid w:val="00860F97"/>
    <w:rsid w:val="00901D47"/>
    <w:rsid w:val="00940C54"/>
    <w:rsid w:val="00945187"/>
    <w:rsid w:val="00955CEB"/>
    <w:rsid w:val="00972F59"/>
    <w:rsid w:val="00AC3482"/>
    <w:rsid w:val="00B52BE1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34DB2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27A378"/>
  <w15:chartTrackingRefBased/>
  <w15:docId w15:val="{B85ECD03-11FC-40DF-814A-C852B41CB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2021-07-16T06:16:00Z</cp:lastPrinted>
  <dcterms:created xsi:type="dcterms:W3CDTF">2021-07-16T06:18:00Z</dcterms:created>
  <dcterms:modified xsi:type="dcterms:W3CDTF">2021-07-16T06:19:00Z</dcterms:modified>
</cp:coreProperties>
</file>