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417E7A" w:rsidRPr="00417E7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17E7A" w:rsidRPr="00417E7A">
        <w:rPr>
          <w:b/>
          <w:sz w:val="22"/>
          <w:szCs w:val="22"/>
        </w:rPr>
        <w:t>NZ/36/D/P/L/2021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7E7A" w:rsidRPr="00110593" w:rsidTr="008C3FF0">
        <w:tc>
          <w:tcPr>
            <w:tcW w:w="9104" w:type="dxa"/>
            <w:shd w:val="clear" w:color="auto" w:fill="D9D9D9"/>
          </w:tcPr>
          <w:p w:rsidR="00417E7A" w:rsidRPr="00110593" w:rsidRDefault="00417E7A" w:rsidP="008C3FF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17E7A" w:rsidRPr="00110593" w:rsidRDefault="00417E7A" w:rsidP="008C3FF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17E7A">
              <w:t>(Dz.U. poz. 2019 ze zm.)</w:t>
            </w:r>
            <w:r w:rsidRPr="00110593">
              <w:t xml:space="preserve"> (dalej jako: ustawa Pzp), dotyczące:</w:t>
            </w:r>
          </w:p>
          <w:p w:rsidR="00417E7A" w:rsidRPr="0043102D" w:rsidRDefault="00417E7A" w:rsidP="008C3FF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17E7A" w:rsidRPr="00110593" w:rsidRDefault="00417E7A" w:rsidP="008C3FF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17E7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17E7A">
        <w:rPr>
          <w:b/>
          <w:sz w:val="22"/>
          <w:szCs w:val="22"/>
        </w:rPr>
        <w:t>Dostawy wyrobów farmaceutycznych i środków spożywczych specjalnego przeznaczenia żywieniowego ujęte w 17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AB3" w:rsidRDefault="00213AB3">
      <w:r>
        <w:separator/>
      </w:r>
    </w:p>
  </w:endnote>
  <w:endnote w:type="continuationSeparator" w:id="0">
    <w:p w:rsidR="00213AB3" w:rsidRDefault="0021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7E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7E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E7A" w:rsidRDefault="00417E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AB3" w:rsidRDefault="00213AB3">
      <w:r>
        <w:separator/>
      </w:r>
    </w:p>
  </w:footnote>
  <w:footnote w:type="continuationSeparator" w:id="0">
    <w:p w:rsidR="00213AB3" w:rsidRDefault="00213AB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E7A" w:rsidRDefault="00417E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E7A" w:rsidRDefault="00417E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E7A" w:rsidRDefault="00417E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AB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3AB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17E7A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CBAE2C-D7F7-4BA8-A0E1-7D6A420BA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72B56-649E-4450-A7D2-4E7B3A85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2021-07-13T07:39:00Z</dcterms:created>
  <dcterms:modified xsi:type="dcterms:W3CDTF">2021-07-13T07:39:00Z</dcterms:modified>
</cp:coreProperties>
</file>