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8C213D" w:rsidRPr="008C213D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C213D" w:rsidRPr="008C213D">
        <w:rPr>
          <w:rFonts w:ascii="Times New Roman" w:eastAsia="Times New Roman" w:hAnsi="Times New Roman"/>
          <w:b/>
          <w:lang w:eastAsia="pl-PL"/>
        </w:rPr>
        <w:t>NZ/36/D/P/L/2021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C213D" w:rsidRPr="008C213D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C213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C213D">
        <w:rPr>
          <w:rFonts w:ascii="Times New Roman" w:eastAsia="Times New Roman" w:hAnsi="Times New Roman"/>
          <w:b/>
          <w:lang w:eastAsia="pl-PL"/>
        </w:rPr>
        <w:t>Dostawy wyrobów farmaceutycznych i środków spożywczych specjalnego przeznaczenia żywieniowego ujęte w 17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C15" w:rsidRDefault="00BD3C15" w:rsidP="00025386">
      <w:pPr>
        <w:spacing w:after="0" w:line="240" w:lineRule="auto"/>
      </w:pPr>
      <w:r>
        <w:separator/>
      </w:r>
    </w:p>
  </w:endnote>
  <w:endnote w:type="continuationSeparator" w:id="0">
    <w:p w:rsidR="00BD3C15" w:rsidRDefault="00BD3C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3D" w:rsidRDefault="008C21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1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1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3D" w:rsidRDefault="008C21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C15" w:rsidRDefault="00BD3C15" w:rsidP="00025386">
      <w:pPr>
        <w:spacing w:after="0" w:line="240" w:lineRule="auto"/>
      </w:pPr>
      <w:r>
        <w:separator/>
      </w:r>
    </w:p>
  </w:footnote>
  <w:footnote w:type="continuationSeparator" w:id="0">
    <w:p w:rsidR="00BD3C15" w:rsidRDefault="00BD3C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3D" w:rsidRDefault="008C21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3D" w:rsidRDefault="008C21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3D" w:rsidRDefault="008C21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C15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C213D"/>
    <w:rsid w:val="008F2498"/>
    <w:rsid w:val="0093388F"/>
    <w:rsid w:val="00A56A6F"/>
    <w:rsid w:val="00A87380"/>
    <w:rsid w:val="00AF7375"/>
    <w:rsid w:val="00B77707"/>
    <w:rsid w:val="00BD3C15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988FE02-61F7-48AA-9DF0-981F616A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2021-07-13T07:40:00Z</dcterms:created>
  <dcterms:modified xsi:type="dcterms:W3CDTF">2021-07-13T07:40:00Z</dcterms:modified>
</cp:coreProperties>
</file>