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32EDD">
        <w:rPr>
          <w:rFonts w:ascii="Tahoma" w:hAnsi="Tahoma" w:cs="Tahoma"/>
          <w:bCs/>
          <w:sz w:val="20"/>
        </w:rPr>
        <w:t>NZ/36/D/P</w:t>
      </w:r>
      <w:bookmarkStart w:id="0" w:name="_GoBack"/>
      <w:bookmarkEnd w:id="0"/>
      <w:r w:rsidR="00F75E92" w:rsidRPr="00F75E92">
        <w:rPr>
          <w:rFonts w:ascii="Tahoma" w:hAnsi="Tahoma" w:cs="Tahoma"/>
          <w:bCs/>
          <w:sz w:val="20"/>
        </w:rPr>
        <w:t>/L/2021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F75E92" w:rsidRPr="00F75E92">
        <w:rPr>
          <w:rFonts w:ascii="Tahoma" w:hAnsi="Tahoma" w:cs="Tahoma"/>
          <w:b/>
          <w:bCs/>
          <w:sz w:val="18"/>
        </w:rPr>
        <w:t>Dostawy wyrobów farmaceutycznych i środków spożywczych specjalnego przeznaczenia żywieniowego ujęte w 17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F75E92" w:rsidTr="00BC434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  <w:jc w:val="right"/>
              <w:rPr>
                <w:b/>
              </w:rPr>
            </w:pPr>
            <w:r w:rsidRPr="00F75E92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75E92">
              <w:t>Leki różne 1</w:t>
            </w:r>
            <w:r>
              <w:t xml:space="preserve">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75E92" w:rsidTr="00BC434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  <w:jc w:val="right"/>
              <w:rPr>
                <w:b/>
              </w:rPr>
            </w:pPr>
            <w:r w:rsidRPr="00F75E92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75E92">
              <w:t>Leki różne 2</w:t>
            </w:r>
            <w:r>
              <w:t xml:space="preserve">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75E92" w:rsidTr="00BC434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  <w:jc w:val="right"/>
              <w:rPr>
                <w:b/>
              </w:rPr>
            </w:pPr>
            <w:r w:rsidRPr="00F75E92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75E92">
              <w:t xml:space="preserve">0,5% </w:t>
            </w:r>
            <w:proofErr w:type="spellStart"/>
            <w:r w:rsidRPr="00F75E92">
              <w:t>Metronidazol</w:t>
            </w:r>
            <w:proofErr w:type="spellEnd"/>
            <w:r w:rsidRPr="00F75E92">
              <w:t xml:space="preserve"> 100 ml + </w:t>
            </w:r>
            <w:proofErr w:type="spellStart"/>
            <w:r w:rsidRPr="00F75E92">
              <w:t>Esomeprazol</w:t>
            </w:r>
            <w:proofErr w:type="spellEnd"/>
            <w:r>
              <w:t xml:space="preserve">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75E92" w:rsidTr="00BC434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  <w:jc w:val="right"/>
              <w:rPr>
                <w:b/>
              </w:rPr>
            </w:pPr>
            <w:r w:rsidRPr="00F75E92"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75E92">
              <w:t>Leki przeciwzakaźne.</w:t>
            </w:r>
            <w:r>
              <w:t xml:space="preserve">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75E92" w:rsidTr="00BC434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  <w:jc w:val="right"/>
              <w:rPr>
                <w:b/>
              </w:rPr>
            </w:pPr>
            <w:r w:rsidRPr="00F75E92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75E92">
              <w:t>Antybiotyki i środki psychotropowe</w:t>
            </w:r>
            <w:r>
              <w:t xml:space="preserve">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75E92" w:rsidTr="00BC434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  <w:jc w:val="right"/>
              <w:rPr>
                <w:b/>
              </w:rPr>
            </w:pPr>
            <w:r w:rsidRPr="00F75E92"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75E92">
              <w:t>Leki różne 3</w:t>
            </w:r>
            <w:r>
              <w:t xml:space="preserve">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75E92" w:rsidTr="00BC434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  <w:jc w:val="right"/>
              <w:rPr>
                <w:b/>
              </w:rPr>
            </w:pPr>
            <w:r w:rsidRPr="00F75E92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75E92">
              <w:t>Leki rożne 4</w:t>
            </w:r>
            <w:r>
              <w:t xml:space="preserve">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75E92" w:rsidTr="00BC434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  <w:jc w:val="right"/>
              <w:rPr>
                <w:b/>
              </w:rPr>
            </w:pPr>
            <w:r w:rsidRPr="00F75E92">
              <w:lastRenderedPageBreak/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75E92">
              <w:t>Leki różne 5</w:t>
            </w:r>
            <w:r>
              <w:t xml:space="preserve">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75E92" w:rsidTr="00BC434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  <w:jc w:val="right"/>
              <w:rPr>
                <w:b/>
              </w:rPr>
            </w:pPr>
            <w:r w:rsidRPr="00F75E92"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75E92">
              <w:t>Leki różne 6</w:t>
            </w:r>
            <w:r>
              <w:t xml:space="preserve">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75E92" w:rsidTr="00BC434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  <w:jc w:val="right"/>
              <w:rPr>
                <w:b/>
              </w:rPr>
            </w:pPr>
            <w:r w:rsidRPr="00F75E92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75E92">
              <w:t xml:space="preserve"> </w:t>
            </w:r>
            <w:proofErr w:type="spellStart"/>
            <w:r w:rsidRPr="00F75E92">
              <w:t>Ceftriaksonum</w:t>
            </w:r>
            <w:proofErr w:type="spellEnd"/>
            <w:r>
              <w:t xml:space="preserve">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75E92" w:rsidTr="00BC434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  <w:jc w:val="right"/>
              <w:rPr>
                <w:b/>
              </w:rPr>
            </w:pPr>
            <w:r w:rsidRPr="00F75E92">
              <w:t>11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F75E92">
              <w:t>Fidaxomicin</w:t>
            </w:r>
            <w:proofErr w:type="spellEnd"/>
            <w:r>
              <w:t xml:space="preserve">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75E92" w:rsidTr="00BC434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  <w:jc w:val="right"/>
              <w:rPr>
                <w:b/>
              </w:rPr>
            </w:pPr>
            <w:r w:rsidRPr="00F75E92">
              <w:t>12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75E92">
              <w:t>Mleko NAN</w:t>
            </w:r>
            <w:r>
              <w:t xml:space="preserve">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75E92" w:rsidTr="00BC434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  <w:jc w:val="right"/>
              <w:rPr>
                <w:b/>
              </w:rPr>
            </w:pPr>
            <w:r w:rsidRPr="00F75E92">
              <w:lastRenderedPageBreak/>
              <w:t>13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75E92">
              <w:t>Środki odurzające i psychotropowe</w:t>
            </w:r>
            <w:r>
              <w:t xml:space="preserve">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75E92" w:rsidTr="00BC434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  <w:jc w:val="right"/>
              <w:rPr>
                <w:b/>
              </w:rPr>
            </w:pPr>
            <w:r w:rsidRPr="00F75E92">
              <w:t>14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F75E92">
              <w:t>Sevofluranum</w:t>
            </w:r>
            <w:proofErr w:type="spellEnd"/>
            <w:r>
              <w:t xml:space="preserve">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75E92" w:rsidTr="00BC434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  <w:jc w:val="right"/>
              <w:rPr>
                <w:b/>
              </w:rPr>
            </w:pPr>
            <w:r w:rsidRPr="00F75E92">
              <w:t>15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F75E92">
              <w:t>Ticagrelor</w:t>
            </w:r>
            <w:proofErr w:type="spellEnd"/>
            <w:r>
              <w:t xml:space="preserve">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75E92" w:rsidTr="00BC434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  <w:jc w:val="right"/>
              <w:rPr>
                <w:b/>
              </w:rPr>
            </w:pPr>
            <w:r w:rsidRPr="00F75E92">
              <w:t>16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75E92">
              <w:t>Leki różne 7</w:t>
            </w:r>
            <w:r>
              <w:t xml:space="preserve">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75E92" w:rsidTr="00BC434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  <w:jc w:val="right"/>
              <w:rPr>
                <w:b/>
              </w:rPr>
            </w:pPr>
            <w:r w:rsidRPr="00F75E92">
              <w:lastRenderedPageBreak/>
              <w:t>17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E92" w:rsidRDefault="00F75E92" w:rsidP="00BC4341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F75E92">
              <w:t>Tranexamic</w:t>
            </w:r>
            <w:proofErr w:type="spellEnd"/>
            <w:r w:rsidRPr="00F75E92">
              <w:t xml:space="preserve"> </w:t>
            </w:r>
            <w:proofErr w:type="spellStart"/>
            <w:r w:rsidRPr="00F75E92">
              <w:t>acid</w:t>
            </w:r>
            <w:proofErr w:type="spellEnd"/>
            <w:r>
              <w:t xml:space="preserve">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75E92" w:rsidRDefault="00F75E92" w:rsidP="00BC434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2DA3" w:rsidRDefault="002B2DA3">
      <w:r>
        <w:separator/>
      </w:r>
    </w:p>
  </w:endnote>
  <w:endnote w:type="continuationSeparator" w:id="0">
    <w:p w:rsidR="002B2DA3" w:rsidRDefault="002B2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E92" w:rsidRDefault="00F75E9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E92" w:rsidRDefault="00F75E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2DA3" w:rsidRDefault="002B2DA3">
      <w:r>
        <w:separator/>
      </w:r>
    </w:p>
  </w:footnote>
  <w:footnote w:type="continuationSeparator" w:id="0">
    <w:p w:rsidR="002B2DA3" w:rsidRDefault="002B2D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E92" w:rsidRDefault="00F75E9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E92" w:rsidRDefault="00F75E9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2DA3"/>
    <w:rsid w:val="00020F7D"/>
    <w:rsid w:val="000867FD"/>
    <w:rsid w:val="000D4867"/>
    <w:rsid w:val="00101BF2"/>
    <w:rsid w:val="00156BE1"/>
    <w:rsid w:val="00203C73"/>
    <w:rsid w:val="002346CB"/>
    <w:rsid w:val="002827B1"/>
    <w:rsid w:val="002B2DA3"/>
    <w:rsid w:val="00330846"/>
    <w:rsid w:val="003F5AA9"/>
    <w:rsid w:val="00446A72"/>
    <w:rsid w:val="00460999"/>
    <w:rsid w:val="00606FAB"/>
    <w:rsid w:val="00741AC8"/>
    <w:rsid w:val="009200B1"/>
    <w:rsid w:val="00932EDD"/>
    <w:rsid w:val="009C19AD"/>
    <w:rsid w:val="00A02D66"/>
    <w:rsid w:val="00C446A2"/>
    <w:rsid w:val="00C8648B"/>
    <w:rsid w:val="00D3160B"/>
    <w:rsid w:val="00EF356C"/>
    <w:rsid w:val="00F7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752159-8D17-455E-A3B0-03CD08F27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1019</Words>
  <Characters>18352</Characters>
  <Application>Microsoft Office Word</Application>
  <DocSecurity>0</DocSecurity>
  <Lines>152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19333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Lucyna</cp:lastModifiedBy>
  <cp:revision>4</cp:revision>
  <cp:lastPrinted>2001-01-24T12:21:00Z</cp:lastPrinted>
  <dcterms:created xsi:type="dcterms:W3CDTF">2021-07-09T08:10:00Z</dcterms:created>
  <dcterms:modified xsi:type="dcterms:W3CDTF">2021-07-13T07:41:00Z</dcterms:modified>
</cp:coreProperties>
</file>