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83830" w14:textId="77777777" w:rsidR="005F4BC0" w:rsidRDefault="00567D97" w:rsidP="004F079B">
      <w:pPr>
        <w:spacing w:after="240"/>
        <w:jc w:val="right"/>
        <w:rPr>
          <w:sz w:val="22"/>
          <w:szCs w:val="22"/>
        </w:rPr>
      </w:pPr>
      <w:r w:rsidRPr="00567D97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567D97">
        <w:rPr>
          <w:sz w:val="22"/>
          <w:szCs w:val="22"/>
        </w:rPr>
        <w:t>2021-07-16</w:t>
      </w:r>
    </w:p>
    <w:p w14:paraId="45D07868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9A807FE" w14:textId="77777777" w:rsidR="00567D97" w:rsidRPr="00567D97" w:rsidRDefault="00567D97">
      <w:pPr>
        <w:rPr>
          <w:b/>
          <w:bCs/>
          <w:sz w:val="22"/>
          <w:szCs w:val="22"/>
        </w:rPr>
      </w:pPr>
      <w:r w:rsidRPr="00567D97">
        <w:rPr>
          <w:b/>
          <w:bCs/>
          <w:sz w:val="22"/>
          <w:szCs w:val="22"/>
        </w:rPr>
        <w:t>Szpital Wojewódzki w Poznaniu</w:t>
      </w:r>
    </w:p>
    <w:p w14:paraId="6E478FC9" w14:textId="77777777" w:rsidR="00F16C50" w:rsidRPr="00D91931" w:rsidRDefault="00567D97">
      <w:pPr>
        <w:rPr>
          <w:b/>
          <w:bCs/>
          <w:sz w:val="22"/>
          <w:szCs w:val="22"/>
        </w:rPr>
      </w:pPr>
      <w:r w:rsidRPr="00567D97">
        <w:rPr>
          <w:b/>
          <w:bCs/>
          <w:sz w:val="22"/>
          <w:szCs w:val="22"/>
        </w:rPr>
        <w:t>Dział Zamówień Publicznych</w:t>
      </w:r>
    </w:p>
    <w:p w14:paraId="4A63FD2B" w14:textId="0C1D6931" w:rsidR="00F16C50" w:rsidRPr="00BD5546" w:rsidRDefault="00632F7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67D97" w:rsidRPr="00567D97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567D97" w:rsidRPr="00567D97">
        <w:rPr>
          <w:sz w:val="22"/>
          <w:szCs w:val="22"/>
        </w:rPr>
        <w:t>7/19</w:t>
      </w:r>
    </w:p>
    <w:p w14:paraId="78F42ADE" w14:textId="77777777" w:rsidR="00F16C50" w:rsidRPr="00BD5546" w:rsidRDefault="00567D97">
      <w:pPr>
        <w:rPr>
          <w:sz w:val="22"/>
          <w:szCs w:val="22"/>
        </w:rPr>
      </w:pPr>
      <w:r w:rsidRPr="00567D97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567D97">
        <w:rPr>
          <w:sz w:val="22"/>
          <w:szCs w:val="22"/>
        </w:rPr>
        <w:t>Poznań</w:t>
      </w:r>
    </w:p>
    <w:p w14:paraId="1B0E17B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AFC19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A25AA1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67D97" w:rsidRPr="00567D97">
        <w:rPr>
          <w:bCs/>
          <w:sz w:val="22"/>
          <w:szCs w:val="22"/>
        </w:rPr>
        <w:t>SZW/DZP/34/2021/7</w:t>
      </w:r>
      <w:r w:rsidRPr="00D91931">
        <w:rPr>
          <w:sz w:val="22"/>
          <w:szCs w:val="22"/>
        </w:rPr>
        <w:tab/>
        <w:t xml:space="preserve"> </w:t>
      </w:r>
    </w:p>
    <w:p w14:paraId="327BA2B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1EF4B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9FECD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44D1F4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B61C0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5EBAB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F08A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E6CC62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67D97" w:rsidRPr="00607F9B" w14:paraId="3D96ACE0" w14:textId="77777777" w:rsidTr="00D10783">
        <w:trPr>
          <w:trHeight w:val="638"/>
        </w:trPr>
        <w:tc>
          <w:tcPr>
            <w:tcW w:w="959" w:type="dxa"/>
            <w:shd w:val="clear" w:color="auto" w:fill="auto"/>
          </w:tcPr>
          <w:p w14:paraId="6DFA1F21" w14:textId="77777777" w:rsidR="00567D97" w:rsidRPr="00607F9B" w:rsidRDefault="00567D97" w:rsidP="00D107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F8933D8" w14:textId="77777777" w:rsidR="00567D97" w:rsidRPr="00607F9B" w:rsidRDefault="00567D97" w:rsidP="00D107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67D9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67D97">
              <w:rPr>
                <w:b/>
                <w:bCs/>
                <w:sz w:val="22"/>
                <w:szCs w:val="22"/>
              </w:rPr>
              <w:t>Sprzęt medyczny jednorazowego użytku dla Bloku Operacyjnego oraz Pracowni Kardiologii Inwazyjnej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67D97">
              <w:rPr>
                <w:b/>
                <w:sz w:val="22"/>
                <w:szCs w:val="22"/>
              </w:rPr>
              <w:t>SZW/DZP/34/2021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872EB2F" w14:textId="77777777" w:rsidR="00567D97" w:rsidRPr="00567D9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67D97" w:rsidRPr="00567D97">
        <w:rPr>
          <w:rFonts w:ascii="Times New Roman" w:hAnsi="Times New Roman"/>
          <w:b/>
          <w:szCs w:val="22"/>
        </w:rPr>
        <w:t>Szpital Wojewódzki w Poznaniu</w:t>
      </w:r>
    </w:p>
    <w:p w14:paraId="4BB553CC" w14:textId="6BDF5F44" w:rsidR="004F079B" w:rsidRDefault="00567D9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567D9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567D97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632F75">
        <w:rPr>
          <w:rFonts w:ascii="Times New Roman" w:hAnsi="Times New Roman"/>
          <w:szCs w:val="22"/>
        </w:rPr>
        <w:t xml:space="preserve"> </w:t>
      </w:r>
      <w:r w:rsidR="00632F75" w:rsidRPr="00632F75">
        <w:rPr>
          <w:rFonts w:ascii="Times New Roman" w:hAnsi="Times New Roman"/>
          <w:szCs w:val="22"/>
        </w:rPr>
        <w:t xml:space="preserve">czasem niezbędnym </w:t>
      </w:r>
      <w:r w:rsidR="00632F75" w:rsidRPr="00632F75">
        <w:rPr>
          <w:rFonts w:ascii="Times New Roman" w:hAnsi="Times New Roman"/>
          <w:szCs w:val="22"/>
        </w:rPr>
        <w:br/>
        <w:t>na opracowanie odpowiedzi do zadanych w niniejszym postępowaniu pytań informuje</w:t>
      </w:r>
      <w:r w:rsidR="00F16C50" w:rsidRPr="00D91931">
        <w:rPr>
          <w:rFonts w:ascii="Times New Roman" w:hAnsi="Times New Roman"/>
          <w:szCs w:val="22"/>
        </w:rPr>
        <w:t xml:space="preserve">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65C9E44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67D97" w:rsidRPr="00567D97">
        <w:rPr>
          <w:rFonts w:ascii="Times New Roman" w:hAnsi="Times New Roman"/>
          <w:b/>
          <w:szCs w:val="22"/>
        </w:rPr>
        <w:t>2021-07-22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67D97" w:rsidRPr="00567D97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67D97" w:rsidRPr="00567D97">
        <w:rPr>
          <w:rFonts w:ascii="Times New Roman" w:hAnsi="Times New Roman"/>
          <w:b/>
          <w:szCs w:val="22"/>
        </w:rPr>
        <w:t>2021-08-05</w:t>
      </w:r>
      <w:r w:rsidR="008365E9">
        <w:rPr>
          <w:rFonts w:ascii="Times New Roman" w:hAnsi="Times New Roman"/>
          <w:szCs w:val="22"/>
        </w:rPr>
        <w:t xml:space="preserve"> godz. </w:t>
      </w:r>
      <w:r w:rsidR="00567D97" w:rsidRPr="00567D97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A30526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67D97" w:rsidRPr="00567D97">
        <w:rPr>
          <w:rFonts w:ascii="Times New Roman" w:hAnsi="Times New Roman"/>
          <w:b/>
          <w:szCs w:val="22"/>
        </w:rPr>
        <w:t>2021-07-22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67D97" w:rsidRPr="00567D9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67D97" w:rsidRPr="00567D97">
        <w:rPr>
          <w:rFonts w:ascii="Times New Roman" w:hAnsi="Times New Roman"/>
          <w:b/>
          <w:szCs w:val="22"/>
        </w:rPr>
        <w:t>2021-08-05</w:t>
      </w:r>
      <w:r w:rsidR="008365E9">
        <w:rPr>
          <w:rFonts w:ascii="Times New Roman" w:hAnsi="Times New Roman"/>
          <w:szCs w:val="22"/>
        </w:rPr>
        <w:t xml:space="preserve"> godz. </w:t>
      </w:r>
      <w:r w:rsidR="00567D97" w:rsidRPr="00567D9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AD6CA2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D1640F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9C714C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2B3BD710" w14:textId="77777777" w:rsidR="002379F6" w:rsidRDefault="002379F6" w:rsidP="002379F6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1B64094" w14:textId="77777777" w:rsidR="002379F6" w:rsidRDefault="002379F6" w:rsidP="002379F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7D83759" w14:textId="77777777" w:rsidR="002379F6" w:rsidRDefault="002379F6" w:rsidP="002379F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CD0130A" w14:textId="77777777" w:rsidR="002379F6" w:rsidRDefault="002379F6" w:rsidP="002379F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575EAD9" w14:textId="7D2FBB92" w:rsidR="00F16C50" w:rsidRPr="0046562F" w:rsidRDefault="00F16C50" w:rsidP="002379F6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D9B1D" w14:textId="77777777" w:rsidR="00706C05" w:rsidRDefault="00706C05">
      <w:r>
        <w:separator/>
      </w:r>
    </w:p>
  </w:endnote>
  <w:endnote w:type="continuationSeparator" w:id="0">
    <w:p w14:paraId="33D173E4" w14:textId="77777777" w:rsidR="00706C05" w:rsidRDefault="00706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1E4B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DC0D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B5ADEC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822466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AA16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31957" w14:textId="77777777" w:rsidR="00706C05" w:rsidRDefault="00706C05">
      <w:r>
        <w:separator/>
      </w:r>
    </w:p>
  </w:footnote>
  <w:footnote w:type="continuationSeparator" w:id="0">
    <w:p w14:paraId="21C2237D" w14:textId="77777777" w:rsidR="00706C05" w:rsidRDefault="00706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A0A7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E27E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B972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6C05"/>
    <w:rsid w:val="00136AEA"/>
    <w:rsid w:val="0015679F"/>
    <w:rsid w:val="001C0165"/>
    <w:rsid w:val="001C5A4C"/>
    <w:rsid w:val="002379F6"/>
    <w:rsid w:val="002D2631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67D97"/>
    <w:rsid w:val="00581997"/>
    <w:rsid w:val="005F4BC0"/>
    <w:rsid w:val="00632F75"/>
    <w:rsid w:val="006A0D80"/>
    <w:rsid w:val="00706C05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1C70BB"/>
  <w15:chartTrackingRefBased/>
  <w15:docId w15:val="{B0F996D9-50A6-4BF3-AD3E-974153A93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28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2021-07-16T10:33:00Z</cp:lastPrinted>
  <dcterms:created xsi:type="dcterms:W3CDTF">2021-07-16T10:34:00Z</dcterms:created>
  <dcterms:modified xsi:type="dcterms:W3CDTF">2021-07-16T10:34:00Z</dcterms:modified>
</cp:coreProperties>
</file>