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062F6">
        <w:rPr>
          <w:rFonts w:ascii="Tahoma" w:hAnsi="Tahoma" w:cs="Tahoma"/>
          <w:bCs/>
          <w:sz w:val="20"/>
        </w:rPr>
        <w:t>NZ/37</w:t>
      </w:r>
      <w:r w:rsidR="00774A38">
        <w:rPr>
          <w:rFonts w:ascii="Tahoma" w:hAnsi="Tahoma" w:cs="Tahoma"/>
          <w:bCs/>
          <w:sz w:val="20"/>
        </w:rPr>
        <w:t>/D/ZO</w:t>
      </w:r>
      <w:r w:rsidR="00F93FE4">
        <w:rPr>
          <w:rFonts w:ascii="Tahoma" w:hAnsi="Tahoma" w:cs="Tahoma"/>
          <w:bCs/>
          <w:sz w:val="20"/>
        </w:rPr>
        <w:t>/A/2021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 </w:t>
      </w:r>
    </w:p>
    <w:p w:rsidR="008A1637" w:rsidRDefault="008A163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Imienia Miłosierdzia Bożego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8931D5" w:rsidRDefault="008931D5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606FAB" w:rsidRDefault="00622D3D" w:rsidP="00C73EC2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w trybie </w:t>
      </w:r>
      <w:r w:rsidR="005A6522">
        <w:rPr>
          <w:rFonts w:ascii="Tahoma" w:hAnsi="Tahoma" w:cs="Tahoma"/>
          <w:b/>
          <w:bCs/>
          <w:sz w:val="18"/>
        </w:rPr>
        <w:t>zapytania ofertowego</w:t>
      </w:r>
      <w:r w:rsidR="00962D9B"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 xml:space="preserve"> wartości netto poniżej progu minimalnego ustawy PZP</w:t>
      </w:r>
      <w:r w:rsidR="00956E6A">
        <w:rPr>
          <w:rFonts w:ascii="Tahoma" w:hAnsi="Tahoma" w:cs="Tahoma"/>
          <w:sz w:val="18"/>
        </w:rPr>
        <w:t xml:space="preserve"> </w:t>
      </w:r>
      <w:r w:rsidR="00566FA7">
        <w:rPr>
          <w:rFonts w:ascii="Tahoma" w:hAnsi="Tahoma" w:cs="Tahoma"/>
          <w:b/>
          <w:bCs/>
          <w:sz w:val="18"/>
        </w:rPr>
        <w:t xml:space="preserve">na: </w:t>
      </w:r>
      <w:r w:rsidR="00956E6A" w:rsidRPr="00956E6A">
        <w:rPr>
          <w:rFonts w:ascii="Tahoma" w:hAnsi="Tahoma" w:cs="Tahoma"/>
          <w:b/>
          <w:bCs/>
          <w:sz w:val="18"/>
        </w:rPr>
        <w:t xml:space="preserve">Dostawy </w:t>
      </w:r>
      <w:r w:rsidR="00D062F6">
        <w:rPr>
          <w:rFonts w:ascii="Tahoma" w:hAnsi="Tahoma" w:cs="Tahoma"/>
          <w:b/>
          <w:bCs/>
          <w:sz w:val="18"/>
        </w:rPr>
        <w:t>różnych artykułów ujęte w 8 zadaniach</w:t>
      </w:r>
      <w:r w:rsidR="00956E6A" w:rsidRPr="00956E6A">
        <w:rPr>
          <w:rFonts w:ascii="Tahoma" w:hAnsi="Tahoma" w:cs="Tahoma"/>
          <w:b/>
          <w:bCs/>
          <w:sz w:val="18"/>
        </w:rPr>
        <w:t>.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</w:t>
      </w:r>
      <w:r w:rsidR="00121443">
        <w:rPr>
          <w:rFonts w:ascii="Tahoma" w:hAnsi="Tahoma" w:cs="Tahoma"/>
          <w:spacing w:val="-2"/>
          <w:sz w:val="18"/>
        </w:rPr>
        <w:t xml:space="preserve">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C849B6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8931D5" w:rsidRDefault="008931D5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606FAB" w:rsidRDefault="00606FAB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566FA7" w:rsidRPr="00566FA7" w:rsidRDefault="00566FA7" w:rsidP="00566FA7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1: </w:t>
      </w:r>
      <w:r w:rsidR="00D062F6">
        <w:rPr>
          <w:rFonts w:ascii="Tahoma" w:hAnsi="Tahoma" w:cs="Tahoma"/>
          <w:sz w:val="18"/>
        </w:rPr>
        <w:t xml:space="preserve">Baterie </w:t>
      </w:r>
    </w:p>
    <w:p w:rsidR="00606FAB" w:rsidRDefault="00606FAB" w:rsidP="00C8648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56E6A" w:rsidRDefault="00956E6A" w:rsidP="00566FA7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2</w:t>
      </w:r>
      <w:r w:rsidR="00566FA7">
        <w:rPr>
          <w:rFonts w:ascii="Tahoma" w:hAnsi="Tahoma" w:cs="Tahoma"/>
          <w:sz w:val="18"/>
        </w:rPr>
        <w:t xml:space="preserve">: </w:t>
      </w:r>
      <w:r w:rsidR="00D062F6">
        <w:rPr>
          <w:rFonts w:ascii="Tahoma" w:hAnsi="Tahoma" w:cs="Tahoma"/>
          <w:sz w:val="18"/>
        </w:rPr>
        <w:t>Sztućce i kubki jednorazowego użytku</w:t>
      </w:r>
    </w:p>
    <w:p w:rsidR="00956E6A" w:rsidRDefault="00956E6A" w:rsidP="00956E6A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56E6A" w:rsidRDefault="00956E6A" w:rsidP="00956E6A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56E6A" w:rsidRDefault="00956E6A" w:rsidP="00566FA7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>Zadanie nr 3</w:t>
      </w:r>
      <w:r w:rsidR="00566FA7">
        <w:rPr>
          <w:rFonts w:ascii="Tahoma" w:hAnsi="Tahoma" w:cs="Tahoma"/>
          <w:sz w:val="18"/>
        </w:rPr>
        <w:t xml:space="preserve">: </w:t>
      </w:r>
      <w:r w:rsidR="00D062F6">
        <w:rPr>
          <w:rFonts w:ascii="Tahoma" w:hAnsi="Tahoma" w:cs="Tahoma"/>
          <w:sz w:val="18"/>
        </w:rPr>
        <w:t>Pieczątki</w:t>
      </w:r>
    </w:p>
    <w:p w:rsidR="00956E6A" w:rsidRDefault="00956E6A" w:rsidP="00956E6A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56E6A" w:rsidRDefault="00956E6A" w:rsidP="00956E6A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566FA7" w:rsidRPr="00566FA7" w:rsidRDefault="00566FA7" w:rsidP="00566FA7">
      <w:pPr>
        <w:spacing w:line="480" w:lineRule="auto"/>
        <w:ind w:left="36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nr 4</w:t>
      </w:r>
      <w:r w:rsidRPr="00566FA7">
        <w:rPr>
          <w:rFonts w:ascii="Tahoma" w:hAnsi="Tahoma" w:cs="Tahoma"/>
          <w:b/>
          <w:bCs/>
          <w:sz w:val="18"/>
        </w:rPr>
        <w:t xml:space="preserve">: </w:t>
      </w:r>
      <w:r w:rsidR="00D062F6">
        <w:rPr>
          <w:rFonts w:ascii="Tahoma" w:hAnsi="Tahoma" w:cs="Tahoma"/>
          <w:b/>
          <w:bCs/>
          <w:sz w:val="18"/>
        </w:rPr>
        <w:t>Termosy, termometry</w:t>
      </w:r>
    </w:p>
    <w:p w:rsidR="00566FA7" w:rsidRPr="00566FA7" w:rsidRDefault="00566FA7" w:rsidP="00566FA7">
      <w:pPr>
        <w:spacing w:line="480" w:lineRule="auto"/>
        <w:ind w:left="360"/>
        <w:rPr>
          <w:rFonts w:ascii="Tahoma" w:hAnsi="Tahoma" w:cs="Tahoma"/>
          <w:sz w:val="18"/>
        </w:rPr>
      </w:pPr>
      <w:r w:rsidRPr="00566FA7">
        <w:rPr>
          <w:rFonts w:ascii="Tahoma" w:hAnsi="Tahoma" w:cs="Tahoma"/>
          <w:sz w:val="18"/>
        </w:rPr>
        <w:t xml:space="preserve">netto: .................................... zł. </w:t>
      </w:r>
      <w:r w:rsidRPr="00566FA7">
        <w:rPr>
          <w:rFonts w:ascii="Tahoma" w:hAnsi="Tahoma" w:cs="Tahoma"/>
          <w:sz w:val="18"/>
        </w:rPr>
        <w:tab/>
        <w:t xml:space="preserve">podatek VAT ................................ zł. </w:t>
      </w:r>
    </w:p>
    <w:p w:rsidR="00566FA7" w:rsidRPr="00566FA7" w:rsidRDefault="00566FA7" w:rsidP="00566FA7">
      <w:pPr>
        <w:spacing w:line="480" w:lineRule="auto"/>
        <w:ind w:left="360"/>
        <w:rPr>
          <w:rFonts w:ascii="Tahoma" w:hAnsi="Tahoma" w:cs="Tahoma"/>
          <w:sz w:val="18"/>
        </w:rPr>
      </w:pPr>
      <w:r w:rsidRPr="00566FA7">
        <w:rPr>
          <w:rFonts w:ascii="Tahoma" w:hAnsi="Tahoma" w:cs="Tahoma"/>
          <w:b/>
          <w:bCs/>
          <w:sz w:val="18"/>
        </w:rPr>
        <w:t>brutto: .................................. zł.</w:t>
      </w:r>
      <w:r w:rsidRPr="00566FA7">
        <w:rPr>
          <w:rFonts w:ascii="Tahoma" w:hAnsi="Tahoma" w:cs="Tahoma"/>
          <w:sz w:val="18"/>
        </w:rPr>
        <w:t xml:space="preserve"> (słownie złotych: </w:t>
      </w:r>
      <w:r w:rsidRPr="00566FA7"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 w:rsidRPr="00566FA7">
        <w:rPr>
          <w:rFonts w:ascii="Tahoma" w:hAnsi="Tahoma" w:cs="Tahoma"/>
          <w:sz w:val="18"/>
        </w:rPr>
        <w:t xml:space="preserve"> )  </w:t>
      </w:r>
    </w:p>
    <w:p w:rsidR="00566FA7" w:rsidRPr="00566FA7" w:rsidRDefault="00566FA7" w:rsidP="00566FA7">
      <w:pPr>
        <w:spacing w:line="480" w:lineRule="auto"/>
        <w:ind w:left="36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nr 5</w:t>
      </w:r>
      <w:r w:rsidRPr="00566FA7">
        <w:rPr>
          <w:rFonts w:ascii="Tahoma" w:hAnsi="Tahoma" w:cs="Tahoma"/>
          <w:b/>
          <w:bCs/>
          <w:sz w:val="18"/>
        </w:rPr>
        <w:t xml:space="preserve">: </w:t>
      </w:r>
      <w:r w:rsidR="006F61F7">
        <w:rPr>
          <w:rFonts w:ascii="Tahoma" w:hAnsi="Tahoma" w:cs="Tahoma"/>
          <w:b/>
          <w:bCs/>
          <w:sz w:val="18"/>
        </w:rPr>
        <w:t>P</w:t>
      </w:r>
      <w:bookmarkStart w:id="0" w:name="_GoBack"/>
      <w:bookmarkEnd w:id="0"/>
      <w:r w:rsidR="00D062F6">
        <w:rPr>
          <w:rFonts w:ascii="Tahoma" w:hAnsi="Tahoma" w:cs="Tahoma"/>
          <w:b/>
          <w:bCs/>
          <w:sz w:val="18"/>
        </w:rPr>
        <w:t>ojemniki plastikowe</w:t>
      </w:r>
    </w:p>
    <w:p w:rsidR="00566FA7" w:rsidRPr="00566FA7" w:rsidRDefault="00566FA7" w:rsidP="00566FA7">
      <w:pPr>
        <w:spacing w:line="480" w:lineRule="auto"/>
        <w:ind w:left="360"/>
        <w:rPr>
          <w:rFonts w:ascii="Tahoma" w:hAnsi="Tahoma" w:cs="Tahoma"/>
          <w:sz w:val="18"/>
        </w:rPr>
      </w:pPr>
      <w:r w:rsidRPr="00566FA7">
        <w:rPr>
          <w:rFonts w:ascii="Tahoma" w:hAnsi="Tahoma" w:cs="Tahoma"/>
          <w:sz w:val="18"/>
        </w:rPr>
        <w:t xml:space="preserve">netto: .................................... zł. </w:t>
      </w:r>
      <w:r w:rsidRPr="00566FA7">
        <w:rPr>
          <w:rFonts w:ascii="Tahoma" w:hAnsi="Tahoma" w:cs="Tahoma"/>
          <w:sz w:val="18"/>
        </w:rPr>
        <w:tab/>
        <w:t xml:space="preserve">podatek VAT ................................ zł. </w:t>
      </w:r>
    </w:p>
    <w:p w:rsidR="00D062F6" w:rsidRDefault="00566FA7" w:rsidP="00D062F6">
      <w:pPr>
        <w:spacing w:line="480" w:lineRule="auto"/>
        <w:ind w:left="360"/>
        <w:rPr>
          <w:rFonts w:ascii="Tahoma" w:hAnsi="Tahoma" w:cs="Tahoma"/>
          <w:sz w:val="18"/>
        </w:rPr>
      </w:pPr>
      <w:r w:rsidRPr="00566FA7">
        <w:rPr>
          <w:rFonts w:ascii="Tahoma" w:hAnsi="Tahoma" w:cs="Tahoma"/>
          <w:b/>
          <w:bCs/>
          <w:sz w:val="18"/>
        </w:rPr>
        <w:t>brutto: .................................. zł.</w:t>
      </w:r>
      <w:r w:rsidRPr="00566FA7">
        <w:rPr>
          <w:rFonts w:ascii="Tahoma" w:hAnsi="Tahoma" w:cs="Tahoma"/>
          <w:sz w:val="18"/>
        </w:rPr>
        <w:t xml:space="preserve"> (słownie złotych: </w:t>
      </w:r>
      <w:r w:rsidRPr="00566FA7"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 w:rsidRPr="00566FA7">
        <w:rPr>
          <w:rFonts w:ascii="Tahoma" w:hAnsi="Tahoma" w:cs="Tahoma"/>
          <w:sz w:val="18"/>
        </w:rPr>
        <w:t xml:space="preserve"> )  </w:t>
      </w:r>
    </w:p>
    <w:p w:rsidR="00D062F6" w:rsidRPr="00D062F6" w:rsidRDefault="00D062F6" w:rsidP="00D062F6">
      <w:pPr>
        <w:spacing w:line="480" w:lineRule="auto"/>
        <w:ind w:left="360"/>
        <w:rPr>
          <w:rFonts w:ascii="Tahoma" w:hAnsi="Tahoma" w:cs="Tahoma"/>
          <w:b/>
          <w:sz w:val="18"/>
        </w:rPr>
      </w:pPr>
      <w:r w:rsidRPr="00D062F6">
        <w:rPr>
          <w:rFonts w:ascii="Tahoma" w:hAnsi="Tahoma" w:cs="Tahoma"/>
          <w:b/>
          <w:sz w:val="18"/>
        </w:rPr>
        <w:t>Zadanie nr 6</w:t>
      </w:r>
      <w:r w:rsidRPr="00D062F6">
        <w:rPr>
          <w:rFonts w:ascii="Tahoma" w:hAnsi="Tahoma" w:cs="Tahoma"/>
          <w:b/>
          <w:sz w:val="18"/>
        </w:rPr>
        <w:t xml:space="preserve">: </w:t>
      </w:r>
      <w:r w:rsidR="00675673">
        <w:rPr>
          <w:rFonts w:ascii="Tahoma" w:hAnsi="Tahoma" w:cs="Tahoma"/>
          <w:b/>
          <w:sz w:val="18"/>
        </w:rPr>
        <w:t>Dozowniki TORK papieru toaletowego, ręcznikowego oraz mydła</w:t>
      </w:r>
    </w:p>
    <w:p w:rsidR="00D062F6" w:rsidRPr="00D062F6" w:rsidRDefault="00D062F6" w:rsidP="00D062F6">
      <w:pPr>
        <w:spacing w:line="480" w:lineRule="auto"/>
        <w:ind w:left="360"/>
        <w:rPr>
          <w:rFonts w:ascii="Tahoma" w:hAnsi="Tahoma" w:cs="Tahoma"/>
          <w:sz w:val="18"/>
        </w:rPr>
      </w:pPr>
      <w:r w:rsidRPr="00D062F6">
        <w:rPr>
          <w:rFonts w:ascii="Tahoma" w:hAnsi="Tahoma" w:cs="Tahoma"/>
          <w:sz w:val="18"/>
        </w:rPr>
        <w:t xml:space="preserve">netto: .................................... zł. </w:t>
      </w:r>
      <w:r w:rsidRPr="00D062F6">
        <w:rPr>
          <w:rFonts w:ascii="Tahoma" w:hAnsi="Tahoma" w:cs="Tahoma"/>
          <w:sz w:val="18"/>
        </w:rPr>
        <w:tab/>
        <w:t xml:space="preserve">podatek VAT ................................ zł. </w:t>
      </w:r>
    </w:p>
    <w:p w:rsidR="00D062F6" w:rsidRDefault="00D062F6" w:rsidP="00D062F6">
      <w:pPr>
        <w:spacing w:line="480" w:lineRule="auto"/>
        <w:ind w:left="360"/>
        <w:rPr>
          <w:rFonts w:ascii="Tahoma" w:hAnsi="Tahoma" w:cs="Tahoma"/>
          <w:sz w:val="18"/>
        </w:rPr>
      </w:pPr>
      <w:r w:rsidRPr="00D062F6">
        <w:rPr>
          <w:rFonts w:ascii="Tahoma" w:hAnsi="Tahoma" w:cs="Tahoma"/>
          <w:b/>
          <w:sz w:val="18"/>
        </w:rPr>
        <w:t>brutto:</w:t>
      </w:r>
      <w:r w:rsidRPr="00D062F6">
        <w:rPr>
          <w:rFonts w:ascii="Tahoma" w:hAnsi="Tahoma" w:cs="Tahoma"/>
          <w:sz w:val="18"/>
        </w:rPr>
        <w:t xml:space="preserve"> .................................. zł. (słownie złotych: .......................................................................................................................................   )  </w:t>
      </w:r>
    </w:p>
    <w:p w:rsidR="00D062F6" w:rsidRPr="00D062F6" w:rsidRDefault="00D062F6" w:rsidP="00D062F6">
      <w:pPr>
        <w:spacing w:line="480" w:lineRule="auto"/>
        <w:ind w:left="360"/>
        <w:rPr>
          <w:rFonts w:ascii="Tahoma" w:hAnsi="Tahoma" w:cs="Tahoma"/>
          <w:b/>
          <w:sz w:val="18"/>
        </w:rPr>
      </w:pPr>
      <w:r w:rsidRPr="00D062F6">
        <w:rPr>
          <w:rFonts w:ascii="Tahoma" w:hAnsi="Tahoma" w:cs="Tahoma"/>
          <w:b/>
          <w:sz w:val="18"/>
        </w:rPr>
        <w:t>Zadanie nr 7</w:t>
      </w:r>
      <w:r w:rsidRPr="00D062F6">
        <w:rPr>
          <w:rFonts w:ascii="Tahoma" w:hAnsi="Tahoma" w:cs="Tahoma"/>
          <w:b/>
          <w:sz w:val="18"/>
        </w:rPr>
        <w:t xml:space="preserve">: </w:t>
      </w:r>
      <w:r w:rsidR="00675673">
        <w:rPr>
          <w:rFonts w:ascii="Tahoma" w:hAnsi="Tahoma" w:cs="Tahoma"/>
          <w:b/>
          <w:sz w:val="18"/>
        </w:rPr>
        <w:t>Dozowniki papieru toaletowego, ręcznikowego oraz mydła</w:t>
      </w:r>
    </w:p>
    <w:p w:rsidR="00D062F6" w:rsidRPr="00D062F6" w:rsidRDefault="00D062F6" w:rsidP="00D062F6">
      <w:pPr>
        <w:spacing w:line="480" w:lineRule="auto"/>
        <w:ind w:left="360"/>
        <w:rPr>
          <w:rFonts w:ascii="Tahoma" w:hAnsi="Tahoma" w:cs="Tahoma"/>
          <w:sz w:val="18"/>
        </w:rPr>
      </w:pPr>
      <w:r w:rsidRPr="00D062F6">
        <w:rPr>
          <w:rFonts w:ascii="Tahoma" w:hAnsi="Tahoma" w:cs="Tahoma"/>
          <w:sz w:val="18"/>
        </w:rPr>
        <w:t xml:space="preserve">netto: .................................... zł. </w:t>
      </w:r>
      <w:r w:rsidRPr="00D062F6">
        <w:rPr>
          <w:rFonts w:ascii="Tahoma" w:hAnsi="Tahoma" w:cs="Tahoma"/>
          <w:sz w:val="18"/>
        </w:rPr>
        <w:tab/>
        <w:t xml:space="preserve">podatek VAT ................................ zł. </w:t>
      </w:r>
    </w:p>
    <w:p w:rsidR="00D062F6" w:rsidRDefault="00D062F6" w:rsidP="00D062F6">
      <w:pPr>
        <w:spacing w:line="480" w:lineRule="auto"/>
        <w:ind w:left="360"/>
        <w:rPr>
          <w:rFonts w:ascii="Tahoma" w:hAnsi="Tahoma" w:cs="Tahoma"/>
          <w:sz w:val="18"/>
        </w:rPr>
      </w:pPr>
      <w:r w:rsidRPr="00D062F6">
        <w:rPr>
          <w:rFonts w:ascii="Tahoma" w:hAnsi="Tahoma" w:cs="Tahoma"/>
          <w:b/>
          <w:sz w:val="18"/>
        </w:rPr>
        <w:t>brutto:</w:t>
      </w:r>
      <w:r w:rsidRPr="00D062F6">
        <w:rPr>
          <w:rFonts w:ascii="Tahoma" w:hAnsi="Tahoma" w:cs="Tahoma"/>
          <w:sz w:val="18"/>
        </w:rPr>
        <w:t xml:space="preserve"> .................................. zł. (słownie złotych: .......................................................................................................................................   )  </w:t>
      </w:r>
    </w:p>
    <w:p w:rsidR="00D062F6" w:rsidRPr="00D062F6" w:rsidRDefault="00D062F6" w:rsidP="00D062F6">
      <w:pPr>
        <w:spacing w:line="480" w:lineRule="auto"/>
        <w:ind w:left="360"/>
        <w:rPr>
          <w:rFonts w:ascii="Tahoma" w:hAnsi="Tahoma" w:cs="Tahoma"/>
          <w:b/>
          <w:sz w:val="18"/>
        </w:rPr>
      </w:pPr>
      <w:r w:rsidRPr="00D062F6">
        <w:rPr>
          <w:rFonts w:ascii="Tahoma" w:hAnsi="Tahoma" w:cs="Tahoma"/>
          <w:b/>
          <w:sz w:val="18"/>
        </w:rPr>
        <w:t>Zadanie nr 8</w:t>
      </w:r>
      <w:r w:rsidRPr="00D062F6">
        <w:rPr>
          <w:rFonts w:ascii="Tahoma" w:hAnsi="Tahoma" w:cs="Tahoma"/>
          <w:b/>
          <w:sz w:val="18"/>
        </w:rPr>
        <w:t xml:space="preserve">: </w:t>
      </w:r>
      <w:r w:rsidR="00675673">
        <w:rPr>
          <w:rFonts w:ascii="Tahoma" w:hAnsi="Tahoma" w:cs="Tahoma"/>
          <w:b/>
          <w:sz w:val="18"/>
        </w:rPr>
        <w:t>Artykuły chemii gospodarczej</w:t>
      </w:r>
    </w:p>
    <w:p w:rsidR="00D062F6" w:rsidRPr="00D062F6" w:rsidRDefault="00D062F6" w:rsidP="00D062F6">
      <w:pPr>
        <w:spacing w:line="480" w:lineRule="auto"/>
        <w:ind w:left="360"/>
        <w:rPr>
          <w:rFonts w:ascii="Tahoma" w:hAnsi="Tahoma" w:cs="Tahoma"/>
          <w:sz w:val="18"/>
        </w:rPr>
      </w:pPr>
      <w:r w:rsidRPr="00D062F6">
        <w:rPr>
          <w:rFonts w:ascii="Tahoma" w:hAnsi="Tahoma" w:cs="Tahoma"/>
          <w:sz w:val="18"/>
        </w:rPr>
        <w:t xml:space="preserve">netto: .................................... zł. </w:t>
      </w:r>
      <w:r w:rsidRPr="00D062F6">
        <w:rPr>
          <w:rFonts w:ascii="Tahoma" w:hAnsi="Tahoma" w:cs="Tahoma"/>
          <w:sz w:val="18"/>
        </w:rPr>
        <w:tab/>
        <w:t xml:space="preserve">podatek VAT ................................ zł. </w:t>
      </w:r>
    </w:p>
    <w:p w:rsidR="00D062F6" w:rsidRDefault="00D062F6" w:rsidP="00D062F6">
      <w:pPr>
        <w:spacing w:line="480" w:lineRule="auto"/>
        <w:ind w:left="360"/>
        <w:rPr>
          <w:rFonts w:ascii="Tahoma" w:hAnsi="Tahoma" w:cs="Tahoma"/>
          <w:sz w:val="18"/>
        </w:rPr>
      </w:pPr>
      <w:r w:rsidRPr="00D062F6">
        <w:rPr>
          <w:rFonts w:ascii="Tahoma" w:hAnsi="Tahoma" w:cs="Tahoma"/>
          <w:b/>
          <w:sz w:val="18"/>
        </w:rPr>
        <w:t>brutto:</w:t>
      </w:r>
      <w:r w:rsidRPr="00D062F6">
        <w:rPr>
          <w:rFonts w:ascii="Tahoma" w:hAnsi="Tahoma" w:cs="Tahoma"/>
          <w:sz w:val="18"/>
        </w:rPr>
        <w:t xml:space="preserve"> .................................. zł. (słownie złotych: .......................................................................................................................................   )  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8B6FD6" w:rsidTr="008B6FD6">
        <w:trPr>
          <w:trHeight w:val="360"/>
        </w:trPr>
        <w:tc>
          <w:tcPr>
            <w:tcW w:w="2083" w:type="dxa"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8B6FD6" w:rsidRDefault="008B6FD6">
            <w:pPr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</w:tr>
      <w:tr w:rsidR="008B6FD6" w:rsidTr="008B6FD6">
        <w:trPr>
          <w:trHeight w:val="360"/>
        </w:trPr>
        <w:tc>
          <w:tcPr>
            <w:tcW w:w="2083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8B6FD6" w:rsidRDefault="008B6FD6">
            <w:pPr>
              <w:rPr>
                <w:sz w:val="20"/>
                <w:szCs w:val="20"/>
              </w:rPr>
            </w:pPr>
          </w:p>
        </w:tc>
      </w:tr>
      <w:tr w:rsidR="008B6FD6" w:rsidTr="008B6FD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Osoby które będą zawierały umowę ze strony Wykonawcy:</w:t>
            </w:r>
          </w:p>
        </w:tc>
      </w:tr>
      <w:tr w:rsidR="008B6FD6" w:rsidTr="008B6FD6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Osoba(y)  odpowiedzialna za realizację umowy ze strony Wykonawcy</w:t>
            </w:r>
          </w:p>
        </w:tc>
      </w:tr>
      <w:tr w:rsidR="008B6FD6" w:rsidTr="008B6FD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ab/>
              <w:t>Faks; e-mail</w:t>
            </w:r>
            <w:r>
              <w:rPr>
                <w:rFonts w:ascii="Tahoma" w:hAnsi="Tahoma" w:cs="Tahoma"/>
                <w:b/>
                <w:bCs/>
                <w:sz w:val="18"/>
              </w:rPr>
              <w:tab/>
              <w:t>Nr telefonu / e-mail</w:t>
            </w:r>
          </w:p>
        </w:tc>
      </w:tr>
      <w:tr w:rsidR="008B6FD6" w:rsidTr="008B6FD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8B6FD6" w:rsidTr="008B6FD6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6" w:rsidRDefault="008B6FD6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8B6FD6" w:rsidRDefault="008B6FD6" w:rsidP="008B6FD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90496D" w:rsidRPr="00566FA7" w:rsidRDefault="0090496D" w:rsidP="00566FA7">
      <w:pPr>
        <w:spacing w:line="480" w:lineRule="auto"/>
        <w:ind w:left="360"/>
        <w:rPr>
          <w:rFonts w:ascii="Tahoma" w:hAnsi="Tahoma" w:cs="Tahoma"/>
          <w:sz w:val="18"/>
        </w:rPr>
      </w:pPr>
    </w:p>
    <w:p w:rsidR="003322B9" w:rsidRDefault="003322B9" w:rsidP="003322B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</w:t>
      </w:r>
      <w:r w:rsidR="008931D5">
        <w:rPr>
          <w:rFonts w:ascii="Tahoma" w:hAnsi="Tahoma" w:cs="Tahoma"/>
          <w:b/>
          <w:color w:val="000000"/>
          <w:sz w:val="18"/>
          <w:szCs w:val="18"/>
        </w:rPr>
        <w:t xml:space="preserve">          </w:t>
      </w:r>
      <w:r>
        <w:rPr>
          <w:rFonts w:ascii="Tahoma" w:hAnsi="Tahoma" w:cs="Tahoma"/>
          <w:b/>
          <w:color w:val="000000"/>
          <w:sz w:val="18"/>
          <w:szCs w:val="18"/>
        </w:rPr>
        <w:t>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 xml:space="preserve">od których dane osobowe bezpośrednio lub </w:t>
      </w:r>
      <w:r>
        <w:rPr>
          <w:rFonts w:ascii="Tahoma" w:hAnsi="Tahoma" w:cs="Tahoma"/>
          <w:b/>
          <w:sz w:val="18"/>
          <w:szCs w:val="18"/>
        </w:rPr>
        <w:lastRenderedPageBreak/>
        <w:t>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jest: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A151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398" w:rsidRDefault="00C53398">
      <w:r>
        <w:separator/>
      </w:r>
    </w:p>
  </w:endnote>
  <w:endnote w:type="continuationSeparator" w:id="0">
    <w:p w:rsidR="00C53398" w:rsidRDefault="00C53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398" w:rsidRDefault="00C53398">
      <w:r>
        <w:separator/>
      </w:r>
    </w:p>
  </w:footnote>
  <w:footnote w:type="continuationSeparator" w:id="0">
    <w:p w:rsidR="00C53398" w:rsidRDefault="00C53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FC"/>
    <w:rsid w:val="00031E9A"/>
    <w:rsid w:val="0009372E"/>
    <w:rsid w:val="00096671"/>
    <w:rsid w:val="000C58BA"/>
    <w:rsid w:val="00102B2E"/>
    <w:rsid w:val="00102E99"/>
    <w:rsid w:val="00121443"/>
    <w:rsid w:val="00180636"/>
    <w:rsid w:val="00194CEC"/>
    <w:rsid w:val="001F56EF"/>
    <w:rsid w:val="0021085C"/>
    <w:rsid w:val="00267319"/>
    <w:rsid w:val="002715F7"/>
    <w:rsid w:val="00282A65"/>
    <w:rsid w:val="00306690"/>
    <w:rsid w:val="003322B9"/>
    <w:rsid w:val="00345AD4"/>
    <w:rsid w:val="00360E7E"/>
    <w:rsid w:val="00391D19"/>
    <w:rsid w:val="003D481C"/>
    <w:rsid w:val="00403B3E"/>
    <w:rsid w:val="00407969"/>
    <w:rsid w:val="00464899"/>
    <w:rsid w:val="00467496"/>
    <w:rsid w:val="004C6A0E"/>
    <w:rsid w:val="00566FA7"/>
    <w:rsid w:val="005A6522"/>
    <w:rsid w:val="005C6914"/>
    <w:rsid w:val="005D1F58"/>
    <w:rsid w:val="00606FAB"/>
    <w:rsid w:val="00622D3D"/>
    <w:rsid w:val="00634A19"/>
    <w:rsid w:val="00667281"/>
    <w:rsid w:val="00675673"/>
    <w:rsid w:val="006D504E"/>
    <w:rsid w:val="006F61F7"/>
    <w:rsid w:val="00774A38"/>
    <w:rsid w:val="00777A33"/>
    <w:rsid w:val="0078093C"/>
    <w:rsid w:val="007F511F"/>
    <w:rsid w:val="00802F83"/>
    <w:rsid w:val="008140AE"/>
    <w:rsid w:val="008236C0"/>
    <w:rsid w:val="00840532"/>
    <w:rsid w:val="0085026F"/>
    <w:rsid w:val="008931D5"/>
    <w:rsid w:val="008A1637"/>
    <w:rsid w:val="008B6FD6"/>
    <w:rsid w:val="008C0C2B"/>
    <w:rsid w:val="008C2A89"/>
    <w:rsid w:val="008E5B4F"/>
    <w:rsid w:val="008F53E9"/>
    <w:rsid w:val="0090496D"/>
    <w:rsid w:val="00914673"/>
    <w:rsid w:val="00933B0D"/>
    <w:rsid w:val="0095331C"/>
    <w:rsid w:val="00956E6A"/>
    <w:rsid w:val="00962D9B"/>
    <w:rsid w:val="009C281B"/>
    <w:rsid w:val="009F627C"/>
    <w:rsid w:val="00A1516C"/>
    <w:rsid w:val="00A31B30"/>
    <w:rsid w:val="00A366FC"/>
    <w:rsid w:val="00AA22FC"/>
    <w:rsid w:val="00B20109"/>
    <w:rsid w:val="00B3487D"/>
    <w:rsid w:val="00BB6468"/>
    <w:rsid w:val="00C12CED"/>
    <w:rsid w:val="00C53398"/>
    <w:rsid w:val="00C61FDE"/>
    <w:rsid w:val="00C73EC2"/>
    <w:rsid w:val="00C8271F"/>
    <w:rsid w:val="00C849B6"/>
    <w:rsid w:val="00C8648B"/>
    <w:rsid w:val="00C97711"/>
    <w:rsid w:val="00CB3634"/>
    <w:rsid w:val="00CB57AA"/>
    <w:rsid w:val="00CB61C8"/>
    <w:rsid w:val="00D062F6"/>
    <w:rsid w:val="00D63905"/>
    <w:rsid w:val="00D64BAC"/>
    <w:rsid w:val="00D71395"/>
    <w:rsid w:val="00E15624"/>
    <w:rsid w:val="00E46EDA"/>
    <w:rsid w:val="00E96F12"/>
    <w:rsid w:val="00EA68E2"/>
    <w:rsid w:val="00F038DF"/>
    <w:rsid w:val="00F20439"/>
    <w:rsid w:val="00F4327B"/>
    <w:rsid w:val="00F93FE4"/>
    <w:rsid w:val="00FA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BF0D29-3953-44F3-AE0A-D2C69D62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16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1516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1516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1516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A1516C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rsid w:val="00A1516C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1516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1516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A1516C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1516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A1516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A1516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A1516C"/>
  </w:style>
  <w:style w:type="paragraph" w:styleId="Stopka">
    <w:name w:val="foot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A1516C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A1516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semiHidden/>
    <w:unhideWhenUsed/>
    <w:rsid w:val="003322B9"/>
    <w:rPr>
      <w:rFonts w:eastAsia="Calibri"/>
    </w:rPr>
  </w:style>
  <w:style w:type="character" w:customStyle="1" w:styleId="Nagwek5Znak">
    <w:name w:val="Nagłówek 5 Znak"/>
    <w:basedOn w:val="Domylnaczcionkaakapitu"/>
    <w:link w:val="Nagwek5"/>
    <w:rsid w:val="00956E6A"/>
    <w:rPr>
      <w:rFonts w:eastAsia="Arial Unicode MS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3</Pages>
  <Words>1047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Alicja Więcek</cp:lastModifiedBy>
  <cp:revision>18</cp:revision>
  <cp:lastPrinted>2001-01-24T12:21:00Z</cp:lastPrinted>
  <dcterms:created xsi:type="dcterms:W3CDTF">2021-02-15T11:58:00Z</dcterms:created>
  <dcterms:modified xsi:type="dcterms:W3CDTF">2021-07-15T09:02:00Z</dcterms:modified>
</cp:coreProperties>
</file>