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45F7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45F7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45F73">
        <w:rPr>
          <w:sz w:val="22"/>
          <w:szCs w:val="22"/>
        </w:rPr>
        <w:t>2021-07-21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45F73" w:rsidRPr="00245F73" w:rsidRDefault="00245F73" w:rsidP="00FB7F50">
      <w:pPr>
        <w:spacing w:after="40"/>
        <w:rPr>
          <w:b/>
          <w:bCs/>
          <w:sz w:val="22"/>
          <w:szCs w:val="22"/>
        </w:rPr>
      </w:pPr>
      <w:r w:rsidRPr="00245F73">
        <w:rPr>
          <w:b/>
          <w:bCs/>
          <w:sz w:val="22"/>
          <w:szCs w:val="22"/>
        </w:rPr>
        <w:t>Politechnika Rzeszowska</w:t>
      </w:r>
    </w:p>
    <w:p w:rsidR="00FB7F50" w:rsidRPr="002245BE" w:rsidRDefault="00245F73" w:rsidP="00FB7F50">
      <w:pPr>
        <w:spacing w:after="40"/>
        <w:rPr>
          <w:b/>
          <w:bCs/>
          <w:sz w:val="22"/>
          <w:szCs w:val="22"/>
        </w:rPr>
      </w:pPr>
      <w:r w:rsidRPr="00245F73">
        <w:rPr>
          <w:b/>
          <w:bCs/>
          <w:sz w:val="22"/>
          <w:szCs w:val="22"/>
        </w:rPr>
        <w:t>Dział Zamówień Publicznych</w:t>
      </w:r>
    </w:p>
    <w:p w:rsidR="00FB7F50" w:rsidRPr="002245BE" w:rsidRDefault="00245F73" w:rsidP="00FB7F50">
      <w:pPr>
        <w:rPr>
          <w:sz w:val="22"/>
          <w:szCs w:val="22"/>
        </w:rPr>
      </w:pPr>
      <w:r w:rsidRPr="00245F7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45F73">
        <w:rPr>
          <w:sz w:val="22"/>
          <w:szCs w:val="22"/>
        </w:rPr>
        <w:t>12</w:t>
      </w:r>
    </w:p>
    <w:p w:rsidR="00FB7F50" w:rsidRPr="002245BE" w:rsidRDefault="00245F73" w:rsidP="00FB7F50">
      <w:pPr>
        <w:rPr>
          <w:sz w:val="22"/>
          <w:szCs w:val="22"/>
        </w:rPr>
      </w:pPr>
      <w:r w:rsidRPr="00245F7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45F7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45F73" w:rsidRPr="00607F9B" w:rsidTr="00826155">
        <w:trPr>
          <w:trHeight w:val="638"/>
        </w:trPr>
        <w:tc>
          <w:tcPr>
            <w:tcW w:w="959" w:type="dxa"/>
            <w:shd w:val="clear" w:color="auto" w:fill="auto"/>
          </w:tcPr>
          <w:p w:rsidR="00245F73" w:rsidRPr="00607F9B" w:rsidRDefault="00245F73" w:rsidP="008261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45F73" w:rsidRPr="00607F9B" w:rsidRDefault="00245F73" w:rsidP="008261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5F7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5F73">
              <w:rPr>
                <w:b/>
                <w:bCs/>
                <w:sz w:val="22"/>
                <w:szCs w:val="22"/>
              </w:rPr>
              <w:t>Dostawa kalibratora kamer termowizyjnych o dużej powierzchni emisyjnej, dostawa generatora funkcyjnego z przebiegami arbitralnymi (1 szt.), dostawa  zestawu czterech przyrządów (zasilacz, generator, multimetr, oscyloskop), dostawa spektrofotometru UV/VIS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5F73">
              <w:rPr>
                <w:b/>
                <w:sz w:val="22"/>
                <w:szCs w:val="22"/>
              </w:rPr>
              <w:t>NA/O/139/2021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45F73" w:rsidRPr="00245F73" w:rsidRDefault="00245F7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245F73">
        <w:rPr>
          <w:b/>
          <w:sz w:val="22"/>
          <w:szCs w:val="22"/>
        </w:rPr>
        <w:t>Politechnika Rzeszowska</w:t>
      </w:r>
    </w:p>
    <w:p w:rsidR="008642B3" w:rsidRDefault="00245F7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45F7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45F73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45F73" w:rsidTr="00826155">
        <w:trPr>
          <w:cantSplit/>
        </w:trPr>
        <w:tc>
          <w:tcPr>
            <w:tcW w:w="9498" w:type="dxa"/>
          </w:tcPr>
          <w:p w:rsidR="00245F73" w:rsidRPr="00D26ED6" w:rsidRDefault="00245F73" w:rsidP="0082615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45F73">
              <w:rPr>
                <w:b/>
                <w:sz w:val="22"/>
                <w:szCs w:val="22"/>
              </w:rPr>
              <w:t>EC Test Systems Sp. z o.o.</w:t>
            </w:r>
          </w:p>
          <w:p w:rsidR="00245F73" w:rsidRPr="009F0E5C" w:rsidRDefault="00245F73" w:rsidP="00826155">
            <w:pPr>
              <w:jc w:val="both"/>
              <w:rPr>
                <w:bCs/>
                <w:sz w:val="22"/>
                <w:szCs w:val="22"/>
              </w:rPr>
            </w:pPr>
            <w:r w:rsidRPr="00245F73">
              <w:rPr>
                <w:bCs/>
                <w:sz w:val="22"/>
                <w:szCs w:val="22"/>
              </w:rPr>
              <w:t>ul. Ciepłownicza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5F73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45F73" w:rsidRPr="009F0E5C" w:rsidRDefault="00245F73" w:rsidP="00826155">
            <w:pPr>
              <w:jc w:val="both"/>
              <w:rPr>
                <w:bCs/>
                <w:sz w:val="22"/>
                <w:szCs w:val="22"/>
              </w:rPr>
            </w:pPr>
            <w:r w:rsidRPr="00245F73">
              <w:rPr>
                <w:bCs/>
                <w:sz w:val="22"/>
                <w:szCs w:val="22"/>
              </w:rPr>
              <w:t>31-574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5F73">
              <w:rPr>
                <w:bCs/>
                <w:sz w:val="22"/>
                <w:szCs w:val="22"/>
              </w:rPr>
              <w:t>Kraków</w:t>
            </w:r>
          </w:p>
          <w:p w:rsidR="00245F73" w:rsidRDefault="00245F73" w:rsidP="008261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45F73" w:rsidRPr="00211A34" w:rsidRDefault="00245F73" w:rsidP="008261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45F7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45F73">
              <w:rPr>
                <w:sz w:val="22"/>
                <w:szCs w:val="22"/>
              </w:rPr>
              <w:t>Dostawa kalibratora kamer termowizyjnych o dużej powierzchni emisyjnej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5F73">
              <w:rPr>
                <w:b/>
                <w:sz w:val="22"/>
                <w:szCs w:val="22"/>
              </w:rPr>
              <w:t>27 921.00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45F73" w:rsidRPr="00D26ED6" w:rsidRDefault="00245F73" w:rsidP="0082615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45F73" w:rsidRDefault="00245F73" w:rsidP="0082615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45F73">
              <w:t xml:space="preserve">Najkorzystniejsza oferta wybrana zgodnie z kryteriami </w:t>
            </w:r>
            <w:r w:rsidR="00B3651F" w:rsidRPr="00245F73">
              <w:t>określonymi</w:t>
            </w:r>
            <w:r w:rsidRPr="00245F73">
              <w:t xml:space="preserve"> w SWZ</w:t>
            </w:r>
          </w:p>
        </w:tc>
      </w:tr>
      <w:tr w:rsidR="00245F73" w:rsidTr="00826155">
        <w:trPr>
          <w:cantSplit/>
        </w:trPr>
        <w:tc>
          <w:tcPr>
            <w:tcW w:w="9498" w:type="dxa"/>
          </w:tcPr>
          <w:p w:rsidR="00245F73" w:rsidRPr="00D26ED6" w:rsidRDefault="00245F73" w:rsidP="0082615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45F73">
              <w:rPr>
                <w:b/>
                <w:sz w:val="22"/>
                <w:szCs w:val="22"/>
              </w:rPr>
              <w:t>AM Technologies Sp. z o.o. Sp. j.</w:t>
            </w:r>
          </w:p>
          <w:p w:rsidR="00245F73" w:rsidRPr="009F0E5C" w:rsidRDefault="00245F73" w:rsidP="00826155">
            <w:pPr>
              <w:jc w:val="both"/>
              <w:rPr>
                <w:bCs/>
                <w:sz w:val="22"/>
                <w:szCs w:val="22"/>
              </w:rPr>
            </w:pPr>
            <w:r w:rsidRPr="00245F73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5F73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45F73" w:rsidRPr="009F0E5C" w:rsidRDefault="00245F73" w:rsidP="00826155">
            <w:pPr>
              <w:jc w:val="both"/>
              <w:rPr>
                <w:bCs/>
                <w:sz w:val="22"/>
                <w:szCs w:val="22"/>
              </w:rPr>
            </w:pPr>
            <w:r w:rsidRPr="00245F73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5F73">
              <w:rPr>
                <w:bCs/>
                <w:sz w:val="22"/>
                <w:szCs w:val="22"/>
              </w:rPr>
              <w:t>Warszawa</w:t>
            </w:r>
          </w:p>
          <w:p w:rsidR="00245F73" w:rsidRDefault="00245F73" w:rsidP="008261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45F73" w:rsidRPr="00211A34" w:rsidRDefault="00245F73" w:rsidP="008261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45F7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45F73">
              <w:rPr>
                <w:sz w:val="22"/>
                <w:szCs w:val="22"/>
              </w:rPr>
              <w:t>Dostawa generatora funkcyjnego z przebiegami arbitralnymi (1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5F73">
              <w:rPr>
                <w:b/>
                <w:sz w:val="22"/>
                <w:szCs w:val="22"/>
              </w:rPr>
              <w:t>13 413.81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45F73" w:rsidRPr="00D26ED6" w:rsidRDefault="00245F73" w:rsidP="0082615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45F73" w:rsidRDefault="00245F73" w:rsidP="0082615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45F73">
              <w:t xml:space="preserve">Najkorzystniejsza oferta wybrana zgodnie z kryteriami </w:t>
            </w:r>
            <w:r w:rsidR="00B3651F" w:rsidRPr="00245F73">
              <w:t>określonymi</w:t>
            </w:r>
            <w:r w:rsidRPr="00245F73">
              <w:t xml:space="preserve"> w SWZ</w:t>
            </w:r>
          </w:p>
        </w:tc>
      </w:tr>
      <w:tr w:rsidR="00245F73" w:rsidTr="00826155">
        <w:trPr>
          <w:cantSplit/>
        </w:trPr>
        <w:tc>
          <w:tcPr>
            <w:tcW w:w="9498" w:type="dxa"/>
          </w:tcPr>
          <w:p w:rsidR="00245F73" w:rsidRPr="00D26ED6" w:rsidRDefault="00245F73" w:rsidP="0082615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245F73">
              <w:rPr>
                <w:b/>
                <w:sz w:val="22"/>
                <w:szCs w:val="22"/>
              </w:rPr>
              <w:t>AM Technologies Sp. z o.o. Sp. j.</w:t>
            </w:r>
          </w:p>
          <w:p w:rsidR="00245F73" w:rsidRPr="009F0E5C" w:rsidRDefault="00245F73" w:rsidP="00826155">
            <w:pPr>
              <w:jc w:val="both"/>
              <w:rPr>
                <w:bCs/>
                <w:sz w:val="22"/>
                <w:szCs w:val="22"/>
              </w:rPr>
            </w:pPr>
            <w:r w:rsidRPr="00245F73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5F73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45F73" w:rsidRPr="009F0E5C" w:rsidRDefault="00245F73" w:rsidP="00826155">
            <w:pPr>
              <w:jc w:val="both"/>
              <w:rPr>
                <w:bCs/>
                <w:sz w:val="22"/>
                <w:szCs w:val="22"/>
              </w:rPr>
            </w:pPr>
            <w:r w:rsidRPr="00245F73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5F73">
              <w:rPr>
                <w:bCs/>
                <w:sz w:val="22"/>
                <w:szCs w:val="22"/>
              </w:rPr>
              <w:t>Warszawa</w:t>
            </w:r>
          </w:p>
          <w:p w:rsidR="00245F73" w:rsidRDefault="00245F73" w:rsidP="008261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45F73" w:rsidRPr="00211A34" w:rsidRDefault="00245F73" w:rsidP="008261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45F73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45F73">
              <w:rPr>
                <w:sz w:val="22"/>
                <w:szCs w:val="22"/>
              </w:rPr>
              <w:t>Dostawa  zestawu czterech przyrządów (zasilacz, generator, multimetr, oscyloskop)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5F73">
              <w:rPr>
                <w:b/>
                <w:sz w:val="22"/>
                <w:szCs w:val="22"/>
              </w:rPr>
              <w:t>14 108.90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45F73" w:rsidRPr="00D26ED6" w:rsidRDefault="00245F73" w:rsidP="0082615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45F73" w:rsidRDefault="00245F73" w:rsidP="0082615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45F73">
              <w:t xml:space="preserve">Najkorzystniejsza oferta wybrana zgodnie z kryteriami </w:t>
            </w:r>
            <w:r w:rsidR="00B3651F" w:rsidRPr="00245F73">
              <w:t>określonymi</w:t>
            </w:r>
            <w:r w:rsidRPr="00245F73">
              <w:t xml:space="preserve"> w SWZ</w:t>
            </w:r>
          </w:p>
        </w:tc>
      </w:tr>
      <w:tr w:rsidR="00245F73" w:rsidTr="00826155">
        <w:trPr>
          <w:cantSplit/>
        </w:trPr>
        <w:tc>
          <w:tcPr>
            <w:tcW w:w="9498" w:type="dxa"/>
          </w:tcPr>
          <w:p w:rsidR="00245F73" w:rsidRPr="00D26ED6" w:rsidRDefault="00245F73" w:rsidP="0082615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45F73">
              <w:rPr>
                <w:b/>
                <w:sz w:val="22"/>
                <w:szCs w:val="22"/>
              </w:rPr>
              <w:t>Panalytica</w:t>
            </w:r>
            <w:proofErr w:type="spellEnd"/>
            <w:r w:rsidRPr="00245F73">
              <w:rPr>
                <w:b/>
                <w:sz w:val="22"/>
                <w:szCs w:val="22"/>
              </w:rPr>
              <w:t xml:space="preserve"> sp. z o.o.</w:t>
            </w:r>
          </w:p>
          <w:p w:rsidR="00245F73" w:rsidRPr="009F0E5C" w:rsidRDefault="00245F73" w:rsidP="00826155">
            <w:pPr>
              <w:jc w:val="both"/>
              <w:rPr>
                <w:bCs/>
                <w:sz w:val="22"/>
                <w:szCs w:val="22"/>
              </w:rPr>
            </w:pPr>
            <w:r w:rsidRPr="00245F73">
              <w:rPr>
                <w:bCs/>
                <w:sz w:val="22"/>
                <w:szCs w:val="22"/>
              </w:rPr>
              <w:t>Rydygiera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5F73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45F73" w:rsidRPr="009F0E5C" w:rsidRDefault="00245F73" w:rsidP="00826155">
            <w:pPr>
              <w:jc w:val="both"/>
              <w:rPr>
                <w:bCs/>
                <w:sz w:val="22"/>
                <w:szCs w:val="22"/>
              </w:rPr>
            </w:pPr>
            <w:r w:rsidRPr="00245F73">
              <w:rPr>
                <w:bCs/>
                <w:sz w:val="22"/>
                <w:szCs w:val="22"/>
              </w:rPr>
              <w:t>01-793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5F73">
              <w:rPr>
                <w:bCs/>
                <w:sz w:val="22"/>
                <w:szCs w:val="22"/>
              </w:rPr>
              <w:t>Warszawa</w:t>
            </w:r>
          </w:p>
          <w:p w:rsidR="00245F73" w:rsidRDefault="00245F73" w:rsidP="008261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45F73" w:rsidRPr="00211A34" w:rsidRDefault="00245F73" w:rsidP="008261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45F73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45F73">
              <w:rPr>
                <w:sz w:val="22"/>
                <w:szCs w:val="22"/>
              </w:rPr>
              <w:t>Dostawa spektrofotometru UV/VIS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5F73">
              <w:rPr>
                <w:b/>
                <w:sz w:val="22"/>
                <w:szCs w:val="22"/>
              </w:rPr>
              <w:t>24 999.75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45F73" w:rsidRPr="00D26ED6" w:rsidRDefault="00245F73" w:rsidP="0082615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45F73" w:rsidRDefault="00245F73" w:rsidP="0082615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45F73">
              <w:t xml:space="preserve">Najkorzystniejsza oferta wybrana zgodnie z kryteriami </w:t>
            </w:r>
            <w:r w:rsidR="00B3651F" w:rsidRPr="00245F73">
              <w:t>określonymi</w:t>
            </w:r>
            <w:r w:rsidRPr="00245F73">
              <w:t xml:space="preserve"> w SWZ</w:t>
            </w:r>
          </w:p>
        </w:tc>
      </w:tr>
    </w:tbl>
    <w:p w:rsidR="003A0AFC" w:rsidRDefault="00245F7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p w:rsidR="00B3651F" w:rsidRDefault="00B3651F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B3651F" w:rsidRPr="00CB5EDB" w:rsidTr="006B61F1">
        <w:tc>
          <w:tcPr>
            <w:tcW w:w="993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3651F" w:rsidRPr="00CB5EDB" w:rsidTr="006B61F1">
        <w:tc>
          <w:tcPr>
            <w:tcW w:w="993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2</w:t>
            </w:r>
          </w:p>
        </w:tc>
        <w:tc>
          <w:tcPr>
            <w:tcW w:w="4110" w:type="dxa"/>
            <w:shd w:val="clear" w:color="auto" w:fill="auto"/>
          </w:tcPr>
          <w:p w:rsidR="00B3651F" w:rsidRPr="00C82837" w:rsidRDefault="00B3651F" w:rsidP="006B61F1">
            <w:pPr>
              <w:spacing w:before="40"/>
            </w:pPr>
            <w:r w:rsidRPr="00A715C7">
              <w:t>AM Technologies Sp. z o.o. Sp. j.</w:t>
            </w:r>
          </w:p>
          <w:p w:rsidR="00B3651F" w:rsidRPr="00CB5EDB" w:rsidRDefault="00B3651F" w:rsidP="006B61F1">
            <w:r w:rsidRPr="00A715C7">
              <w:t>Al. Jerozolimskie</w:t>
            </w:r>
            <w:r w:rsidRPr="00CB5EDB">
              <w:t xml:space="preserve"> </w:t>
            </w:r>
            <w:r w:rsidRPr="00A715C7">
              <w:t>146C</w:t>
            </w:r>
            <w:r w:rsidRPr="00CB5EDB">
              <w:t xml:space="preserve"> </w:t>
            </w:r>
          </w:p>
          <w:p w:rsidR="00B3651F" w:rsidRPr="00CB5EDB" w:rsidRDefault="00B3651F" w:rsidP="006B61F1">
            <w:pPr>
              <w:spacing w:after="120"/>
              <w:jc w:val="both"/>
            </w:pPr>
            <w:r w:rsidRPr="00A715C7">
              <w:t>02-305</w:t>
            </w:r>
            <w:r w:rsidRPr="00CB5EDB">
              <w:t xml:space="preserve"> </w:t>
            </w:r>
            <w:r w:rsidRPr="00A715C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13 413.81 zł</w:t>
            </w:r>
          </w:p>
        </w:tc>
      </w:tr>
      <w:tr w:rsidR="00B3651F" w:rsidRPr="00CB5EDB" w:rsidTr="006B61F1">
        <w:tc>
          <w:tcPr>
            <w:tcW w:w="993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3</w:t>
            </w:r>
          </w:p>
        </w:tc>
        <w:tc>
          <w:tcPr>
            <w:tcW w:w="4110" w:type="dxa"/>
            <w:shd w:val="clear" w:color="auto" w:fill="auto"/>
          </w:tcPr>
          <w:p w:rsidR="00B3651F" w:rsidRPr="00C82837" w:rsidRDefault="00B3651F" w:rsidP="006B61F1">
            <w:pPr>
              <w:spacing w:before="40"/>
            </w:pPr>
            <w:r w:rsidRPr="00A715C7">
              <w:t>AM Technologies Sp. z o.o. Sp. j.</w:t>
            </w:r>
          </w:p>
          <w:p w:rsidR="00B3651F" w:rsidRPr="00CB5EDB" w:rsidRDefault="00B3651F" w:rsidP="006B61F1">
            <w:r w:rsidRPr="00A715C7">
              <w:t>Al. Jerozolimskie</w:t>
            </w:r>
            <w:r w:rsidRPr="00CB5EDB">
              <w:t xml:space="preserve"> </w:t>
            </w:r>
            <w:r w:rsidRPr="00A715C7">
              <w:t>146C</w:t>
            </w:r>
            <w:r w:rsidRPr="00CB5EDB">
              <w:t xml:space="preserve"> </w:t>
            </w:r>
          </w:p>
          <w:p w:rsidR="00B3651F" w:rsidRPr="00CB5EDB" w:rsidRDefault="00B3651F" w:rsidP="006B61F1">
            <w:pPr>
              <w:spacing w:after="120"/>
              <w:jc w:val="both"/>
            </w:pPr>
            <w:r w:rsidRPr="00A715C7">
              <w:t>02-305</w:t>
            </w:r>
            <w:r w:rsidRPr="00CB5EDB">
              <w:t xml:space="preserve"> </w:t>
            </w:r>
            <w:r w:rsidRPr="00A715C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14 108.90 zł</w:t>
            </w:r>
          </w:p>
        </w:tc>
      </w:tr>
      <w:tr w:rsidR="00B3651F" w:rsidRPr="00CB5EDB" w:rsidTr="006B61F1">
        <w:tc>
          <w:tcPr>
            <w:tcW w:w="993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1</w:t>
            </w:r>
          </w:p>
        </w:tc>
        <w:tc>
          <w:tcPr>
            <w:tcW w:w="4110" w:type="dxa"/>
            <w:shd w:val="clear" w:color="auto" w:fill="auto"/>
          </w:tcPr>
          <w:p w:rsidR="00B3651F" w:rsidRPr="00C82837" w:rsidRDefault="00B3651F" w:rsidP="006B61F1">
            <w:pPr>
              <w:spacing w:before="40"/>
            </w:pPr>
            <w:r w:rsidRPr="00A715C7">
              <w:t>EC Test Systems Sp. z o.o.</w:t>
            </w:r>
          </w:p>
          <w:p w:rsidR="00B3651F" w:rsidRPr="00CB5EDB" w:rsidRDefault="00B3651F" w:rsidP="006B61F1">
            <w:r w:rsidRPr="00A715C7">
              <w:t>ul. Ciepłownicza</w:t>
            </w:r>
            <w:r w:rsidRPr="00CB5EDB">
              <w:t xml:space="preserve"> </w:t>
            </w:r>
            <w:r w:rsidRPr="00A715C7">
              <w:t>28</w:t>
            </w:r>
            <w:r w:rsidRPr="00CB5EDB">
              <w:t xml:space="preserve"> </w:t>
            </w:r>
          </w:p>
          <w:p w:rsidR="00B3651F" w:rsidRPr="00CB5EDB" w:rsidRDefault="00B3651F" w:rsidP="006B61F1">
            <w:pPr>
              <w:spacing w:after="120"/>
              <w:jc w:val="both"/>
            </w:pPr>
            <w:r w:rsidRPr="00A715C7">
              <w:t>31-574</w:t>
            </w:r>
            <w:r w:rsidRPr="00CB5EDB">
              <w:t xml:space="preserve"> </w:t>
            </w:r>
            <w:r w:rsidRPr="00A715C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27 921.00 zł</w:t>
            </w:r>
          </w:p>
        </w:tc>
      </w:tr>
      <w:tr w:rsidR="00B3651F" w:rsidRPr="00CB5EDB" w:rsidTr="006B61F1">
        <w:tc>
          <w:tcPr>
            <w:tcW w:w="993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4</w:t>
            </w:r>
          </w:p>
        </w:tc>
        <w:tc>
          <w:tcPr>
            <w:tcW w:w="4110" w:type="dxa"/>
            <w:shd w:val="clear" w:color="auto" w:fill="auto"/>
          </w:tcPr>
          <w:p w:rsidR="00B3651F" w:rsidRPr="00C82837" w:rsidRDefault="00B3651F" w:rsidP="006B61F1">
            <w:pPr>
              <w:spacing w:before="40"/>
            </w:pPr>
            <w:proofErr w:type="spellStart"/>
            <w:r w:rsidRPr="00A715C7">
              <w:t>Panalytica</w:t>
            </w:r>
            <w:proofErr w:type="spellEnd"/>
            <w:r w:rsidRPr="00A715C7">
              <w:t xml:space="preserve"> sp. z o.o.</w:t>
            </w:r>
          </w:p>
          <w:p w:rsidR="00B3651F" w:rsidRPr="00CB5EDB" w:rsidRDefault="00B3651F" w:rsidP="006B61F1">
            <w:r w:rsidRPr="00A715C7">
              <w:t>Rydygiera</w:t>
            </w:r>
            <w:r w:rsidRPr="00CB5EDB">
              <w:t xml:space="preserve"> </w:t>
            </w:r>
            <w:r w:rsidRPr="00A715C7">
              <w:t>8</w:t>
            </w:r>
            <w:r w:rsidRPr="00CB5EDB">
              <w:t xml:space="preserve"> </w:t>
            </w:r>
          </w:p>
          <w:p w:rsidR="00B3651F" w:rsidRPr="00CB5EDB" w:rsidRDefault="00B3651F" w:rsidP="006B61F1">
            <w:pPr>
              <w:spacing w:after="120"/>
              <w:jc w:val="both"/>
            </w:pPr>
            <w:r w:rsidRPr="00A715C7">
              <w:t>01-793</w:t>
            </w:r>
            <w:r w:rsidRPr="00CB5EDB">
              <w:t xml:space="preserve"> </w:t>
            </w:r>
            <w:r w:rsidRPr="00A715C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651F" w:rsidRPr="00CB5EDB" w:rsidRDefault="00B3651F" w:rsidP="006B61F1">
            <w:pPr>
              <w:spacing w:before="120" w:after="120"/>
              <w:jc w:val="center"/>
            </w:pPr>
            <w:r w:rsidRPr="00A715C7">
              <w:t>24 999.75 zł</w:t>
            </w:r>
          </w:p>
        </w:tc>
      </w:tr>
    </w:tbl>
    <w:p w:rsidR="00B3651F" w:rsidRPr="00756CDA" w:rsidRDefault="00B3651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47B" w:rsidRDefault="0082447B">
      <w:r>
        <w:separator/>
      </w:r>
    </w:p>
  </w:endnote>
  <w:endnote w:type="continuationSeparator" w:id="0">
    <w:p w:rsidR="0082447B" w:rsidRDefault="00824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47B" w:rsidRDefault="0082447B">
      <w:r>
        <w:separator/>
      </w:r>
    </w:p>
  </w:footnote>
  <w:footnote w:type="continuationSeparator" w:id="0">
    <w:p w:rsidR="0082447B" w:rsidRDefault="00824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47B"/>
    <w:rsid w:val="00022322"/>
    <w:rsid w:val="00042497"/>
    <w:rsid w:val="000C1E6F"/>
    <w:rsid w:val="000E4E56"/>
    <w:rsid w:val="001A1468"/>
    <w:rsid w:val="001B7815"/>
    <w:rsid w:val="00211A34"/>
    <w:rsid w:val="00245F7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447B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3651F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FF459-F6BD-4967-ACCE-AE453E71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2021-07-21T10:36:00Z</dcterms:created>
  <dcterms:modified xsi:type="dcterms:W3CDTF">2021-07-21T10:39:00Z</dcterms:modified>
</cp:coreProperties>
</file>