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349D66" w14:textId="77777777" w:rsidR="00D665F5" w:rsidRDefault="004734E0" w:rsidP="00D665F5">
      <w:pPr>
        <w:spacing w:after="240"/>
        <w:jc w:val="right"/>
        <w:rPr>
          <w:sz w:val="22"/>
          <w:szCs w:val="22"/>
        </w:rPr>
      </w:pPr>
      <w:r w:rsidRPr="004734E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734E0">
        <w:rPr>
          <w:sz w:val="22"/>
          <w:szCs w:val="22"/>
        </w:rPr>
        <w:t>2021-07-22</w:t>
      </w:r>
    </w:p>
    <w:p w14:paraId="2B8703E2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5ACC6EC" w14:textId="77777777" w:rsidR="004734E0" w:rsidRPr="004734E0" w:rsidRDefault="004734E0" w:rsidP="00577BC6">
      <w:pPr>
        <w:spacing w:after="40"/>
        <w:rPr>
          <w:b/>
          <w:bCs/>
          <w:sz w:val="22"/>
          <w:szCs w:val="22"/>
        </w:rPr>
      </w:pPr>
      <w:r w:rsidRPr="004734E0">
        <w:rPr>
          <w:b/>
          <w:bCs/>
          <w:sz w:val="22"/>
          <w:szCs w:val="22"/>
        </w:rPr>
        <w:t>Akademia Górniczo - Hutnicza</w:t>
      </w:r>
    </w:p>
    <w:p w14:paraId="00583311" w14:textId="77777777" w:rsidR="004734E0" w:rsidRPr="004734E0" w:rsidRDefault="004734E0" w:rsidP="00577BC6">
      <w:pPr>
        <w:spacing w:after="40"/>
        <w:rPr>
          <w:b/>
          <w:bCs/>
          <w:sz w:val="22"/>
          <w:szCs w:val="22"/>
        </w:rPr>
      </w:pPr>
      <w:r w:rsidRPr="004734E0">
        <w:rPr>
          <w:b/>
          <w:bCs/>
          <w:sz w:val="22"/>
          <w:szCs w:val="22"/>
        </w:rPr>
        <w:t>im. Stanisława Staszica w Krakowie</w:t>
      </w:r>
    </w:p>
    <w:p w14:paraId="52ABB2DF" w14:textId="77777777" w:rsidR="00D665F5" w:rsidRPr="00D91931" w:rsidRDefault="004734E0" w:rsidP="00577BC6">
      <w:pPr>
        <w:spacing w:after="40"/>
        <w:rPr>
          <w:b/>
          <w:bCs/>
          <w:sz w:val="22"/>
          <w:szCs w:val="22"/>
        </w:rPr>
      </w:pPr>
      <w:r w:rsidRPr="004734E0">
        <w:rPr>
          <w:b/>
          <w:bCs/>
          <w:sz w:val="22"/>
          <w:szCs w:val="22"/>
        </w:rPr>
        <w:t>Dział Zamówień Publicznych</w:t>
      </w:r>
    </w:p>
    <w:p w14:paraId="1FF9E87C" w14:textId="77777777" w:rsidR="00D665F5" w:rsidRPr="00BD5546" w:rsidRDefault="004734E0" w:rsidP="00D665F5">
      <w:pPr>
        <w:rPr>
          <w:sz w:val="22"/>
          <w:szCs w:val="22"/>
        </w:rPr>
      </w:pPr>
      <w:r w:rsidRPr="004734E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734E0">
        <w:rPr>
          <w:sz w:val="22"/>
          <w:szCs w:val="22"/>
        </w:rPr>
        <w:t>30</w:t>
      </w:r>
    </w:p>
    <w:p w14:paraId="5158AC3F" w14:textId="77777777" w:rsidR="00D665F5" w:rsidRPr="00BD5546" w:rsidRDefault="004734E0" w:rsidP="00D665F5">
      <w:pPr>
        <w:rPr>
          <w:sz w:val="22"/>
          <w:szCs w:val="22"/>
        </w:rPr>
      </w:pPr>
      <w:r w:rsidRPr="004734E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734E0">
        <w:rPr>
          <w:sz w:val="22"/>
          <w:szCs w:val="22"/>
        </w:rPr>
        <w:t>Kraków</w:t>
      </w:r>
    </w:p>
    <w:p w14:paraId="488EA93E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3FF7CC7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B629C30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734E0" w:rsidRPr="004734E0">
        <w:rPr>
          <w:b/>
          <w:sz w:val="22"/>
          <w:szCs w:val="22"/>
        </w:rPr>
        <w:t>KC-zp.272-315/21</w:t>
      </w:r>
      <w:r w:rsidR="00A80738">
        <w:rPr>
          <w:sz w:val="24"/>
        </w:rPr>
        <w:tab/>
        <w:t xml:space="preserve"> </w:t>
      </w:r>
    </w:p>
    <w:p w14:paraId="310E924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70DF05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CCA88A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0E883D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315E862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A80A9F3" w14:textId="77777777" w:rsidR="00C659E2" w:rsidRPr="00577BC6" w:rsidRDefault="00C659E2" w:rsidP="00CA0813">
      <w:pPr>
        <w:spacing w:before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734E0" w:rsidRPr="004734E0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3504D1E1" w14:textId="77777777" w:rsidR="00A80738" w:rsidRPr="00577BC6" w:rsidRDefault="004734E0" w:rsidP="00CA0813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734E0">
        <w:rPr>
          <w:b/>
          <w:sz w:val="22"/>
          <w:szCs w:val="22"/>
        </w:rPr>
        <w:t>Remont instalacji odgromowej pawilonu D-4 na terenie AGH w Krakowie - KC-zp.272-315/21</w:t>
      </w:r>
    </w:p>
    <w:p w14:paraId="14F48639" w14:textId="77777777" w:rsidR="00D665F5" w:rsidRPr="00577BC6" w:rsidRDefault="00D665F5" w:rsidP="00CA0813">
      <w:pPr>
        <w:spacing w:before="120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4734E0" w:rsidRPr="004734E0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3CDF840" w14:textId="77777777" w:rsidR="00A80738" w:rsidRPr="00577BC6" w:rsidRDefault="00D665F5" w:rsidP="00CA0813">
      <w:pPr>
        <w:spacing w:before="120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734E0" w:rsidRPr="004734E0">
        <w:rPr>
          <w:sz w:val="22"/>
          <w:szCs w:val="22"/>
        </w:rPr>
        <w:t>21/07/2021</w:t>
      </w:r>
      <w:r w:rsidR="00FF4AB1" w:rsidRPr="00577BC6">
        <w:rPr>
          <w:sz w:val="22"/>
          <w:szCs w:val="22"/>
        </w:rPr>
        <w:t xml:space="preserve"> o godz. </w:t>
      </w:r>
      <w:r w:rsidR="004734E0" w:rsidRPr="004734E0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6007C7A" w14:textId="77777777" w:rsidTr="003F57CD">
        <w:tc>
          <w:tcPr>
            <w:tcW w:w="993" w:type="dxa"/>
            <w:shd w:val="clear" w:color="auto" w:fill="auto"/>
            <w:vAlign w:val="center"/>
          </w:tcPr>
          <w:p w14:paraId="0FB963E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63B492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73012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734E0" w:rsidRPr="00493F8C" w14:paraId="4DC32AFE" w14:textId="77777777" w:rsidTr="001334D8">
        <w:tc>
          <w:tcPr>
            <w:tcW w:w="993" w:type="dxa"/>
            <w:shd w:val="clear" w:color="auto" w:fill="auto"/>
            <w:vAlign w:val="center"/>
          </w:tcPr>
          <w:p w14:paraId="1BB43475" w14:textId="77777777" w:rsidR="004734E0" w:rsidRPr="00490DC0" w:rsidRDefault="004734E0" w:rsidP="001334D8">
            <w:pPr>
              <w:spacing w:before="120" w:after="120"/>
              <w:jc w:val="center"/>
            </w:pPr>
            <w:r w:rsidRPr="004734E0">
              <w:t>1</w:t>
            </w:r>
          </w:p>
        </w:tc>
        <w:tc>
          <w:tcPr>
            <w:tcW w:w="5244" w:type="dxa"/>
            <w:shd w:val="clear" w:color="auto" w:fill="auto"/>
          </w:tcPr>
          <w:p w14:paraId="6B4D21B3" w14:textId="77777777" w:rsidR="004734E0" w:rsidRPr="00490DC0" w:rsidRDefault="004734E0" w:rsidP="001334D8">
            <w:pPr>
              <w:spacing w:before="40"/>
            </w:pPr>
            <w:r w:rsidRPr="004734E0">
              <w:t>P.P.M. Elektro-Naft  Jan Niziołek</w:t>
            </w:r>
          </w:p>
          <w:p w14:paraId="0912CEE2" w14:textId="77777777" w:rsidR="004734E0" w:rsidRPr="00490DC0" w:rsidRDefault="004734E0" w:rsidP="001334D8">
            <w:r w:rsidRPr="004734E0">
              <w:t>Forteczna</w:t>
            </w:r>
            <w:r w:rsidRPr="00490DC0">
              <w:t xml:space="preserve"> </w:t>
            </w:r>
            <w:r w:rsidRPr="004734E0">
              <w:t>11</w:t>
            </w:r>
            <w:r w:rsidRPr="00490DC0">
              <w:t xml:space="preserve"> </w:t>
            </w:r>
          </w:p>
          <w:p w14:paraId="31977B82" w14:textId="77777777" w:rsidR="004734E0" w:rsidRPr="00490DC0" w:rsidRDefault="004734E0" w:rsidP="001334D8">
            <w:pPr>
              <w:spacing w:after="40"/>
              <w:jc w:val="both"/>
            </w:pPr>
            <w:r w:rsidRPr="004734E0">
              <w:t>30-437</w:t>
            </w:r>
            <w:r w:rsidRPr="00490DC0">
              <w:t xml:space="preserve"> </w:t>
            </w:r>
            <w:r w:rsidRPr="004734E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6A080A" w14:textId="77777777" w:rsidR="004734E0" w:rsidRPr="00490DC0" w:rsidRDefault="004734E0" w:rsidP="001334D8">
            <w:pPr>
              <w:spacing w:before="120" w:after="120"/>
              <w:jc w:val="both"/>
            </w:pPr>
            <w:r w:rsidRPr="004734E0">
              <w:t>125 137.74 zł</w:t>
            </w:r>
          </w:p>
        </w:tc>
      </w:tr>
      <w:tr w:rsidR="004734E0" w:rsidRPr="00493F8C" w14:paraId="1CA28EBA" w14:textId="77777777" w:rsidTr="001334D8">
        <w:tc>
          <w:tcPr>
            <w:tcW w:w="993" w:type="dxa"/>
            <w:shd w:val="clear" w:color="auto" w:fill="auto"/>
            <w:vAlign w:val="center"/>
          </w:tcPr>
          <w:p w14:paraId="5355376D" w14:textId="77777777" w:rsidR="004734E0" w:rsidRPr="00490DC0" w:rsidRDefault="004734E0" w:rsidP="001334D8">
            <w:pPr>
              <w:spacing w:before="120" w:after="120"/>
              <w:jc w:val="center"/>
            </w:pPr>
            <w:r w:rsidRPr="004734E0">
              <w:t>2</w:t>
            </w:r>
          </w:p>
        </w:tc>
        <w:tc>
          <w:tcPr>
            <w:tcW w:w="5244" w:type="dxa"/>
            <w:shd w:val="clear" w:color="auto" w:fill="auto"/>
          </w:tcPr>
          <w:p w14:paraId="073C32AF" w14:textId="7555B04E" w:rsidR="004734E0" w:rsidRPr="00490DC0" w:rsidRDefault="004734E0" w:rsidP="001334D8">
            <w:pPr>
              <w:spacing w:before="40"/>
            </w:pPr>
            <w:r w:rsidRPr="004734E0">
              <w:t>Zakład Elektryczny U.</w:t>
            </w:r>
            <w:r w:rsidR="00206924">
              <w:t>P.H</w:t>
            </w:r>
            <w:r w:rsidRPr="004734E0">
              <w:t>. Dziewoński</w:t>
            </w:r>
          </w:p>
          <w:p w14:paraId="2B710E23" w14:textId="60C85F24" w:rsidR="004734E0" w:rsidRDefault="00206924" w:rsidP="001334D8">
            <w:r>
              <w:t>Piłsudskiego 97/35</w:t>
            </w:r>
          </w:p>
          <w:p w14:paraId="2B380EC9" w14:textId="48102607" w:rsidR="004734E0" w:rsidRPr="00490DC0" w:rsidRDefault="00206924" w:rsidP="00206924">
            <w:r>
              <w:t>32-020 Wieliczka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9C0618" w14:textId="77777777" w:rsidR="004734E0" w:rsidRPr="00490DC0" w:rsidRDefault="004734E0" w:rsidP="001334D8">
            <w:pPr>
              <w:spacing w:before="120" w:after="120"/>
              <w:jc w:val="both"/>
            </w:pPr>
            <w:r w:rsidRPr="004734E0">
              <w:t>199 792.84 zł</w:t>
            </w:r>
          </w:p>
        </w:tc>
      </w:tr>
      <w:tr w:rsidR="004734E0" w:rsidRPr="00493F8C" w14:paraId="67B8F519" w14:textId="77777777" w:rsidTr="001334D8">
        <w:tc>
          <w:tcPr>
            <w:tcW w:w="993" w:type="dxa"/>
            <w:shd w:val="clear" w:color="auto" w:fill="auto"/>
            <w:vAlign w:val="center"/>
          </w:tcPr>
          <w:p w14:paraId="234A3E67" w14:textId="77777777" w:rsidR="004734E0" w:rsidRPr="00490DC0" w:rsidRDefault="004734E0" w:rsidP="001334D8">
            <w:pPr>
              <w:spacing w:before="120" w:after="120"/>
              <w:jc w:val="center"/>
            </w:pPr>
            <w:r w:rsidRPr="004734E0">
              <w:t>3</w:t>
            </w:r>
          </w:p>
        </w:tc>
        <w:tc>
          <w:tcPr>
            <w:tcW w:w="5244" w:type="dxa"/>
            <w:shd w:val="clear" w:color="auto" w:fill="auto"/>
          </w:tcPr>
          <w:p w14:paraId="7248BE2C" w14:textId="77777777" w:rsidR="004734E0" w:rsidRPr="00490DC0" w:rsidRDefault="004734E0" w:rsidP="001334D8">
            <w:pPr>
              <w:spacing w:before="40"/>
            </w:pPr>
            <w:r w:rsidRPr="004734E0">
              <w:t>ELEKTRO-MONTEX SP. Z O. O.</w:t>
            </w:r>
          </w:p>
          <w:p w14:paraId="6BB48622" w14:textId="77777777" w:rsidR="004734E0" w:rsidRPr="00490DC0" w:rsidRDefault="004734E0" w:rsidP="001334D8">
            <w:r w:rsidRPr="004734E0">
              <w:t>Sobieskiego</w:t>
            </w:r>
            <w:r w:rsidRPr="00490DC0">
              <w:t xml:space="preserve"> </w:t>
            </w:r>
            <w:r w:rsidRPr="004734E0">
              <w:t>44a</w:t>
            </w:r>
            <w:r w:rsidRPr="00490DC0">
              <w:t xml:space="preserve"> </w:t>
            </w:r>
          </w:p>
          <w:p w14:paraId="078AB2C7" w14:textId="77777777" w:rsidR="004734E0" w:rsidRPr="00490DC0" w:rsidRDefault="004734E0" w:rsidP="001334D8">
            <w:pPr>
              <w:spacing w:after="40"/>
              <w:jc w:val="both"/>
            </w:pPr>
            <w:r w:rsidRPr="004734E0">
              <w:t>42-270</w:t>
            </w:r>
            <w:r w:rsidRPr="00490DC0">
              <w:t xml:space="preserve"> </w:t>
            </w:r>
            <w:r w:rsidRPr="004734E0">
              <w:t>Nieznanice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F92979" w14:textId="77777777" w:rsidR="004734E0" w:rsidRPr="00490DC0" w:rsidRDefault="004734E0" w:rsidP="001334D8">
            <w:pPr>
              <w:spacing w:before="120" w:after="120"/>
              <w:jc w:val="both"/>
            </w:pPr>
            <w:r w:rsidRPr="004734E0">
              <w:t>149 291.66 zł</w:t>
            </w:r>
          </w:p>
        </w:tc>
      </w:tr>
      <w:tr w:rsidR="004734E0" w:rsidRPr="00493F8C" w14:paraId="3946ABD7" w14:textId="77777777" w:rsidTr="001334D8">
        <w:tc>
          <w:tcPr>
            <w:tcW w:w="993" w:type="dxa"/>
            <w:shd w:val="clear" w:color="auto" w:fill="auto"/>
            <w:vAlign w:val="center"/>
          </w:tcPr>
          <w:p w14:paraId="3D9FC0E2" w14:textId="77777777" w:rsidR="004734E0" w:rsidRPr="00490DC0" w:rsidRDefault="004734E0" w:rsidP="001334D8">
            <w:pPr>
              <w:spacing w:before="120" w:after="120"/>
              <w:jc w:val="center"/>
            </w:pPr>
            <w:r w:rsidRPr="004734E0">
              <w:t>4</w:t>
            </w:r>
          </w:p>
        </w:tc>
        <w:tc>
          <w:tcPr>
            <w:tcW w:w="5244" w:type="dxa"/>
            <w:shd w:val="clear" w:color="auto" w:fill="auto"/>
          </w:tcPr>
          <w:p w14:paraId="34B78128" w14:textId="77777777" w:rsidR="004734E0" w:rsidRPr="00490DC0" w:rsidRDefault="004734E0" w:rsidP="001334D8">
            <w:pPr>
              <w:spacing w:before="40"/>
            </w:pPr>
            <w:r w:rsidRPr="004734E0">
              <w:t>"Industria" F.H.U. Anna Gregorczyk</w:t>
            </w:r>
          </w:p>
          <w:p w14:paraId="7EE2BA50" w14:textId="77777777" w:rsidR="004734E0" w:rsidRPr="00490DC0" w:rsidRDefault="004734E0" w:rsidP="001334D8">
            <w:r w:rsidRPr="004734E0">
              <w:t>Witosa</w:t>
            </w:r>
            <w:r w:rsidRPr="00490DC0">
              <w:t xml:space="preserve"> </w:t>
            </w:r>
            <w:r w:rsidRPr="004734E0">
              <w:t>12/2</w:t>
            </w:r>
            <w:r w:rsidRPr="00490DC0">
              <w:t xml:space="preserve"> </w:t>
            </w:r>
          </w:p>
          <w:p w14:paraId="5B1286A6" w14:textId="77777777" w:rsidR="004734E0" w:rsidRPr="00490DC0" w:rsidRDefault="004734E0" w:rsidP="001334D8">
            <w:pPr>
              <w:spacing w:after="40"/>
              <w:jc w:val="both"/>
            </w:pPr>
            <w:r w:rsidRPr="004734E0">
              <w:t>57-300</w:t>
            </w:r>
            <w:r w:rsidRPr="00490DC0">
              <w:t xml:space="preserve"> </w:t>
            </w:r>
            <w:r w:rsidRPr="004734E0">
              <w:t>Kłodzko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C4643F" w14:textId="77777777" w:rsidR="004734E0" w:rsidRPr="00490DC0" w:rsidRDefault="004734E0" w:rsidP="001334D8">
            <w:pPr>
              <w:spacing w:before="120" w:after="120"/>
              <w:jc w:val="both"/>
            </w:pPr>
            <w:r w:rsidRPr="004734E0">
              <w:t>141 450.00 zł</w:t>
            </w:r>
          </w:p>
        </w:tc>
      </w:tr>
      <w:tr w:rsidR="004734E0" w:rsidRPr="00493F8C" w14:paraId="074D8955" w14:textId="77777777" w:rsidTr="001334D8">
        <w:tc>
          <w:tcPr>
            <w:tcW w:w="993" w:type="dxa"/>
            <w:shd w:val="clear" w:color="auto" w:fill="auto"/>
            <w:vAlign w:val="center"/>
          </w:tcPr>
          <w:p w14:paraId="673B20C2" w14:textId="77777777" w:rsidR="004734E0" w:rsidRPr="00490DC0" w:rsidRDefault="004734E0" w:rsidP="001334D8">
            <w:pPr>
              <w:spacing w:before="120" w:after="120"/>
              <w:jc w:val="center"/>
            </w:pPr>
            <w:r w:rsidRPr="004734E0">
              <w:t>5</w:t>
            </w:r>
          </w:p>
        </w:tc>
        <w:tc>
          <w:tcPr>
            <w:tcW w:w="5244" w:type="dxa"/>
            <w:shd w:val="clear" w:color="auto" w:fill="auto"/>
          </w:tcPr>
          <w:p w14:paraId="6264A185" w14:textId="77777777" w:rsidR="004734E0" w:rsidRPr="00490DC0" w:rsidRDefault="004734E0" w:rsidP="001334D8">
            <w:pPr>
              <w:spacing w:before="40"/>
            </w:pPr>
            <w:r w:rsidRPr="004734E0">
              <w:t xml:space="preserve">FUH ELEKTRO-ED Edward </w:t>
            </w:r>
            <w:proofErr w:type="spellStart"/>
            <w:r w:rsidRPr="004734E0">
              <w:t>Hejmo</w:t>
            </w:r>
            <w:proofErr w:type="spellEnd"/>
          </w:p>
          <w:p w14:paraId="49954C80" w14:textId="77777777" w:rsidR="004734E0" w:rsidRPr="00490DC0" w:rsidRDefault="004734E0" w:rsidP="001334D8">
            <w:r w:rsidRPr="004734E0">
              <w:t>os. Piastów</w:t>
            </w:r>
            <w:r w:rsidRPr="00490DC0">
              <w:t xml:space="preserve"> </w:t>
            </w:r>
            <w:r w:rsidRPr="004734E0">
              <w:t>37a/37</w:t>
            </w:r>
            <w:r w:rsidRPr="00490DC0">
              <w:t xml:space="preserve"> </w:t>
            </w:r>
          </w:p>
          <w:p w14:paraId="7FA49487" w14:textId="77777777" w:rsidR="004734E0" w:rsidRPr="00490DC0" w:rsidRDefault="004734E0" w:rsidP="001334D8">
            <w:pPr>
              <w:spacing w:after="40"/>
              <w:jc w:val="both"/>
            </w:pPr>
            <w:r w:rsidRPr="004734E0">
              <w:t>31-624</w:t>
            </w:r>
            <w:r w:rsidRPr="00490DC0">
              <w:t xml:space="preserve"> </w:t>
            </w:r>
            <w:r w:rsidRPr="004734E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E2EA90" w14:textId="77777777" w:rsidR="004734E0" w:rsidRPr="00490DC0" w:rsidRDefault="004734E0" w:rsidP="001334D8">
            <w:pPr>
              <w:spacing w:before="120" w:after="120"/>
              <w:jc w:val="both"/>
            </w:pPr>
            <w:r w:rsidRPr="004734E0">
              <w:t>156 401.03 zł</w:t>
            </w:r>
          </w:p>
        </w:tc>
      </w:tr>
      <w:tr w:rsidR="004734E0" w:rsidRPr="00493F8C" w14:paraId="3101DFF4" w14:textId="77777777" w:rsidTr="001334D8">
        <w:tc>
          <w:tcPr>
            <w:tcW w:w="993" w:type="dxa"/>
            <w:shd w:val="clear" w:color="auto" w:fill="auto"/>
            <w:vAlign w:val="center"/>
          </w:tcPr>
          <w:p w14:paraId="449A2E63" w14:textId="77777777" w:rsidR="004734E0" w:rsidRPr="00490DC0" w:rsidRDefault="004734E0" w:rsidP="001334D8">
            <w:pPr>
              <w:spacing w:before="120" w:after="120"/>
              <w:jc w:val="center"/>
            </w:pPr>
            <w:r w:rsidRPr="004734E0">
              <w:t>6</w:t>
            </w:r>
          </w:p>
        </w:tc>
        <w:tc>
          <w:tcPr>
            <w:tcW w:w="5244" w:type="dxa"/>
            <w:shd w:val="clear" w:color="auto" w:fill="auto"/>
          </w:tcPr>
          <w:p w14:paraId="69F261C1" w14:textId="77777777" w:rsidR="004734E0" w:rsidRPr="00490DC0" w:rsidRDefault="004734E0" w:rsidP="001334D8">
            <w:pPr>
              <w:spacing w:before="40"/>
            </w:pPr>
            <w:r w:rsidRPr="004734E0">
              <w:t>ZAKŁAD USŁUG ELEKTROENERGETYCZNYCH SP. Z.O.O.</w:t>
            </w:r>
          </w:p>
          <w:p w14:paraId="129D287F" w14:textId="77777777" w:rsidR="004734E0" w:rsidRPr="00490DC0" w:rsidRDefault="004734E0" w:rsidP="001334D8">
            <w:r w:rsidRPr="004734E0">
              <w:t>Pachońskiego</w:t>
            </w:r>
            <w:r w:rsidRPr="00490DC0">
              <w:t xml:space="preserve"> </w:t>
            </w:r>
            <w:r w:rsidRPr="004734E0">
              <w:t>9/201</w:t>
            </w:r>
            <w:r w:rsidRPr="00490DC0">
              <w:t xml:space="preserve"> </w:t>
            </w:r>
          </w:p>
          <w:p w14:paraId="32273B85" w14:textId="77777777" w:rsidR="004734E0" w:rsidRPr="00490DC0" w:rsidRDefault="004734E0" w:rsidP="001334D8">
            <w:pPr>
              <w:spacing w:after="40"/>
              <w:jc w:val="both"/>
            </w:pPr>
            <w:r w:rsidRPr="004734E0">
              <w:t>31-223</w:t>
            </w:r>
            <w:r w:rsidRPr="00490DC0">
              <w:t xml:space="preserve"> </w:t>
            </w:r>
            <w:r w:rsidRPr="004734E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233DAD" w14:textId="77777777" w:rsidR="004734E0" w:rsidRPr="00490DC0" w:rsidRDefault="004734E0" w:rsidP="001334D8">
            <w:pPr>
              <w:spacing w:before="120" w:after="120"/>
              <w:jc w:val="both"/>
            </w:pPr>
            <w:r w:rsidRPr="004734E0">
              <w:t>154 471.69 zł</w:t>
            </w:r>
          </w:p>
        </w:tc>
      </w:tr>
      <w:tr w:rsidR="004734E0" w:rsidRPr="00493F8C" w14:paraId="572CCFFF" w14:textId="77777777" w:rsidTr="001334D8">
        <w:tc>
          <w:tcPr>
            <w:tcW w:w="993" w:type="dxa"/>
            <w:shd w:val="clear" w:color="auto" w:fill="auto"/>
            <w:vAlign w:val="center"/>
          </w:tcPr>
          <w:p w14:paraId="2FF95FC5" w14:textId="77777777" w:rsidR="004734E0" w:rsidRPr="00490DC0" w:rsidRDefault="004734E0" w:rsidP="001334D8">
            <w:pPr>
              <w:spacing w:before="120" w:after="120"/>
              <w:jc w:val="center"/>
            </w:pPr>
            <w:r w:rsidRPr="004734E0">
              <w:t>7</w:t>
            </w:r>
          </w:p>
        </w:tc>
        <w:tc>
          <w:tcPr>
            <w:tcW w:w="5244" w:type="dxa"/>
            <w:shd w:val="clear" w:color="auto" w:fill="auto"/>
          </w:tcPr>
          <w:p w14:paraId="0CDBD107" w14:textId="77777777" w:rsidR="004734E0" w:rsidRPr="00490DC0" w:rsidRDefault="004734E0" w:rsidP="001334D8">
            <w:pPr>
              <w:spacing w:before="40"/>
            </w:pPr>
            <w:r w:rsidRPr="004734E0">
              <w:t>PMS sp. z o.o.</w:t>
            </w:r>
          </w:p>
          <w:p w14:paraId="67EE9F74" w14:textId="77777777" w:rsidR="004734E0" w:rsidRPr="00490DC0" w:rsidRDefault="004734E0" w:rsidP="001334D8">
            <w:r w:rsidRPr="004734E0">
              <w:t>Gromadzka</w:t>
            </w:r>
            <w:r w:rsidRPr="00490DC0">
              <w:t xml:space="preserve"> </w:t>
            </w:r>
            <w:r w:rsidRPr="004734E0">
              <w:t>24b</w:t>
            </w:r>
            <w:r w:rsidRPr="00490DC0">
              <w:t xml:space="preserve"> </w:t>
            </w:r>
          </w:p>
          <w:p w14:paraId="486821E5" w14:textId="77777777" w:rsidR="004734E0" w:rsidRPr="00490DC0" w:rsidRDefault="004734E0" w:rsidP="001334D8">
            <w:pPr>
              <w:spacing w:after="40"/>
              <w:jc w:val="both"/>
            </w:pPr>
            <w:r w:rsidRPr="004734E0">
              <w:t>30-714</w:t>
            </w:r>
            <w:r w:rsidRPr="00490DC0">
              <w:t xml:space="preserve"> </w:t>
            </w:r>
            <w:r w:rsidRPr="004734E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E93897" w14:textId="77777777" w:rsidR="004734E0" w:rsidRPr="00490DC0" w:rsidRDefault="004734E0" w:rsidP="001334D8">
            <w:pPr>
              <w:spacing w:before="120" w:after="120"/>
              <w:jc w:val="both"/>
            </w:pPr>
            <w:r w:rsidRPr="004734E0">
              <w:t>158 564.06 zł</w:t>
            </w:r>
          </w:p>
        </w:tc>
      </w:tr>
    </w:tbl>
    <w:p w14:paraId="6D344CFD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4556869B" w14:textId="630D66DD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CC237F" w14:textId="77777777" w:rsidR="00F23EDB" w:rsidRDefault="00F23EDB">
      <w:r>
        <w:separator/>
      </w:r>
    </w:p>
  </w:endnote>
  <w:endnote w:type="continuationSeparator" w:id="0">
    <w:p w14:paraId="079CAAEA" w14:textId="77777777" w:rsidR="00F23EDB" w:rsidRDefault="00F23E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E512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1B7BF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74D5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E801ED0">
        <v:line id="_x0000_s2049" style="position:absolute;left:0;text-align:left;z-index:251657728" from="-3.85pt,8.7pt" to="455.15pt,8.7pt"/>
      </w:pict>
    </w:r>
  </w:p>
  <w:p w14:paraId="77EFAD7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33554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15AEF84" w14:textId="77777777" w:rsidR="009F189D" w:rsidRDefault="009F189D">
    <w:pPr>
      <w:pStyle w:val="Stopka"/>
      <w:tabs>
        <w:tab w:val="clear" w:pos="4536"/>
      </w:tabs>
      <w:jc w:val="center"/>
    </w:pPr>
  </w:p>
  <w:p w14:paraId="38A35E5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DFD9DF" w14:textId="77777777" w:rsidR="00F23EDB" w:rsidRDefault="00F23EDB">
      <w:r>
        <w:separator/>
      </w:r>
    </w:p>
  </w:footnote>
  <w:footnote w:type="continuationSeparator" w:id="0">
    <w:p w14:paraId="2EC02C40" w14:textId="77777777" w:rsidR="00F23EDB" w:rsidRDefault="00F23E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CC5FB" w14:textId="77777777" w:rsidR="004734E0" w:rsidRDefault="004734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197323" w14:textId="77777777" w:rsidR="004734E0" w:rsidRDefault="004734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3D755" w14:textId="77777777" w:rsidR="004734E0" w:rsidRDefault="004734E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3EDB"/>
    <w:rsid w:val="00007727"/>
    <w:rsid w:val="00017720"/>
    <w:rsid w:val="00035488"/>
    <w:rsid w:val="000D7F25"/>
    <w:rsid w:val="000E00E5"/>
    <w:rsid w:val="001146A4"/>
    <w:rsid w:val="00173B20"/>
    <w:rsid w:val="001C69FF"/>
    <w:rsid w:val="00206924"/>
    <w:rsid w:val="0023318D"/>
    <w:rsid w:val="003B6B36"/>
    <w:rsid w:val="003D72FD"/>
    <w:rsid w:val="003F57CD"/>
    <w:rsid w:val="00423179"/>
    <w:rsid w:val="004734E0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A0813"/>
    <w:rsid w:val="00CB0802"/>
    <w:rsid w:val="00D665F5"/>
    <w:rsid w:val="00D7128F"/>
    <w:rsid w:val="00EA3476"/>
    <w:rsid w:val="00F23EDB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9DE2AE5"/>
  <w15:chartTrackingRefBased/>
  <w15:docId w15:val="{18744920-3349-4439-8AC5-28251FB06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190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2021-07-22T10:38:00Z</dcterms:created>
  <dcterms:modified xsi:type="dcterms:W3CDTF">2021-07-22T10:48:00Z</dcterms:modified>
</cp:coreProperties>
</file>