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43DC4" w14:textId="77777777" w:rsidR="006676AE" w:rsidRPr="00B36ABD" w:rsidRDefault="006676AE" w:rsidP="00AC1819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57996" w:rsidRPr="00B57996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FBF720E" w14:textId="77777777" w:rsidR="006676AE" w:rsidRPr="005103B9" w:rsidRDefault="005103B9" w:rsidP="00AC1819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57996" w:rsidRPr="00B57996">
        <w:rPr>
          <w:rFonts w:ascii="Times New Roman" w:hAnsi="Times New Roman"/>
          <w:b/>
        </w:rPr>
        <w:t>SZW/DZP/43/2021</w:t>
      </w:r>
    </w:p>
    <w:p w14:paraId="1E8768D7" w14:textId="77777777" w:rsidR="00C4103F" w:rsidRPr="00E24546" w:rsidRDefault="006676AE" w:rsidP="00AC1819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BCDCD5B" w14:textId="77777777" w:rsidR="006676AE" w:rsidRPr="00E24546" w:rsidRDefault="006676AE" w:rsidP="00AC1819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57996" w:rsidRPr="00B57996">
        <w:rPr>
          <w:sz w:val="22"/>
          <w:szCs w:val="22"/>
        </w:rPr>
        <w:t>SZPITAL WOJEWÓDZKI W POZNANIU</w:t>
      </w:r>
    </w:p>
    <w:p w14:paraId="314C0050" w14:textId="77777777" w:rsidR="006676AE" w:rsidRPr="00E24546" w:rsidRDefault="006676AE" w:rsidP="00AC1819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57996" w:rsidRPr="00B57996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B57996" w:rsidRPr="00B57996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BB4D840" w14:textId="77777777" w:rsidR="00F90CD1" w:rsidRDefault="006676AE" w:rsidP="00AC1819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57996" w:rsidRPr="00B57996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B57996" w:rsidRPr="00B57996">
        <w:rPr>
          <w:sz w:val="22"/>
          <w:szCs w:val="22"/>
        </w:rPr>
        <w:t>Poznań</w:t>
      </w:r>
    </w:p>
    <w:p w14:paraId="73D8EB42" w14:textId="77777777" w:rsidR="00C4103F" w:rsidRPr="00F90CD1" w:rsidRDefault="006676AE" w:rsidP="00AC1819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3C64546" w14:textId="77777777" w:rsidR="00C4103F" w:rsidRPr="00E24546" w:rsidRDefault="007118F0" w:rsidP="00AC1819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85C89D6" w14:textId="77777777" w:rsidR="007118F0" w:rsidRPr="004541F9" w:rsidRDefault="007118F0" w:rsidP="00AC1819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120B6CD" w14:textId="77777777" w:rsidR="00757EFB" w:rsidRPr="006676AE" w:rsidRDefault="00757EFB" w:rsidP="00AC1819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F11AB10" w14:textId="77777777" w:rsidR="007118F0" w:rsidRPr="006676AE" w:rsidRDefault="007118F0" w:rsidP="00AC1819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3DC87C9" w14:textId="77777777" w:rsidR="007118F0" w:rsidRPr="004541F9" w:rsidRDefault="007936D6" w:rsidP="00AC1819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E521758" w14:textId="77777777" w:rsidR="00C4103F" w:rsidRPr="004541F9" w:rsidRDefault="007936D6" w:rsidP="00AC1819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E563EF8" w14:textId="77777777" w:rsidR="00757EFB" w:rsidRPr="004541F9" w:rsidRDefault="00757EFB" w:rsidP="00AC1819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DBA8C2E" w14:textId="77777777" w:rsidR="007936D6" w:rsidRPr="006676AE" w:rsidRDefault="007936D6" w:rsidP="00AC1819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8A0A39D" w14:textId="77777777" w:rsidR="00484F88" w:rsidRPr="006676AE" w:rsidRDefault="00484F88" w:rsidP="00AC1819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57996" w:rsidRPr="00110593" w14:paraId="252482B5" w14:textId="77777777" w:rsidTr="00B8075E">
        <w:tc>
          <w:tcPr>
            <w:tcW w:w="9212" w:type="dxa"/>
            <w:shd w:val="clear" w:color="auto" w:fill="D9D9D9"/>
          </w:tcPr>
          <w:p w14:paraId="25B1B53F" w14:textId="77777777" w:rsidR="00B57996" w:rsidRPr="00110593" w:rsidRDefault="00B57996" w:rsidP="00AC18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D830B5A" w14:textId="77777777" w:rsidR="00B57996" w:rsidRPr="00110593" w:rsidRDefault="00B57996" w:rsidP="00AC18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57996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75750E4" w14:textId="77777777" w:rsidR="00B57996" w:rsidRPr="00110593" w:rsidRDefault="00B57996" w:rsidP="00AC18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BC70277" w14:textId="77777777" w:rsidR="00B57996" w:rsidRPr="00110593" w:rsidRDefault="00B57996" w:rsidP="00AC18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6CB63537" w14:textId="77777777" w:rsidR="00B57996" w:rsidRPr="00110593" w:rsidRDefault="00B57996" w:rsidP="00AC1819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4B719D2" w14:textId="77777777" w:rsidR="006F0034" w:rsidRDefault="006F0034" w:rsidP="00AC1819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7F664C60" w14:textId="77777777" w:rsidR="004C4854" w:rsidRPr="006676AE" w:rsidRDefault="004C4854" w:rsidP="00AC1819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28CFCD5" w14:textId="77777777" w:rsidR="005434B3" w:rsidRDefault="001F027E" w:rsidP="00AC1819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57996" w:rsidRPr="00B57996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45CC37E4" w14:textId="77777777" w:rsidR="005434B3" w:rsidRDefault="00B57996" w:rsidP="00AC1819">
      <w:pPr>
        <w:spacing w:after="0" w:line="240" w:lineRule="auto"/>
        <w:jc w:val="center"/>
        <w:rPr>
          <w:rFonts w:ascii="Times New Roman" w:hAnsi="Times New Roman"/>
        </w:rPr>
      </w:pPr>
      <w:r w:rsidRPr="00B57996">
        <w:rPr>
          <w:rFonts w:ascii="Times New Roman" w:hAnsi="Times New Roman"/>
          <w:b/>
        </w:rPr>
        <w:t>Sukcesywna dostawa artykułów biurowych dla Szpitala Wojewódzkiego w Poznaniu</w:t>
      </w:r>
    </w:p>
    <w:p w14:paraId="46890EBA" w14:textId="77777777" w:rsidR="00F90CD1" w:rsidRPr="00232DF0" w:rsidRDefault="00E65685" w:rsidP="00AC1819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306DACD" w14:textId="77777777" w:rsidR="00C113BF" w:rsidRPr="00023477" w:rsidRDefault="00C113BF" w:rsidP="00AC1819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904AD2A" w14:textId="77777777" w:rsidR="002426FF" w:rsidRPr="00232DF0" w:rsidRDefault="002426FF" w:rsidP="00AC181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C33EF78" w14:textId="77777777" w:rsidR="00023477" w:rsidRDefault="00023477" w:rsidP="00AC181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F76C282" w14:textId="0DC7B4F6" w:rsidR="00023477" w:rsidRDefault="00023477" w:rsidP="00AC1819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175F3DE" w14:textId="77777777" w:rsidR="00AC1819" w:rsidRDefault="00AC1819" w:rsidP="00AC1819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A10CEFE" w14:textId="77777777" w:rsidR="00023477" w:rsidRPr="00F90CD1" w:rsidRDefault="00023477" w:rsidP="00AC1819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1E1B0FB" w14:textId="77777777" w:rsidR="00023477" w:rsidRPr="00F90CD1" w:rsidRDefault="00023477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F4455" w14:textId="77777777" w:rsidR="00023477" w:rsidRPr="00F90CD1" w:rsidRDefault="00023477" w:rsidP="00AC1819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DFD3EBA" w14:textId="77777777" w:rsidR="00023477" w:rsidRPr="004541F9" w:rsidRDefault="00023477" w:rsidP="00AC1819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CC9E1E4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</w:rPr>
      </w:pPr>
    </w:p>
    <w:p w14:paraId="570374BC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</w:rPr>
      </w:pPr>
    </w:p>
    <w:p w14:paraId="7CACD610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</w:rPr>
      </w:pPr>
    </w:p>
    <w:p w14:paraId="5D6502B0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</w:rPr>
      </w:pPr>
    </w:p>
    <w:p w14:paraId="275C5B36" w14:textId="0D9D0F6A" w:rsidR="00023477" w:rsidRPr="00023477" w:rsidRDefault="00C113BF" w:rsidP="00AC181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D23E0FD" w14:textId="07EBB130" w:rsidR="00023477" w:rsidRDefault="00023477" w:rsidP="00AC1819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77F92B3E" w14:textId="2CFCDB31" w:rsidR="00AC1819" w:rsidRDefault="00AC1819" w:rsidP="00AC1819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7B71AF67" w14:textId="536302FE" w:rsidR="00AC1819" w:rsidRDefault="00AC1819" w:rsidP="00AC1819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876BECA" w14:textId="1E82102B" w:rsidR="00AC1819" w:rsidRDefault="00AC1819" w:rsidP="00AC1819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7EB311B7" w14:textId="77777777" w:rsidR="00AC1819" w:rsidRDefault="00AC1819" w:rsidP="00AC1819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47B107F" w14:textId="77777777" w:rsidR="00023477" w:rsidRPr="00F90CD1" w:rsidRDefault="00023477" w:rsidP="00AC1819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0348FAA" w14:textId="77777777" w:rsidR="00023477" w:rsidRPr="00F90CD1" w:rsidRDefault="00023477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B7810B8" w14:textId="77777777" w:rsidR="00023477" w:rsidRPr="00F90CD1" w:rsidRDefault="00023477" w:rsidP="00AC1819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8266A3E" w14:textId="77777777" w:rsidR="00023477" w:rsidRPr="000247FF" w:rsidRDefault="00023477" w:rsidP="00AC1819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4C69715" w14:textId="77777777" w:rsidR="00D2702A" w:rsidRPr="00D2702A" w:rsidRDefault="004F23F7" w:rsidP="00AC1819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9DE3A0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EA9D7" w14:textId="77777777" w:rsidR="00D2702A" w:rsidRPr="00D2702A" w:rsidRDefault="00D2702A" w:rsidP="00AC181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7333" w14:textId="77777777" w:rsidR="00D2702A" w:rsidRPr="00D2702A" w:rsidRDefault="00D2702A" w:rsidP="00AC1819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3CDB239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5EC59" w14:textId="77777777" w:rsidR="00D2702A" w:rsidRPr="00D2702A" w:rsidRDefault="00D2702A" w:rsidP="00AC18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8F444" w14:textId="77777777" w:rsidR="00D2702A" w:rsidRPr="00D2702A" w:rsidRDefault="00D2702A" w:rsidP="00AC181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14:paraId="002F97B1" w14:textId="77777777" w:rsidR="00D2702A" w:rsidRPr="00D2702A" w:rsidRDefault="00D2702A" w:rsidP="00AC181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DF20E5C" w14:textId="77777777" w:rsidR="00D2702A" w:rsidRPr="00D2702A" w:rsidRDefault="00D2702A" w:rsidP="00AC1819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2B3E7EB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7275D70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A1A9BE1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F4AA3E5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F61F9AE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A1DBCDC" w14:textId="3D7E3FCA" w:rsidR="00025C8D" w:rsidRPr="006676AE" w:rsidRDefault="00025C8D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1E30ACE" w14:textId="77777777" w:rsidR="00025C8D" w:rsidRPr="006676AE" w:rsidRDefault="00025C8D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E22543B" w14:textId="77777777" w:rsidR="00F8042D" w:rsidRPr="006676AE" w:rsidRDefault="00025C8D" w:rsidP="00AC1819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F983918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</w:rPr>
      </w:pPr>
    </w:p>
    <w:p w14:paraId="063D262C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</w:rPr>
      </w:pPr>
    </w:p>
    <w:p w14:paraId="3292FE34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</w:rPr>
      </w:pPr>
    </w:p>
    <w:p w14:paraId="4003CD31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</w:rPr>
      </w:pPr>
    </w:p>
    <w:p w14:paraId="7338FCB7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</w:rPr>
      </w:pPr>
    </w:p>
    <w:p w14:paraId="36063BA4" w14:textId="6CE39E33" w:rsidR="00D23F3D" w:rsidRPr="00D2702A" w:rsidRDefault="00D23F3D" w:rsidP="00AC1819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282AE51C" w14:textId="77777777" w:rsidR="00FE4E2B" w:rsidRPr="006676AE" w:rsidRDefault="00FE4E2B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59FAF39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8E3461F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E08CF44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BE0DCC9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7CB987B" w14:textId="77777777" w:rsidR="00AC1819" w:rsidRDefault="00AC1819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A4378B" w14:textId="0C82FA5E" w:rsidR="00FE4E2B" w:rsidRPr="006676AE" w:rsidRDefault="00FE4E2B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6F39735" w14:textId="77777777" w:rsidR="00FE4E2B" w:rsidRPr="006676AE" w:rsidRDefault="00FE4E2B" w:rsidP="00AC18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9FC7936" w14:textId="77777777" w:rsidR="00484F88" w:rsidRPr="006676AE" w:rsidRDefault="00FE4E2B" w:rsidP="00AC1819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DD466" w14:textId="77777777" w:rsidR="007679A7" w:rsidRDefault="007679A7" w:rsidP="0038231F">
      <w:pPr>
        <w:spacing w:after="0" w:line="240" w:lineRule="auto"/>
      </w:pPr>
      <w:r>
        <w:separator/>
      </w:r>
    </w:p>
  </w:endnote>
  <w:endnote w:type="continuationSeparator" w:id="0">
    <w:p w14:paraId="3C3AFF4B" w14:textId="77777777" w:rsidR="007679A7" w:rsidRDefault="007679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A89CB" w14:textId="77777777" w:rsidR="00B57996" w:rsidRDefault="00B579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8B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6ECCA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1B760" w14:textId="77777777" w:rsidR="00B57996" w:rsidRDefault="00B579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119AB" w14:textId="77777777" w:rsidR="007679A7" w:rsidRDefault="007679A7" w:rsidP="0038231F">
      <w:pPr>
        <w:spacing w:after="0" w:line="240" w:lineRule="auto"/>
      </w:pPr>
      <w:r>
        <w:separator/>
      </w:r>
    </w:p>
  </w:footnote>
  <w:footnote w:type="continuationSeparator" w:id="0">
    <w:p w14:paraId="58B99C1D" w14:textId="77777777" w:rsidR="007679A7" w:rsidRDefault="007679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D6D48" w14:textId="77777777" w:rsidR="00B57996" w:rsidRDefault="00B579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04F99" w14:textId="77777777" w:rsidR="00B57996" w:rsidRDefault="00B579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A4B58" w14:textId="77777777" w:rsidR="00B57996" w:rsidRDefault="00B579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9A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679A7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1819"/>
    <w:rsid w:val="00AE6FF2"/>
    <w:rsid w:val="00B0088C"/>
    <w:rsid w:val="00B15219"/>
    <w:rsid w:val="00B15FD3"/>
    <w:rsid w:val="00B34079"/>
    <w:rsid w:val="00B36ABD"/>
    <w:rsid w:val="00B57996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98938"/>
  <w15:docId w15:val="{7282FE3D-BAB9-4766-B0D2-7571A442A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3</cp:revision>
  <cp:lastPrinted>2016-07-26T10:32:00Z</cp:lastPrinted>
  <dcterms:created xsi:type="dcterms:W3CDTF">2021-07-06T08:47:00Z</dcterms:created>
  <dcterms:modified xsi:type="dcterms:W3CDTF">2021-07-06T08:48:00Z</dcterms:modified>
</cp:coreProperties>
</file>