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D90D3" w14:textId="77777777" w:rsidR="006676AE" w:rsidRPr="00B36ABD" w:rsidRDefault="006676AE" w:rsidP="00C16203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665DE" w:rsidRPr="007665DE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109F90B" w14:textId="77777777" w:rsidR="006676AE" w:rsidRPr="005103B9" w:rsidRDefault="005103B9" w:rsidP="00C16203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665DE" w:rsidRPr="007665DE">
        <w:rPr>
          <w:rFonts w:ascii="Times New Roman" w:hAnsi="Times New Roman"/>
          <w:b/>
        </w:rPr>
        <w:t>SZW/DZP/42/2021</w:t>
      </w:r>
    </w:p>
    <w:p w14:paraId="36A404B9" w14:textId="77777777" w:rsidR="00C4103F" w:rsidRPr="00E24546" w:rsidRDefault="006676AE" w:rsidP="00C16203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D55EBFF" w14:textId="77777777" w:rsidR="006676AE" w:rsidRPr="00E24546" w:rsidRDefault="006676AE" w:rsidP="00C16203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65DE" w:rsidRPr="007665DE">
        <w:rPr>
          <w:sz w:val="22"/>
          <w:szCs w:val="22"/>
        </w:rPr>
        <w:t>SZPITAL WOJEWÓDZKI W POZNANIU</w:t>
      </w:r>
    </w:p>
    <w:p w14:paraId="744B77B7" w14:textId="77777777" w:rsidR="006676AE" w:rsidRPr="00E24546" w:rsidRDefault="006676AE" w:rsidP="00C16203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65DE" w:rsidRPr="007665DE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665DE" w:rsidRPr="007665DE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E3C9EC5" w14:textId="77777777" w:rsidR="00F90CD1" w:rsidRDefault="006676AE" w:rsidP="00C16203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65DE" w:rsidRPr="007665DE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665DE" w:rsidRPr="007665DE">
        <w:rPr>
          <w:sz w:val="22"/>
          <w:szCs w:val="22"/>
        </w:rPr>
        <w:t>Poznań</w:t>
      </w:r>
    </w:p>
    <w:p w14:paraId="46A3A5A3" w14:textId="77777777" w:rsidR="00C4103F" w:rsidRPr="00F90CD1" w:rsidRDefault="006676AE" w:rsidP="00C16203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F162F4A" w14:textId="77777777" w:rsidR="00C4103F" w:rsidRPr="00E24546" w:rsidRDefault="007118F0" w:rsidP="00C16203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120F1E3" w14:textId="77777777" w:rsidR="007118F0" w:rsidRPr="004541F9" w:rsidRDefault="007118F0" w:rsidP="00C16203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47EC80A9" w14:textId="77777777" w:rsidR="00757EFB" w:rsidRPr="006676AE" w:rsidRDefault="00757EFB" w:rsidP="00C16203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7109C26" w14:textId="77777777" w:rsidR="007118F0" w:rsidRPr="006676AE" w:rsidRDefault="007118F0" w:rsidP="00C16203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34345F5" w14:textId="77777777" w:rsidR="007118F0" w:rsidRPr="004541F9" w:rsidRDefault="007936D6" w:rsidP="00C16203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6DF8DEA" w14:textId="77777777" w:rsidR="00C4103F" w:rsidRPr="004541F9" w:rsidRDefault="007936D6" w:rsidP="00C16203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9540F8B" w14:textId="77777777" w:rsidR="00757EFB" w:rsidRPr="004541F9" w:rsidRDefault="00757EFB" w:rsidP="00C16203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8E5108D" w14:textId="77777777" w:rsidR="007936D6" w:rsidRPr="006676AE" w:rsidRDefault="007936D6" w:rsidP="00C1620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6B8CEE2" w14:textId="6C8934BB" w:rsidR="00484F88" w:rsidRDefault="00484F88" w:rsidP="00C16203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66B8D1EF" w14:textId="5B5A9C28" w:rsidR="00C16203" w:rsidRDefault="00C16203" w:rsidP="00C16203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3E259EAC" w14:textId="77777777" w:rsidR="00C16203" w:rsidRPr="006676AE" w:rsidRDefault="00C16203" w:rsidP="00C16203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665DE" w:rsidRPr="00110593" w14:paraId="6D4E24AF" w14:textId="77777777" w:rsidTr="00A50D80">
        <w:tc>
          <w:tcPr>
            <w:tcW w:w="9212" w:type="dxa"/>
            <w:shd w:val="clear" w:color="auto" w:fill="D9D9D9"/>
          </w:tcPr>
          <w:p w14:paraId="6AE58FE3" w14:textId="77777777" w:rsidR="007665DE" w:rsidRPr="00110593" w:rsidRDefault="007665DE" w:rsidP="00C16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3CDE4DD" w14:textId="77777777" w:rsidR="007665DE" w:rsidRPr="00110593" w:rsidRDefault="007665DE" w:rsidP="00C1620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665D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CD1AD42" w14:textId="77777777" w:rsidR="007665DE" w:rsidRPr="00110593" w:rsidRDefault="007665DE" w:rsidP="00C16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2F06E94" w14:textId="77777777" w:rsidR="007665DE" w:rsidRPr="00110593" w:rsidRDefault="007665DE" w:rsidP="00C16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CCF070C" w14:textId="77777777" w:rsidR="007665DE" w:rsidRPr="00110593" w:rsidRDefault="007665DE" w:rsidP="00C1620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9E238CB" w14:textId="77777777" w:rsidR="006F0034" w:rsidRDefault="006F0034" w:rsidP="00C1620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6A9C141" w14:textId="77777777" w:rsidR="004C4854" w:rsidRPr="006676AE" w:rsidRDefault="004C4854" w:rsidP="00C1620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967979B" w14:textId="77777777" w:rsidR="005434B3" w:rsidRDefault="001F027E" w:rsidP="00C16203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665DE" w:rsidRPr="007665DE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62FE99A" w14:textId="77777777" w:rsidR="005434B3" w:rsidRDefault="007665DE" w:rsidP="00C16203">
      <w:pPr>
        <w:spacing w:after="0" w:line="240" w:lineRule="auto"/>
        <w:jc w:val="center"/>
        <w:rPr>
          <w:rFonts w:ascii="Times New Roman" w:hAnsi="Times New Roman"/>
        </w:rPr>
      </w:pPr>
      <w:r w:rsidRPr="007665DE">
        <w:rPr>
          <w:rFonts w:ascii="Times New Roman" w:hAnsi="Times New Roman"/>
          <w:b/>
        </w:rPr>
        <w:t>Sukcesywna dostawa jajek do Szpitala Wojewódzkiego w Poznaniu - powtórka</w:t>
      </w:r>
    </w:p>
    <w:p w14:paraId="2721A00C" w14:textId="77777777" w:rsidR="00F90CD1" w:rsidRPr="00232DF0" w:rsidRDefault="00E65685" w:rsidP="00C16203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005C3CD" w14:textId="77777777" w:rsidR="00C113BF" w:rsidRPr="00023477" w:rsidRDefault="00C113BF" w:rsidP="00C16203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8356857" w14:textId="77777777" w:rsidR="002426FF" w:rsidRPr="00232DF0" w:rsidRDefault="002426FF" w:rsidP="00C1620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3F0956B" w14:textId="4444F4CA" w:rsidR="00710937" w:rsidRDefault="00710937" w:rsidP="00C16203">
      <w:pPr>
        <w:spacing w:after="0" w:line="240" w:lineRule="auto"/>
        <w:rPr>
          <w:rFonts w:ascii="Times New Roman" w:hAnsi="Times New Roman"/>
        </w:rPr>
      </w:pPr>
    </w:p>
    <w:p w14:paraId="246FCE17" w14:textId="77777777" w:rsidR="00C16203" w:rsidRPr="00292198" w:rsidRDefault="00C16203" w:rsidP="00C16203">
      <w:pPr>
        <w:spacing w:after="0" w:line="240" w:lineRule="auto"/>
        <w:rPr>
          <w:rFonts w:ascii="Times New Roman" w:hAnsi="Times New Roman"/>
        </w:rPr>
      </w:pPr>
    </w:p>
    <w:p w14:paraId="3FA0EC1C" w14:textId="77777777" w:rsidR="00023477" w:rsidRDefault="00023477" w:rsidP="00C1620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B8EB787" w14:textId="77777777" w:rsidR="00023477" w:rsidRDefault="00023477" w:rsidP="00C1620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D238937" w14:textId="77777777" w:rsidR="00023477" w:rsidRPr="00F90CD1" w:rsidRDefault="00023477" w:rsidP="00C16203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753CE48" w14:textId="77777777" w:rsidR="00023477" w:rsidRPr="00F90CD1" w:rsidRDefault="00023477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51D8F0E" w14:textId="77777777" w:rsidR="00023477" w:rsidRPr="00F90CD1" w:rsidRDefault="00023477" w:rsidP="00C1620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A05B8F8" w14:textId="77777777" w:rsidR="00023477" w:rsidRPr="004541F9" w:rsidRDefault="00023477" w:rsidP="00C1620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F1EE3C6" w14:textId="77777777" w:rsidR="00C16203" w:rsidRDefault="00C16203" w:rsidP="00C16203">
      <w:pPr>
        <w:spacing w:after="0" w:line="240" w:lineRule="auto"/>
        <w:jc w:val="both"/>
        <w:rPr>
          <w:rFonts w:ascii="Times New Roman" w:hAnsi="Times New Roman"/>
        </w:rPr>
      </w:pPr>
    </w:p>
    <w:p w14:paraId="73DE5B7A" w14:textId="77777777" w:rsidR="00C16203" w:rsidRDefault="00C16203" w:rsidP="00C16203">
      <w:pPr>
        <w:spacing w:after="0" w:line="240" w:lineRule="auto"/>
        <w:jc w:val="both"/>
        <w:rPr>
          <w:rFonts w:ascii="Times New Roman" w:hAnsi="Times New Roman"/>
        </w:rPr>
      </w:pPr>
    </w:p>
    <w:p w14:paraId="3895D45E" w14:textId="4F150144" w:rsidR="00023477" w:rsidRPr="00023477" w:rsidRDefault="00C113BF" w:rsidP="00C1620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700DE8E" w14:textId="346845FE" w:rsidR="00023477" w:rsidRDefault="00023477" w:rsidP="00C16203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F51DFB1" w14:textId="22FF488B" w:rsidR="00C16203" w:rsidRDefault="00C16203" w:rsidP="00C16203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368EBBA9" w14:textId="1CC220F5" w:rsidR="00C16203" w:rsidRDefault="00C16203" w:rsidP="00C16203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5E771352" w14:textId="77777777" w:rsidR="00C16203" w:rsidRDefault="00C16203" w:rsidP="00C16203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766E792" w14:textId="77777777" w:rsidR="00023477" w:rsidRPr="00F90CD1" w:rsidRDefault="00023477" w:rsidP="00C1620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1CE9ACA" w14:textId="77777777" w:rsidR="00023477" w:rsidRPr="00F90CD1" w:rsidRDefault="00023477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E150D8D" w14:textId="77777777" w:rsidR="00023477" w:rsidRPr="00F90CD1" w:rsidRDefault="00023477" w:rsidP="00C1620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8B5AFB7" w14:textId="77777777" w:rsidR="00023477" w:rsidRPr="000247FF" w:rsidRDefault="00023477" w:rsidP="00C16203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D22E2FD" w14:textId="77777777" w:rsidR="00D2702A" w:rsidRPr="00D2702A" w:rsidRDefault="004F23F7" w:rsidP="00C16203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41ADF45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ABFC7" w14:textId="77777777" w:rsidR="00D2702A" w:rsidRPr="00D2702A" w:rsidRDefault="00D2702A" w:rsidP="00C1620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1427" w14:textId="77777777" w:rsidR="00D2702A" w:rsidRPr="00D2702A" w:rsidRDefault="00D2702A" w:rsidP="00C16203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1CC2725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43F3E" w14:textId="77777777" w:rsidR="00D2702A" w:rsidRPr="00D2702A" w:rsidRDefault="00D2702A" w:rsidP="00C1620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B14D9" w14:textId="77777777" w:rsidR="00D2702A" w:rsidRPr="00D2702A" w:rsidRDefault="00D2702A" w:rsidP="00C1620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19DBB52E" w14:textId="77777777" w:rsidR="00D2702A" w:rsidRPr="00D2702A" w:rsidRDefault="00D2702A" w:rsidP="00C1620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AAA2CA7" w14:textId="192D1319" w:rsidR="00D2702A" w:rsidRDefault="00D2702A" w:rsidP="00C1620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142658B" w14:textId="1B3E7FEE" w:rsidR="00C16203" w:rsidRDefault="00C16203" w:rsidP="00C1620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7BE9FCF" w14:textId="77059393" w:rsidR="00C16203" w:rsidRDefault="00C16203" w:rsidP="00C1620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BFB6444" w14:textId="664253E6" w:rsidR="00C16203" w:rsidRDefault="00C16203" w:rsidP="00C1620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9999E89" w14:textId="77777777" w:rsidR="00C16203" w:rsidRPr="00D2702A" w:rsidRDefault="00C16203" w:rsidP="00C1620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D7FFED4" w14:textId="77777777" w:rsidR="00025C8D" w:rsidRPr="006676AE" w:rsidRDefault="00025C8D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25FBDAB" w14:textId="77777777" w:rsidR="00025C8D" w:rsidRPr="006676AE" w:rsidRDefault="00025C8D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DFC1ADE" w14:textId="77777777" w:rsidR="00F8042D" w:rsidRPr="006676AE" w:rsidRDefault="00025C8D" w:rsidP="00C1620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B922F86" w14:textId="77777777" w:rsidR="00C16203" w:rsidRDefault="00C16203" w:rsidP="00C16203">
      <w:pPr>
        <w:spacing w:after="0" w:line="240" w:lineRule="auto"/>
        <w:jc w:val="both"/>
        <w:rPr>
          <w:rFonts w:ascii="Times New Roman" w:hAnsi="Times New Roman"/>
        </w:rPr>
      </w:pPr>
    </w:p>
    <w:p w14:paraId="2AFC72FA" w14:textId="77777777" w:rsidR="00C16203" w:rsidRDefault="00C16203" w:rsidP="00C16203">
      <w:pPr>
        <w:spacing w:after="0" w:line="240" w:lineRule="auto"/>
        <w:jc w:val="both"/>
        <w:rPr>
          <w:rFonts w:ascii="Times New Roman" w:hAnsi="Times New Roman"/>
        </w:rPr>
      </w:pPr>
    </w:p>
    <w:p w14:paraId="1E5CE8BB" w14:textId="77777777" w:rsidR="00C16203" w:rsidRDefault="00C16203" w:rsidP="00C16203">
      <w:pPr>
        <w:spacing w:after="0" w:line="240" w:lineRule="auto"/>
        <w:jc w:val="both"/>
        <w:rPr>
          <w:rFonts w:ascii="Times New Roman" w:hAnsi="Times New Roman"/>
        </w:rPr>
      </w:pPr>
    </w:p>
    <w:p w14:paraId="0BF69B0B" w14:textId="77777777" w:rsidR="00C16203" w:rsidRDefault="00C16203" w:rsidP="00C16203">
      <w:pPr>
        <w:spacing w:after="0" w:line="240" w:lineRule="auto"/>
        <w:jc w:val="both"/>
        <w:rPr>
          <w:rFonts w:ascii="Times New Roman" w:hAnsi="Times New Roman"/>
        </w:rPr>
      </w:pPr>
    </w:p>
    <w:p w14:paraId="29ED8364" w14:textId="77777777" w:rsidR="00C16203" w:rsidRDefault="00C16203" w:rsidP="00C16203">
      <w:pPr>
        <w:spacing w:after="0" w:line="240" w:lineRule="auto"/>
        <w:jc w:val="both"/>
        <w:rPr>
          <w:rFonts w:ascii="Times New Roman" w:hAnsi="Times New Roman"/>
        </w:rPr>
      </w:pPr>
    </w:p>
    <w:p w14:paraId="0B9F9702" w14:textId="0EA6A3FB" w:rsidR="00D23F3D" w:rsidRPr="00D2702A" w:rsidRDefault="00D23F3D" w:rsidP="00C16203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470F1D6" w14:textId="17D65771" w:rsidR="00FE4E2B" w:rsidRDefault="00FE4E2B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E541CD" w14:textId="3A1A0E58" w:rsidR="00C16203" w:rsidRDefault="00C16203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A51AA4" w14:textId="1CFBC2CC" w:rsidR="00C16203" w:rsidRDefault="00C16203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6CCEF3" w14:textId="464BF4A7" w:rsidR="00C16203" w:rsidRDefault="00C16203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F5833B" w14:textId="67B86E8F" w:rsidR="00C16203" w:rsidRDefault="00C16203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76552B" w14:textId="77777777" w:rsidR="00C16203" w:rsidRPr="006676AE" w:rsidRDefault="00C16203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BFA4481" w14:textId="77777777" w:rsidR="00FE4E2B" w:rsidRPr="006676AE" w:rsidRDefault="00FE4E2B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B22F7AF" w14:textId="77777777" w:rsidR="00FE4E2B" w:rsidRPr="006676AE" w:rsidRDefault="00FE4E2B" w:rsidP="00C162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784C0EE" w14:textId="77777777" w:rsidR="00484F88" w:rsidRPr="006676AE" w:rsidRDefault="00FE4E2B" w:rsidP="00C16203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43EE1" w14:textId="77777777" w:rsidR="00CD0AFD" w:rsidRDefault="00CD0AFD" w:rsidP="0038231F">
      <w:pPr>
        <w:spacing w:after="0" w:line="240" w:lineRule="auto"/>
      </w:pPr>
      <w:r>
        <w:separator/>
      </w:r>
    </w:p>
  </w:endnote>
  <w:endnote w:type="continuationSeparator" w:id="0">
    <w:p w14:paraId="4AC97EA6" w14:textId="77777777" w:rsidR="00CD0AFD" w:rsidRDefault="00CD0A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A65D2" w14:textId="77777777" w:rsidR="007665DE" w:rsidRDefault="007665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FBE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3393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385CF" w14:textId="77777777" w:rsidR="007665DE" w:rsidRDefault="00766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5693E" w14:textId="77777777" w:rsidR="00CD0AFD" w:rsidRDefault="00CD0AFD" w:rsidP="0038231F">
      <w:pPr>
        <w:spacing w:after="0" w:line="240" w:lineRule="auto"/>
      </w:pPr>
      <w:r>
        <w:separator/>
      </w:r>
    </w:p>
  </w:footnote>
  <w:footnote w:type="continuationSeparator" w:id="0">
    <w:p w14:paraId="0961FBBE" w14:textId="77777777" w:rsidR="00CD0AFD" w:rsidRDefault="00CD0A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E98B8" w14:textId="77777777" w:rsidR="007665DE" w:rsidRDefault="007665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A4B37" w14:textId="77777777" w:rsidR="007665DE" w:rsidRDefault="007665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63A8E" w14:textId="77777777" w:rsidR="007665DE" w:rsidRDefault="007665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F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65DE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203"/>
    <w:rsid w:val="00C4103F"/>
    <w:rsid w:val="00C57DEB"/>
    <w:rsid w:val="00C737A7"/>
    <w:rsid w:val="00C81012"/>
    <w:rsid w:val="00C909B9"/>
    <w:rsid w:val="00CD0851"/>
    <w:rsid w:val="00CD0A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F0BF2"/>
  <w15:docId w15:val="{1BFE4BF5-E381-4743-9E41-D30DF896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2021-07-05T09:47:00Z</dcterms:created>
  <dcterms:modified xsi:type="dcterms:W3CDTF">2021-07-05T09:47:00Z</dcterms:modified>
</cp:coreProperties>
</file>