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85CF9" w14:textId="77777777" w:rsidR="00D665F5" w:rsidRDefault="00674D2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74D2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74D2C">
        <w:rPr>
          <w:sz w:val="22"/>
          <w:szCs w:val="22"/>
        </w:rPr>
        <w:t>2021-07-26</w:t>
      </w:r>
    </w:p>
    <w:p w14:paraId="6C30D79A" w14:textId="77777777" w:rsidR="00674D2C" w:rsidRPr="00674D2C" w:rsidRDefault="00674D2C" w:rsidP="00577BC6">
      <w:pPr>
        <w:spacing w:after="40"/>
        <w:rPr>
          <w:b/>
          <w:bCs/>
          <w:sz w:val="22"/>
          <w:szCs w:val="22"/>
        </w:rPr>
      </w:pPr>
      <w:r w:rsidRPr="00674D2C">
        <w:rPr>
          <w:b/>
          <w:bCs/>
          <w:sz w:val="22"/>
          <w:szCs w:val="22"/>
        </w:rPr>
        <w:t>Szpital Wojewódzki w Poznaniu</w:t>
      </w:r>
    </w:p>
    <w:p w14:paraId="28CC2F26" w14:textId="77777777" w:rsidR="00D665F5" w:rsidRPr="00D91931" w:rsidRDefault="00674D2C" w:rsidP="00577BC6">
      <w:pPr>
        <w:spacing w:after="40"/>
        <w:rPr>
          <w:b/>
          <w:bCs/>
          <w:sz w:val="22"/>
          <w:szCs w:val="22"/>
        </w:rPr>
      </w:pPr>
      <w:r w:rsidRPr="00674D2C">
        <w:rPr>
          <w:b/>
          <w:bCs/>
          <w:sz w:val="22"/>
          <w:szCs w:val="22"/>
        </w:rPr>
        <w:t>Dział Zamówień Publicznych</w:t>
      </w:r>
    </w:p>
    <w:p w14:paraId="3C39968D" w14:textId="2402CB3E" w:rsidR="00D665F5" w:rsidRPr="00BD5546" w:rsidRDefault="00D606D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74D2C" w:rsidRPr="00674D2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674D2C" w:rsidRPr="00674D2C">
        <w:rPr>
          <w:sz w:val="22"/>
          <w:szCs w:val="22"/>
        </w:rPr>
        <w:t>7/19</w:t>
      </w:r>
    </w:p>
    <w:p w14:paraId="08517F96" w14:textId="77777777" w:rsidR="00D665F5" w:rsidRPr="00BD5546" w:rsidRDefault="00674D2C" w:rsidP="00D665F5">
      <w:pPr>
        <w:rPr>
          <w:sz w:val="22"/>
          <w:szCs w:val="22"/>
        </w:rPr>
      </w:pPr>
      <w:r w:rsidRPr="00674D2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74D2C">
        <w:rPr>
          <w:sz w:val="22"/>
          <w:szCs w:val="22"/>
        </w:rPr>
        <w:t>Poznań</w:t>
      </w:r>
    </w:p>
    <w:p w14:paraId="4D785A8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36C5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5185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4D2C" w:rsidRPr="00674D2C">
        <w:rPr>
          <w:b/>
          <w:sz w:val="22"/>
          <w:szCs w:val="22"/>
        </w:rPr>
        <w:t>SZW/DZP/37/2021</w:t>
      </w:r>
      <w:r w:rsidR="00A80738">
        <w:rPr>
          <w:sz w:val="24"/>
        </w:rPr>
        <w:tab/>
        <w:t xml:space="preserve"> </w:t>
      </w:r>
    </w:p>
    <w:p w14:paraId="278228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F7F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A6ED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EB61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18E54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4D2C" w:rsidRPr="00674D2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A203A92" w14:textId="77777777" w:rsidR="00A80738" w:rsidRPr="00577BC6" w:rsidRDefault="00674D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4D2C">
        <w:rPr>
          <w:b/>
          <w:sz w:val="22"/>
          <w:szCs w:val="22"/>
        </w:rPr>
        <w:t>Zakup i dostawa sprzętu medycznego (w tym jednorazowego) użytkowanego w obszarze oddziałów szpitalnych (Filia nr 1)</w:t>
      </w:r>
    </w:p>
    <w:p w14:paraId="1173B6D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4D2C" w:rsidRPr="00674D2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3A8B6F" w14:textId="01331626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4D2C" w:rsidRPr="00674D2C">
        <w:rPr>
          <w:sz w:val="22"/>
          <w:szCs w:val="22"/>
        </w:rPr>
        <w:t>26/07/2021</w:t>
      </w:r>
      <w:r w:rsidR="00FF4AB1" w:rsidRPr="00577BC6">
        <w:rPr>
          <w:sz w:val="22"/>
          <w:szCs w:val="22"/>
        </w:rPr>
        <w:t xml:space="preserve"> o godz. </w:t>
      </w:r>
      <w:r w:rsidR="00674D2C" w:rsidRPr="00674D2C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D606D5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9A92CCE" w14:textId="77777777" w:rsidTr="00C82837">
        <w:tc>
          <w:tcPr>
            <w:tcW w:w="993" w:type="dxa"/>
            <w:shd w:val="clear" w:color="auto" w:fill="auto"/>
            <w:vAlign w:val="center"/>
          </w:tcPr>
          <w:p w14:paraId="2403EAA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EE86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35C2E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8306D0" w14:textId="579EDF42" w:rsidR="006B27ED" w:rsidRPr="00CB5EDB" w:rsidRDefault="006B27ED" w:rsidP="00C82837">
            <w:pPr>
              <w:spacing w:before="120" w:after="120"/>
              <w:jc w:val="center"/>
            </w:pPr>
            <w:r w:rsidRPr="00CB5EDB">
              <w:t xml:space="preserve">Cena </w:t>
            </w:r>
            <w:proofErr w:type="spellStart"/>
            <w:r w:rsidRPr="00CB5EDB">
              <w:t>oferty</w:t>
            </w:r>
            <w:r w:rsidR="00D606D5">
              <w:t>brutto</w:t>
            </w:r>
            <w:proofErr w:type="spellEnd"/>
          </w:p>
        </w:tc>
      </w:tr>
      <w:tr w:rsidR="00674D2C" w:rsidRPr="00075CD0" w14:paraId="50CABC9F" w14:textId="77777777" w:rsidTr="004214AD">
        <w:tc>
          <w:tcPr>
            <w:tcW w:w="993" w:type="dxa"/>
            <w:shd w:val="clear" w:color="auto" w:fill="auto"/>
            <w:vAlign w:val="center"/>
          </w:tcPr>
          <w:p w14:paraId="4A28D378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58D5E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1</w:t>
            </w:r>
          </w:p>
        </w:tc>
        <w:tc>
          <w:tcPr>
            <w:tcW w:w="4110" w:type="dxa"/>
            <w:shd w:val="clear" w:color="auto" w:fill="auto"/>
          </w:tcPr>
          <w:p w14:paraId="683BAE50" w14:textId="1D280AB5" w:rsidR="00674D2C" w:rsidRPr="00CB5EDB" w:rsidRDefault="00D606D5" w:rsidP="004214AD">
            <w:r>
              <w:t>Beryl Med. Poland Sp. z o. o.</w:t>
            </w:r>
          </w:p>
          <w:p w14:paraId="1829181E" w14:textId="77777777" w:rsidR="00674D2C" w:rsidRDefault="00D606D5" w:rsidP="004214AD">
            <w:pPr>
              <w:spacing w:after="120"/>
              <w:jc w:val="both"/>
            </w:pPr>
            <w:r>
              <w:t>ul. Łopuszańska 36 bud. 14 C</w:t>
            </w:r>
          </w:p>
          <w:p w14:paraId="549B2F98" w14:textId="4B9530E2" w:rsidR="00D606D5" w:rsidRPr="00CB5EDB" w:rsidRDefault="00D606D5" w:rsidP="004214AD">
            <w:pPr>
              <w:spacing w:after="120"/>
              <w:jc w:val="both"/>
            </w:pPr>
            <w:r>
              <w:t>02 – 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DAFB6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28 574.64 zł</w:t>
            </w:r>
          </w:p>
        </w:tc>
      </w:tr>
      <w:tr w:rsidR="00674D2C" w:rsidRPr="00075CD0" w14:paraId="12309996" w14:textId="77777777" w:rsidTr="004214AD">
        <w:tc>
          <w:tcPr>
            <w:tcW w:w="993" w:type="dxa"/>
            <w:shd w:val="clear" w:color="auto" w:fill="auto"/>
            <w:vAlign w:val="center"/>
          </w:tcPr>
          <w:p w14:paraId="0CB301FF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04C22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5</w:t>
            </w:r>
          </w:p>
        </w:tc>
        <w:tc>
          <w:tcPr>
            <w:tcW w:w="4110" w:type="dxa"/>
            <w:shd w:val="clear" w:color="auto" w:fill="auto"/>
          </w:tcPr>
          <w:p w14:paraId="6B558C8A" w14:textId="77777777" w:rsidR="00674D2C" w:rsidRPr="00C82837" w:rsidRDefault="00674D2C" w:rsidP="004214AD">
            <w:pPr>
              <w:spacing w:before="40"/>
            </w:pPr>
            <w:proofErr w:type="spellStart"/>
            <w:r w:rsidRPr="00674D2C">
              <w:t>Medicom</w:t>
            </w:r>
            <w:proofErr w:type="spellEnd"/>
            <w:r w:rsidRPr="00674D2C">
              <w:t xml:space="preserve"> Sp. z o.o.</w:t>
            </w:r>
          </w:p>
          <w:p w14:paraId="4BFD8251" w14:textId="2E1C27BB" w:rsidR="00674D2C" w:rsidRPr="00CB5EDB" w:rsidRDefault="00D606D5" w:rsidP="004214AD">
            <w:r>
              <w:t xml:space="preserve">ul. </w:t>
            </w:r>
            <w:r w:rsidR="00674D2C" w:rsidRPr="00674D2C">
              <w:t>M.</w:t>
            </w:r>
            <w:r>
              <w:t xml:space="preserve"> </w:t>
            </w:r>
            <w:r w:rsidR="00674D2C" w:rsidRPr="00674D2C">
              <w:t>Skłodowskiej- Curie</w:t>
            </w:r>
            <w:r w:rsidR="00674D2C" w:rsidRPr="00CB5EDB">
              <w:t xml:space="preserve"> </w:t>
            </w:r>
            <w:r w:rsidR="00674D2C" w:rsidRPr="00674D2C">
              <w:t>34</w:t>
            </w:r>
            <w:r w:rsidR="00674D2C" w:rsidRPr="00CB5EDB">
              <w:t xml:space="preserve"> </w:t>
            </w:r>
          </w:p>
          <w:p w14:paraId="577D44C0" w14:textId="77777777" w:rsidR="00674D2C" w:rsidRPr="00CB5EDB" w:rsidRDefault="00674D2C" w:rsidP="004214AD">
            <w:pPr>
              <w:spacing w:after="120"/>
              <w:jc w:val="both"/>
            </w:pPr>
            <w:r w:rsidRPr="00674D2C">
              <w:t>41-819</w:t>
            </w:r>
            <w:r w:rsidRPr="00CB5EDB">
              <w:t xml:space="preserve"> </w:t>
            </w:r>
            <w:r w:rsidRPr="00674D2C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36618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37 040.36 zł</w:t>
            </w:r>
          </w:p>
        </w:tc>
      </w:tr>
      <w:tr w:rsidR="00674D2C" w:rsidRPr="00075CD0" w14:paraId="14569CEF" w14:textId="77777777" w:rsidTr="004214AD">
        <w:tc>
          <w:tcPr>
            <w:tcW w:w="993" w:type="dxa"/>
            <w:shd w:val="clear" w:color="auto" w:fill="auto"/>
            <w:vAlign w:val="center"/>
          </w:tcPr>
          <w:p w14:paraId="6D80D480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51782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5</w:t>
            </w:r>
          </w:p>
        </w:tc>
        <w:tc>
          <w:tcPr>
            <w:tcW w:w="4110" w:type="dxa"/>
            <w:shd w:val="clear" w:color="auto" w:fill="auto"/>
          </w:tcPr>
          <w:p w14:paraId="7B438401" w14:textId="500D5D66" w:rsidR="00674D2C" w:rsidRPr="00C82837" w:rsidRDefault="00D606D5" w:rsidP="004214AD">
            <w:pPr>
              <w:spacing w:before="40"/>
            </w:pPr>
            <w:r>
              <w:t>SORIMEX</w:t>
            </w:r>
            <w:r w:rsidR="00674D2C" w:rsidRPr="00674D2C">
              <w:t xml:space="preserve"> Sp. z o.o.</w:t>
            </w:r>
            <w:r>
              <w:t xml:space="preserve"> Sp. k.</w:t>
            </w:r>
          </w:p>
          <w:p w14:paraId="682C19E4" w14:textId="26CFBAD9" w:rsidR="00674D2C" w:rsidRPr="00CB5EDB" w:rsidRDefault="00D606D5" w:rsidP="004214AD">
            <w:r>
              <w:t xml:space="preserve">ul. </w:t>
            </w:r>
            <w:r w:rsidR="00674D2C" w:rsidRPr="00674D2C">
              <w:t>Równinna</w:t>
            </w:r>
            <w:r w:rsidR="00674D2C" w:rsidRPr="00CB5EDB">
              <w:t xml:space="preserve"> </w:t>
            </w:r>
            <w:r w:rsidR="00674D2C" w:rsidRPr="00674D2C">
              <w:t>25</w:t>
            </w:r>
            <w:r w:rsidR="00674D2C" w:rsidRPr="00CB5EDB">
              <w:t xml:space="preserve"> </w:t>
            </w:r>
          </w:p>
          <w:p w14:paraId="7EEA3696" w14:textId="77777777" w:rsidR="00674D2C" w:rsidRPr="00CB5EDB" w:rsidRDefault="00674D2C" w:rsidP="004214AD">
            <w:pPr>
              <w:spacing w:after="120"/>
              <w:jc w:val="both"/>
            </w:pPr>
            <w:r w:rsidRPr="00674D2C">
              <w:t>87-100</w:t>
            </w:r>
            <w:r w:rsidRPr="00CB5EDB">
              <w:t xml:space="preserve"> </w:t>
            </w:r>
            <w:r w:rsidRPr="00674D2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3D14DF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39 080.97 zł</w:t>
            </w:r>
          </w:p>
        </w:tc>
      </w:tr>
      <w:tr w:rsidR="00674D2C" w:rsidRPr="00075CD0" w14:paraId="230EC51D" w14:textId="77777777" w:rsidTr="004214AD">
        <w:tc>
          <w:tcPr>
            <w:tcW w:w="993" w:type="dxa"/>
            <w:shd w:val="clear" w:color="auto" w:fill="auto"/>
            <w:vAlign w:val="center"/>
          </w:tcPr>
          <w:p w14:paraId="59CF4248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EAC9A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6</w:t>
            </w:r>
          </w:p>
        </w:tc>
        <w:tc>
          <w:tcPr>
            <w:tcW w:w="4110" w:type="dxa"/>
            <w:shd w:val="clear" w:color="auto" w:fill="auto"/>
          </w:tcPr>
          <w:p w14:paraId="3CA09817" w14:textId="77777777" w:rsidR="00674D2C" w:rsidRPr="00C82837" w:rsidRDefault="00674D2C" w:rsidP="004214AD">
            <w:pPr>
              <w:spacing w:before="40"/>
            </w:pPr>
            <w:proofErr w:type="spellStart"/>
            <w:r w:rsidRPr="00674D2C">
              <w:t>EUMed</w:t>
            </w:r>
            <w:proofErr w:type="spellEnd"/>
            <w:r w:rsidRPr="00674D2C">
              <w:t xml:space="preserve"> Sp z o.o.</w:t>
            </w:r>
          </w:p>
          <w:p w14:paraId="77F785D7" w14:textId="3B10C006" w:rsidR="00674D2C" w:rsidRPr="00CB5EDB" w:rsidRDefault="00D606D5" w:rsidP="004214AD">
            <w:r>
              <w:t xml:space="preserve">ul. </w:t>
            </w:r>
            <w:r w:rsidR="00674D2C" w:rsidRPr="00674D2C">
              <w:t>Chłopickiego</w:t>
            </w:r>
            <w:r w:rsidR="00674D2C" w:rsidRPr="00CB5EDB">
              <w:t xml:space="preserve"> </w:t>
            </w:r>
            <w:r w:rsidR="00674D2C" w:rsidRPr="00674D2C">
              <w:t>50</w:t>
            </w:r>
            <w:r w:rsidR="00674D2C" w:rsidRPr="00CB5EDB">
              <w:t xml:space="preserve"> </w:t>
            </w:r>
          </w:p>
          <w:p w14:paraId="6DD680FD" w14:textId="393E14BF" w:rsidR="00674D2C" w:rsidRPr="00CB5EDB" w:rsidRDefault="00674D2C" w:rsidP="004214AD">
            <w:pPr>
              <w:spacing w:after="120"/>
              <w:jc w:val="both"/>
            </w:pPr>
            <w:r w:rsidRPr="00674D2C">
              <w:t>0</w:t>
            </w:r>
            <w:r w:rsidR="00D606D5">
              <w:t>4</w:t>
            </w:r>
            <w:r w:rsidRPr="00674D2C">
              <w:t>-</w:t>
            </w:r>
            <w:r w:rsidR="00D606D5">
              <w:t>275</w:t>
            </w:r>
            <w:r w:rsidRPr="00CB5EDB">
              <w:t xml:space="preserve"> </w:t>
            </w:r>
            <w:r w:rsidR="00D606D5">
              <w:t>W</w:t>
            </w:r>
            <w:r w:rsidRPr="00674D2C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1F5BBA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47 844.00 zł</w:t>
            </w:r>
          </w:p>
        </w:tc>
      </w:tr>
      <w:tr w:rsidR="00674D2C" w:rsidRPr="00075CD0" w14:paraId="68CD4C67" w14:textId="77777777" w:rsidTr="004214AD">
        <w:tc>
          <w:tcPr>
            <w:tcW w:w="993" w:type="dxa"/>
            <w:shd w:val="clear" w:color="auto" w:fill="auto"/>
            <w:vAlign w:val="center"/>
          </w:tcPr>
          <w:p w14:paraId="08ACBB83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23920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1</w:t>
            </w:r>
          </w:p>
        </w:tc>
        <w:tc>
          <w:tcPr>
            <w:tcW w:w="4110" w:type="dxa"/>
            <w:shd w:val="clear" w:color="auto" w:fill="auto"/>
          </w:tcPr>
          <w:p w14:paraId="1B7664BB" w14:textId="00061904" w:rsidR="00674D2C" w:rsidRPr="00C82837" w:rsidRDefault="00D606D5" w:rsidP="004214AD">
            <w:pPr>
              <w:spacing w:before="40"/>
            </w:pPr>
            <w:r>
              <w:t>STATOR</w:t>
            </w:r>
            <w:r w:rsidR="00674D2C" w:rsidRPr="00674D2C">
              <w:t xml:space="preserve"> Paweł </w:t>
            </w:r>
            <w:proofErr w:type="spellStart"/>
            <w:r w:rsidR="00674D2C" w:rsidRPr="00674D2C">
              <w:t>K</w:t>
            </w:r>
            <w:r>
              <w:t>ą</w:t>
            </w:r>
            <w:r w:rsidR="00674D2C" w:rsidRPr="00674D2C">
              <w:t>deja</w:t>
            </w:r>
            <w:proofErr w:type="spellEnd"/>
          </w:p>
          <w:p w14:paraId="28032730" w14:textId="1AA4D816" w:rsidR="00674D2C" w:rsidRPr="00CB5EDB" w:rsidRDefault="00D606D5" w:rsidP="004214AD">
            <w:r>
              <w:t xml:space="preserve">ul. </w:t>
            </w:r>
            <w:r w:rsidR="00674D2C" w:rsidRPr="00674D2C">
              <w:t>Kordiana</w:t>
            </w:r>
            <w:r w:rsidR="00674D2C" w:rsidRPr="00CB5EDB">
              <w:t xml:space="preserve"> </w:t>
            </w:r>
            <w:r w:rsidR="00674D2C" w:rsidRPr="00674D2C">
              <w:t>31</w:t>
            </w:r>
            <w:r w:rsidR="00674D2C" w:rsidRPr="00CB5EDB">
              <w:t xml:space="preserve"> </w:t>
            </w:r>
          </w:p>
          <w:p w14:paraId="1C031A55" w14:textId="77777777" w:rsidR="00674D2C" w:rsidRPr="00CB5EDB" w:rsidRDefault="00674D2C" w:rsidP="004214AD">
            <w:pPr>
              <w:spacing w:after="120"/>
              <w:jc w:val="both"/>
            </w:pPr>
            <w:r w:rsidRPr="00674D2C">
              <w:t>04-451</w:t>
            </w:r>
            <w:r w:rsidRPr="00CB5EDB">
              <w:t xml:space="preserve"> </w:t>
            </w:r>
            <w:r w:rsidRPr="0067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5E3B4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20 655.00 zł</w:t>
            </w:r>
          </w:p>
        </w:tc>
      </w:tr>
      <w:tr w:rsidR="00674D2C" w:rsidRPr="00075CD0" w14:paraId="5DF8EFE3" w14:textId="77777777" w:rsidTr="004214AD">
        <w:tc>
          <w:tcPr>
            <w:tcW w:w="993" w:type="dxa"/>
            <w:shd w:val="clear" w:color="auto" w:fill="auto"/>
            <w:vAlign w:val="center"/>
          </w:tcPr>
          <w:p w14:paraId="26F8E75B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06307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3</w:t>
            </w:r>
          </w:p>
        </w:tc>
        <w:tc>
          <w:tcPr>
            <w:tcW w:w="4110" w:type="dxa"/>
            <w:shd w:val="clear" w:color="auto" w:fill="auto"/>
          </w:tcPr>
          <w:p w14:paraId="1673DCA3" w14:textId="77777777" w:rsidR="00674D2C" w:rsidRPr="00C82837" w:rsidRDefault="00674D2C" w:rsidP="004214AD">
            <w:pPr>
              <w:spacing w:before="40"/>
            </w:pPr>
            <w:r w:rsidRPr="00674D2C">
              <w:t>Medela Polska Sp. z o.o.</w:t>
            </w:r>
          </w:p>
          <w:p w14:paraId="75E40B90" w14:textId="3B556BB5" w:rsidR="00674D2C" w:rsidRPr="00CB5EDB" w:rsidRDefault="00D606D5" w:rsidP="004214AD">
            <w:r>
              <w:t>ul. Wybrzeże Gdyńskie 6 D</w:t>
            </w:r>
            <w:r w:rsidR="00674D2C" w:rsidRPr="00CB5EDB">
              <w:t xml:space="preserve"> </w:t>
            </w:r>
          </w:p>
          <w:p w14:paraId="489C95EA" w14:textId="30F99006" w:rsidR="00674D2C" w:rsidRPr="00CB5EDB" w:rsidRDefault="00674D2C" w:rsidP="004214AD">
            <w:pPr>
              <w:spacing w:after="120"/>
              <w:jc w:val="both"/>
            </w:pPr>
            <w:r w:rsidRPr="00674D2C">
              <w:t>0</w:t>
            </w:r>
            <w:r w:rsidR="00D606D5">
              <w:t>1</w:t>
            </w:r>
            <w:r w:rsidRPr="00674D2C">
              <w:t>-</w:t>
            </w:r>
            <w:r w:rsidR="00D606D5">
              <w:t>531</w:t>
            </w:r>
            <w:r w:rsidRPr="00CB5EDB">
              <w:t xml:space="preserve"> </w:t>
            </w:r>
            <w:r w:rsidRPr="0067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FFC90" w14:textId="77777777" w:rsidR="00674D2C" w:rsidRPr="00CB5EDB" w:rsidRDefault="00674D2C" w:rsidP="004214AD">
            <w:pPr>
              <w:spacing w:before="120" w:after="120"/>
              <w:jc w:val="center"/>
            </w:pPr>
            <w:r w:rsidRPr="00674D2C">
              <w:t>1 036.80 zł</w:t>
            </w:r>
          </w:p>
        </w:tc>
      </w:tr>
    </w:tbl>
    <w:p w14:paraId="5C0A373E" w14:textId="77777777" w:rsidR="00100252" w:rsidRDefault="00100252" w:rsidP="00100252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EF61D91" w14:textId="77777777" w:rsidR="00100252" w:rsidRDefault="00100252" w:rsidP="001002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2D90790" w14:textId="77777777" w:rsidR="00100252" w:rsidRDefault="00100252" w:rsidP="001002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217AD8F" w14:textId="5F920436" w:rsidR="00A80738" w:rsidRPr="006B27ED" w:rsidRDefault="00100252" w:rsidP="00100252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944B5" w14:textId="77777777" w:rsidR="00720960" w:rsidRDefault="00720960">
      <w:r>
        <w:separator/>
      </w:r>
    </w:p>
  </w:endnote>
  <w:endnote w:type="continuationSeparator" w:id="0">
    <w:p w14:paraId="38459D84" w14:textId="77777777" w:rsidR="00720960" w:rsidRDefault="0072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20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3CB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D90DC" w14:textId="77777777" w:rsidR="009F189D" w:rsidRDefault="001002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56B384">
        <v:line id="_x0000_s2049" style="position:absolute;left:0;text-align:left;z-index:251657728" from="-3.85pt,8.7pt" to="455.15pt,8.7pt"/>
      </w:pict>
    </w:r>
  </w:p>
  <w:p w14:paraId="742B0A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C0D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AE164" w14:textId="77777777" w:rsidR="009F189D" w:rsidRDefault="009F189D">
    <w:pPr>
      <w:pStyle w:val="Stopka"/>
      <w:tabs>
        <w:tab w:val="clear" w:pos="4536"/>
      </w:tabs>
      <w:jc w:val="center"/>
    </w:pPr>
  </w:p>
  <w:p w14:paraId="1BB5AA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A8AF0" w14:textId="77777777" w:rsidR="00720960" w:rsidRDefault="00720960">
      <w:r>
        <w:separator/>
      </w:r>
    </w:p>
  </w:footnote>
  <w:footnote w:type="continuationSeparator" w:id="0">
    <w:p w14:paraId="446AB251" w14:textId="77777777" w:rsidR="00720960" w:rsidRDefault="00720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41B2" w14:textId="77777777" w:rsidR="00674D2C" w:rsidRDefault="00674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923D5" w14:textId="77777777" w:rsidR="00674D2C" w:rsidRDefault="00674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E6B7" w14:textId="77777777" w:rsidR="00674D2C" w:rsidRDefault="00674D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960"/>
    <w:rsid w:val="00007727"/>
    <w:rsid w:val="00017720"/>
    <w:rsid w:val="00035488"/>
    <w:rsid w:val="000D7F25"/>
    <w:rsid w:val="000E00E5"/>
    <w:rsid w:val="0010025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4D2C"/>
    <w:rsid w:val="0069085C"/>
    <w:rsid w:val="006B27ED"/>
    <w:rsid w:val="00720960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06D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D5E40"/>
  <w15:chartTrackingRefBased/>
  <w15:docId w15:val="{29CC840F-51FA-47DC-B984-EE882F26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5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2021-07-26T10:31:00Z</dcterms:created>
  <dcterms:modified xsi:type="dcterms:W3CDTF">2021-07-26T10:31:00Z</dcterms:modified>
</cp:coreProperties>
</file>