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F1FC" w14:textId="77777777" w:rsidR="00DA2A7E" w:rsidRPr="003261E7" w:rsidRDefault="007B49D0" w:rsidP="00DA2A7E">
      <w:pPr>
        <w:spacing w:after="240"/>
        <w:jc w:val="right"/>
        <w:rPr>
          <w:sz w:val="22"/>
          <w:szCs w:val="22"/>
        </w:rPr>
      </w:pPr>
      <w:r w:rsidRPr="007B49D0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7B49D0">
        <w:rPr>
          <w:sz w:val="22"/>
          <w:szCs w:val="22"/>
        </w:rPr>
        <w:t>2021-07-27</w:t>
      </w:r>
    </w:p>
    <w:p w14:paraId="08D606F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5D546D0" w14:textId="77777777" w:rsidR="007B49D0" w:rsidRPr="007B49D0" w:rsidRDefault="007B49D0" w:rsidP="00DA2A7E">
      <w:pPr>
        <w:spacing w:after="40"/>
        <w:rPr>
          <w:b/>
          <w:bCs/>
          <w:sz w:val="22"/>
          <w:szCs w:val="22"/>
        </w:rPr>
      </w:pPr>
      <w:r w:rsidRPr="007B49D0">
        <w:rPr>
          <w:b/>
          <w:bCs/>
          <w:sz w:val="22"/>
          <w:szCs w:val="22"/>
        </w:rPr>
        <w:t>Szpital Wojewódzki w Poznaniu</w:t>
      </w:r>
    </w:p>
    <w:p w14:paraId="320A4552" w14:textId="77777777" w:rsidR="00DA2A7E" w:rsidRPr="003261E7" w:rsidRDefault="007B49D0" w:rsidP="00DA2A7E">
      <w:pPr>
        <w:spacing w:after="40"/>
        <w:rPr>
          <w:b/>
          <w:bCs/>
          <w:sz w:val="22"/>
          <w:szCs w:val="22"/>
        </w:rPr>
      </w:pPr>
      <w:r w:rsidRPr="007B49D0">
        <w:rPr>
          <w:b/>
          <w:bCs/>
          <w:sz w:val="22"/>
          <w:szCs w:val="22"/>
        </w:rPr>
        <w:t>Dział Zamówień Publicznych</w:t>
      </w:r>
    </w:p>
    <w:p w14:paraId="4F1237A0" w14:textId="24A44743" w:rsidR="00DA2A7E" w:rsidRPr="003261E7" w:rsidRDefault="007C70C4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B49D0" w:rsidRPr="007B49D0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7B49D0" w:rsidRPr="007B49D0">
        <w:rPr>
          <w:sz w:val="22"/>
          <w:szCs w:val="22"/>
        </w:rPr>
        <w:t>7/19</w:t>
      </w:r>
    </w:p>
    <w:p w14:paraId="08ECD0FE" w14:textId="77777777" w:rsidR="00DA2A7E" w:rsidRPr="003261E7" w:rsidRDefault="007B49D0" w:rsidP="00DA2A7E">
      <w:pPr>
        <w:rPr>
          <w:sz w:val="22"/>
          <w:szCs w:val="22"/>
        </w:rPr>
      </w:pPr>
      <w:r w:rsidRPr="007B49D0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7B49D0">
        <w:rPr>
          <w:sz w:val="22"/>
          <w:szCs w:val="22"/>
        </w:rPr>
        <w:t>Poznań</w:t>
      </w:r>
    </w:p>
    <w:p w14:paraId="071FB3E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6456CB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0678D56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A5D051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B49D0" w:rsidRPr="003261E7" w14:paraId="7DC24B8E" w14:textId="77777777" w:rsidTr="00BB37FD">
        <w:trPr>
          <w:trHeight w:val="638"/>
        </w:trPr>
        <w:tc>
          <w:tcPr>
            <w:tcW w:w="959" w:type="dxa"/>
            <w:shd w:val="clear" w:color="auto" w:fill="auto"/>
          </w:tcPr>
          <w:p w14:paraId="4735967B" w14:textId="77777777" w:rsidR="007B49D0" w:rsidRPr="003261E7" w:rsidRDefault="007B49D0" w:rsidP="00BB3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DACB9E" w14:textId="6A6110E5" w:rsidR="007B49D0" w:rsidRPr="003261E7" w:rsidRDefault="007B49D0" w:rsidP="00BB3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49D0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B49D0">
              <w:rPr>
                <w:b/>
                <w:bCs/>
                <w:sz w:val="22"/>
                <w:szCs w:val="22"/>
              </w:rPr>
              <w:t xml:space="preserve">Zakup materiałów murarskich, ślusarskich i stolarskich </w:t>
            </w:r>
            <w:r w:rsidR="007C70C4">
              <w:rPr>
                <w:b/>
                <w:bCs/>
                <w:sz w:val="22"/>
                <w:szCs w:val="22"/>
              </w:rPr>
              <w:br/>
            </w:r>
            <w:r w:rsidRPr="007B49D0">
              <w:rPr>
                <w:b/>
                <w:bCs/>
                <w:sz w:val="22"/>
                <w:szCs w:val="22"/>
              </w:rPr>
              <w:t>oraz elektroinstalacyjnych na potrzeby Działu Technicznego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B49D0">
              <w:rPr>
                <w:b/>
                <w:sz w:val="22"/>
                <w:szCs w:val="22"/>
              </w:rPr>
              <w:t>SZW/DZP/39/2021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1D97ACD" w14:textId="77777777" w:rsidR="007B49D0" w:rsidRPr="007B49D0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B49D0" w:rsidRPr="007B49D0">
        <w:rPr>
          <w:b/>
          <w:sz w:val="22"/>
          <w:szCs w:val="22"/>
        </w:rPr>
        <w:t>Szpital Wojewódzki w Poznaniu</w:t>
      </w:r>
    </w:p>
    <w:p w14:paraId="2F48D9D3" w14:textId="4EDC68DB" w:rsidR="00DA2A7E" w:rsidRDefault="007B49D0" w:rsidP="00DA2A7E">
      <w:pPr>
        <w:spacing w:before="480" w:after="120" w:line="276" w:lineRule="auto"/>
        <w:jc w:val="both"/>
        <w:rPr>
          <w:sz w:val="22"/>
          <w:szCs w:val="22"/>
        </w:rPr>
      </w:pPr>
      <w:r w:rsidRPr="007B49D0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7B49D0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</w:t>
      </w:r>
      <w:r w:rsidR="007C70C4">
        <w:rPr>
          <w:sz w:val="22"/>
          <w:szCs w:val="22"/>
        </w:rPr>
        <w:br/>
      </w:r>
      <w:r w:rsidR="00DA2A7E">
        <w:rPr>
          <w:sz w:val="22"/>
          <w:szCs w:val="22"/>
        </w:rPr>
        <w:t xml:space="preserve">że </w:t>
      </w:r>
      <w:r w:rsidR="00DA2A7E" w:rsidRPr="007C70C4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C70C4" w:rsidRPr="007C70C4" w14:paraId="3FCFF3E6" w14:textId="77777777" w:rsidTr="00BB37FD">
        <w:trPr>
          <w:cantSplit/>
        </w:trPr>
        <w:tc>
          <w:tcPr>
            <w:tcW w:w="9498" w:type="dxa"/>
          </w:tcPr>
          <w:p w14:paraId="228BBCE2" w14:textId="507EBCC2" w:rsidR="007C70C4" w:rsidRPr="007C70C4" w:rsidRDefault="007C70C4" w:rsidP="007C70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C70C4">
              <w:rPr>
                <w:sz w:val="22"/>
                <w:szCs w:val="22"/>
                <w:u w:val="single"/>
              </w:rPr>
              <w:t>Zadanie nr 1:</w:t>
            </w:r>
            <w:r w:rsidRPr="007C70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Materiały stolarsko - ślusarskie</w:t>
            </w:r>
          </w:p>
          <w:p w14:paraId="198E0823" w14:textId="77777777" w:rsidR="007C70C4" w:rsidRDefault="007C70C4" w:rsidP="007C70C4">
            <w:pPr>
              <w:spacing w:after="60"/>
              <w:jc w:val="both"/>
              <w:rPr>
                <w:sz w:val="24"/>
                <w:szCs w:val="24"/>
              </w:rPr>
            </w:pPr>
          </w:p>
          <w:p w14:paraId="7E4D82D7" w14:textId="14F58528" w:rsidR="007C70C4" w:rsidRPr="007C70C4" w:rsidRDefault="007C70C4" w:rsidP="007C70C4">
            <w:pPr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7C70C4">
              <w:rPr>
                <w:sz w:val="22"/>
                <w:szCs w:val="22"/>
              </w:rPr>
              <w:t xml:space="preserve">W myśl art. 259 ustawy Pzp Zamawiający informuje, że postępowanie o udzielenie zamówienia publicznego w w/w postępowaniu przetargowym – na podstawie art. 255 pkt. 1 – </w:t>
            </w:r>
            <w:r w:rsidRPr="007C70C4">
              <w:rPr>
                <w:b/>
                <w:sz w:val="22"/>
                <w:szCs w:val="22"/>
                <w:u w:val="single"/>
              </w:rPr>
              <w:t xml:space="preserve">unieważnia </w:t>
            </w:r>
            <w:r w:rsidRPr="007C70C4">
              <w:rPr>
                <w:b/>
                <w:sz w:val="22"/>
                <w:szCs w:val="22"/>
                <w:u w:val="single"/>
              </w:rPr>
              <w:br/>
              <w:t xml:space="preserve">w zakresie zadania nr </w:t>
            </w:r>
            <w:r>
              <w:rPr>
                <w:b/>
                <w:sz w:val="22"/>
                <w:szCs w:val="22"/>
                <w:u w:val="single"/>
              </w:rPr>
              <w:t>1</w:t>
            </w:r>
            <w:r w:rsidRPr="007C70C4">
              <w:rPr>
                <w:bCs/>
                <w:sz w:val="22"/>
                <w:szCs w:val="22"/>
              </w:rPr>
              <w:t xml:space="preserve"> ze względu na fakt, iż nie złożono żadnej oferty.</w:t>
            </w:r>
          </w:p>
          <w:p w14:paraId="752FA4BE" w14:textId="3C07FD52" w:rsidR="007C70C4" w:rsidRPr="007C70C4" w:rsidRDefault="007C70C4" w:rsidP="007C70C4">
            <w:pPr>
              <w:spacing w:after="60"/>
              <w:jc w:val="both"/>
              <w:rPr>
                <w:sz w:val="24"/>
                <w:szCs w:val="24"/>
              </w:rPr>
            </w:pPr>
          </w:p>
        </w:tc>
      </w:tr>
      <w:tr w:rsidR="007C70C4" w:rsidRPr="007C70C4" w14:paraId="613F2286" w14:textId="77777777" w:rsidTr="00BB37FD">
        <w:trPr>
          <w:cantSplit/>
        </w:trPr>
        <w:tc>
          <w:tcPr>
            <w:tcW w:w="9498" w:type="dxa"/>
          </w:tcPr>
          <w:p w14:paraId="61BA2C90" w14:textId="1C29006B" w:rsidR="007C70C4" w:rsidRPr="007C70C4" w:rsidRDefault="007C70C4" w:rsidP="007C70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C70C4">
              <w:rPr>
                <w:sz w:val="22"/>
                <w:szCs w:val="22"/>
                <w:u w:val="single"/>
              </w:rPr>
              <w:t>Zadanie nr 2:</w:t>
            </w:r>
            <w:r w:rsidRPr="007C70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Materiały elektroinstalacyjne</w:t>
            </w:r>
          </w:p>
          <w:p w14:paraId="487D8935" w14:textId="77777777" w:rsidR="007C70C4" w:rsidRDefault="007C70C4" w:rsidP="007C70C4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14C4E984" w14:textId="544725AF" w:rsidR="007C70C4" w:rsidRPr="007C70C4" w:rsidRDefault="007C70C4" w:rsidP="007C70C4">
            <w:pPr>
              <w:spacing w:after="60"/>
              <w:jc w:val="both"/>
              <w:rPr>
                <w:sz w:val="24"/>
                <w:szCs w:val="24"/>
              </w:rPr>
            </w:pPr>
            <w:r w:rsidRPr="007C70C4">
              <w:rPr>
                <w:sz w:val="22"/>
                <w:szCs w:val="22"/>
              </w:rPr>
              <w:t xml:space="preserve">W myśl art. 259 ustawy Pzp Zamawiający informuje, że postępowanie o udzielenie zamówienia publicznego w w/w postępowaniu przetargowym – na podstawie art. 255 pkt. </w:t>
            </w:r>
            <w:r>
              <w:rPr>
                <w:sz w:val="22"/>
                <w:szCs w:val="22"/>
              </w:rPr>
              <w:t>3</w:t>
            </w:r>
            <w:r w:rsidRPr="007C70C4">
              <w:rPr>
                <w:sz w:val="22"/>
                <w:szCs w:val="22"/>
              </w:rPr>
              <w:t xml:space="preserve"> – </w:t>
            </w:r>
            <w:r w:rsidRPr="007C70C4">
              <w:rPr>
                <w:b/>
                <w:sz w:val="22"/>
                <w:szCs w:val="22"/>
                <w:u w:val="single"/>
              </w:rPr>
              <w:t xml:space="preserve">unieważnia </w:t>
            </w:r>
            <w:r w:rsidRPr="007C70C4">
              <w:rPr>
                <w:b/>
                <w:sz w:val="22"/>
                <w:szCs w:val="22"/>
                <w:u w:val="single"/>
              </w:rPr>
              <w:br/>
              <w:t xml:space="preserve">w zakresie zadania nr </w:t>
            </w:r>
            <w:r>
              <w:rPr>
                <w:b/>
                <w:sz w:val="22"/>
                <w:szCs w:val="22"/>
                <w:u w:val="single"/>
              </w:rPr>
              <w:t>2</w:t>
            </w:r>
            <w:r w:rsidRPr="007C70C4">
              <w:rPr>
                <w:bCs/>
                <w:sz w:val="22"/>
                <w:szCs w:val="22"/>
              </w:rPr>
              <w:t xml:space="preserve"> ze względu na fakt, iż </w:t>
            </w:r>
            <w:r w:rsidRPr="007B49D0">
              <w:rPr>
                <w:sz w:val="22"/>
                <w:szCs w:val="22"/>
              </w:rPr>
              <w:t xml:space="preserve">cena lub koszt najkorzystniejszej oferty lub oferta </w:t>
            </w:r>
            <w:r>
              <w:rPr>
                <w:sz w:val="22"/>
                <w:szCs w:val="22"/>
              </w:rPr>
              <w:br/>
            </w:r>
            <w:r w:rsidRPr="007B49D0">
              <w:rPr>
                <w:sz w:val="22"/>
                <w:szCs w:val="22"/>
              </w:rPr>
              <w:t xml:space="preserve">z najniższą ceną przewyższa kwotę, którą </w:t>
            </w:r>
            <w:r>
              <w:rPr>
                <w:sz w:val="22"/>
                <w:szCs w:val="22"/>
              </w:rPr>
              <w:t>Z</w:t>
            </w:r>
            <w:r w:rsidRPr="007B49D0">
              <w:rPr>
                <w:sz w:val="22"/>
                <w:szCs w:val="22"/>
              </w:rPr>
              <w:t>amawiający zamierza przeznaczyć na sfinansowanie zamówienia</w:t>
            </w:r>
            <w:r w:rsidRPr="007C70C4">
              <w:rPr>
                <w:sz w:val="24"/>
                <w:szCs w:val="24"/>
              </w:rPr>
              <w:t xml:space="preserve"> </w:t>
            </w:r>
          </w:p>
        </w:tc>
      </w:tr>
    </w:tbl>
    <w:p w14:paraId="0C73DF38" w14:textId="77777777" w:rsidR="007C70C4" w:rsidRDefault="007C70C4" w:rsidP="007C70C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CDE38D8" w14:textId="343911FD" w:rsidR="007C70C4" w:rsidRPr="007C70C4" w:rsidRDefault="007C70C4" w:rsidP="007C70C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7C70C4">
        <w:rPr>
          <w:i/>
          <w:sz w:val="22"/>
          <w:szCs w:val="22"/>
        </w:rPr>
        <w:t>Zamawiający</w:t>
      </w:r>
    </w:p>
    <w:p w14:paraId="643785E4" w14:textId="77777777" w:rsidR="007C70C4" w:rsidRPr="007C70C4" w:rsidRDefault="007C70C4" w:rsidP="007C70C4">
      <w:pPr>
        <w:ind w:firstLine="425"/>
        <w:jc w:val="center"/>
        <w:rPr>
          <w:sz w:val="22"/>
          <w:szCs w:val="22"/>
        </w:rPr>
      </w:pPr>
      <w:r w:rsidRPr="007C70C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11878BC" w14:textId="77777777" w:rsidR="007C70C4" w:rsidRPr="007C70C4" w:rsidRDefault="007C70C4" w:rsidP="007C70C4">
      <w:pPr>
        <w:ind w:firstLine="425"/>
        <w:jc w:val="center"/>
        <w:rPr>
          <w:sz w:val="22"/>
          <w:szCs w:val="22"/>
        </w:rPr>
      </w:pPr>
      <w:r w:rsidRPr="007C70C4">
        <w:rPr>
          <w:sz w:val="22"/>
          <w:szCs w:val="22"/>
        </w:rPr>
        <w:t xml:space="preserve">                                                          w Poznaniu</w:t>
      </w:r>
    </w:p>
    <w:p w14:paraId="62DC9644" w14:textId="77777777" w:rsidR="007C70C4" w:rsidRPr="007C70C4" w:rsidRDefault="007C70C4" w:rsidP="007C70C4">
      <w:pPr>
        <w:ind w:firstLine="425"/>
        <w:jc w:val="center"/>
        <w:rPr>
          <w:sz w:val="22"/>
          <w:szCs w:val="22"/>
        </w:rPr>
      </w:pPr>
      <w:r w:rsidRPr="007C70C4">
        <w:rPr>
          <w:sz w:val="22"/>
          <w:szCs w:val="22"/>
        </w:rPr>
        <w:t xml:space="preserve">                                                         Piotr Nowicki</w:t>
      </w:r>
    </w:p>
    <w:p w14:paraId="41AC32C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D198E" w14:textId="77777777" w:rsidR="00825C49" w:rsidRDefault="00825C49">
      <w:r>
        <w:separator/>
      </w:r>
    </w:p>
  </w:endnote>
  <w:endnote w:type="continuationSeparator" w:id="0">
    <w:p w14:paraId="3DD79ED2" w14:textId="77777777" w:rsidR="00825C49" w:rsidRDefault="0082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3630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8A993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377D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03F5966">
        <v:line id="_x0000_s2049" style="position:absolute;left:0;text-align:left;z-index:251657728" from="-3.85pt,8.75pt" to="455.15pt,8.75pt"/>
      </w:pict>
    </w:r>
  </w:p>
  <w:p w14:paraId="0128710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E33B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42AD9F" w14:textId="77777777" w:rsidR="003F0CBE" w:rsidRDefault="003F0CBE">
    <w:pPr>
      <w:pStyle w:val="Stopka"/>
      <w:tabs>
        <w:tab w:val="clear" w:pos="4536"/>
      </w:tabs>
      <w:jc w:val="center"/>
    </w:pPr>
  </w:p>
  <w:p w14:paraId="780BAB2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A70DC" w14:textId="77777777" w:rsidR="00825C49" w:rsidRDefault="00825C49">
      <w:r>
        <w:separator/>
      </w:r>
    </w:p>
  </w:footnote>
  <w:footnote w:type="continuationSeparator" w:id="0">
    <w:p w14:paraId="5100A64D" w14:textId="77777777" w:rsidR="00825C49" w:rsidRDefault="00825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E459C" w14:textId="77777777" w:rsidR="007B49D0" w:rsidRDefault="007B4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F8BA" w14:textId="77777777" w:rsidR="007B49D0" w:rsidRDefault="007B4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206E8" w14:textId="77777777" w:rsidR="007B49D0" w:rsidRDefault="007B49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C49"/>
    <w:rsid w:val="00020DF5"/>
    <w:rsid w:val="000345C2"/>
    <w:rsid w:val="00047A30"/>
    <w:rsid w:val="001B1480"/>
    <w:rsid w:val="002D47D4"/>
    <w:rsid w:val="0031152D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B49D0"/>
    <w:rsid w:val="007C70C4"/>
    <w:rsid w:val="007F118B"/>
    <w:rsid w:val="00825C49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AFC562"/>
  <w15:chartTrackingRefBased/>
  <w15:docId w15:val="{B7C0784C-168D-4263-88D5-7186D98D6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2001-02-25T09:00:00Z</cp:lastPrinted>
  <dcterms:created xsi:type="dcterms:W3CDTF">2021-07-27T10:24:00Z</dcterms:created>
  <dcterms:modified xsi:type="dcterms:W3CDTF">2021-07-27T10:24:00Z</dcterms:modified>
</cp:coreProperties>
</file>