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BB50C" w14:textId="77777777" w:rsidR="006A5DF1" w:rsidRDefault="00330EA2" w:rsidP="006A5DF1">
      <w:pPr>
        <w:spacing w:after="240"/>
        <w:jc w:val="right"/>
        <w:rPr>
          <w:sz w:val="22"/>
          <w:szCs w:val="22"/>
        </w:rPr>
      </w:pPr>
      <w:r w:rsidRPr="00330EA2">
        <w:rPr>
          <w:sz w:val="22"/>
          <w:szCs w:val="22"/>
        </w:rPr>
        <w:t>Woźniki</w:t>
      </w:r>
      <w:r w:rsidR="006A5DF1" w:rsidRPr="00D91931">
        <w:rPr>
          <w:sz w:val="22"/>
          <w:szCs w:val="22"/>
        </w:rPr>
        <w:t xml:space="preserve"> dnia: </w:t>
      </w:r>
      <w:r w:rsidRPr="00330EA2">
        <w:rPr>
          <w:sz w:val="22"/>
          <w:szCs w:val="22"/>
        </w:rPr>
        <w:t>2021-07-27</w:t>
      </w:r>
    </w:p>
    <w:p w14:paraId="5A2D5D3B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95E9267" w14:textId="77777777" w:rsidR="006A5DF1" w:rsidRPr="00D91931" w:rsidRDefault="00330EA2" w:rsidP="006A5DF1">
      <w:pPr>
        <w:rPr>
          <w:b/>
          <w:bCs/>
          <w:sz w:val="22"/>
          <w:szCs w:val="22"/>
        </w:rPr>
      </w:pPr>
      <w:r w:rsidRPr="00330EA2">
        <w:rPr>
          <w:b/>
          <w:bCs/>
          <w:sz w:val="22"/>
          <w:szCs w:val="22"/>
        </w:rPr>
        <w:t>Urząd Miejski w Woźnikach</w:t>
      </w:r>
    </w:p>
    <w:p w14:paraId="5C233775" w14:textId="77777777" w:rsidR="006A5DF1" w:rsidRPr="00BD5546" w:rsidRDefault="00330EA2" w:rsidP="006A5DF1">
      <w:pPr>
        <w:rPr>
          <w:sz w:val="22"/>
          <w:szCs w:val="22"/>
        </w:rPr>
      </w:pPr>
      <w:r w:rsidRPr="00330EA2">
        <w:rPr>
          <w:sz w:val="22"/>
          <w:szCs w:val="22"/>
        </w:rPr>
        <w:t>Rynek</w:t>
      </w:r>
      <w:r w:rsidR="006A5DF1" w:rsidRPr="00BD5546">
        <w:rPr>
          <w:sz w:val="22"/>
          <w:szCs w:val="22"/>
        </w:rPr>
        <w:t xml:space="preserve"> </w:t>
      </w:r>
      <w:r w:rsidRPr="00330EA2">
        <w:rPr>
          <w:sz w:val="22"/>
          <w:szCs w:val="22"/>
        </w:rPr>
        <w:t>11</w:t>
      </w:r>
    </w:p>
    <w:p w14:paraId="4E136CA1" w14:textId="77777777" w:rsidR="006A5DF1" w:rsidRPr="00BD5546" w:rsidRDefault="00330EA2" w:rsidP="006A5DF1">
      <w:pPr>
        <w:rPr>
          <w:sz w:val="22"/>
          <w:szCs w:val="22"/>
        </w:rPr>
      </w:pPr>
      <w:r w:rsidRPr="00330EA2">
        <w:rPr>
          <w:sz w:val="22"/>
          <w:szCs w:val="22"/>
        </w:rPr>
        <w:t>42-289</w:t>
      </w:r>
      <w:r w:rsidR="006A5DF1" w:rsidRPr="00BD5546">
        <w:rPr>
          <w:sz w:val="22"/>
          <w:szCs w:val="22"/>
        </w:rPr>
        <w:t xml:space="preserve"> </w:t>
      </w:r>
      <w:r w:rsidRPr="00330EA2">
        <w:rPr>
          <w:sz w:val="22"/>
          <w:szCs w:val="22"/>
        </w:rPr>
        <w:t>Woźniki</w:t>
      </w:r>
    </w:p>
    <w:p w14:paraId="5A3B3042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BB730AA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DD2B7A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DD8AD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235063" w14:textId="253D058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562F87">
        <w:rPr>
          <w:sz w:val="22"/>
          <w:szCs w:val="22"/>
        </w:rPr>
        <w:t xml:space="preserve"> </w:t>
      </w:r>
      <w:r w:rsidR="00030089">
        <w:rPr>
          <w:bCs/>
          <w:sz w:val="22"/>
          <w:szCs w:val="22"/>
        </w:rPr>
        <w:t>ZP</w:t>
      </w:r>
      <w:r w:rsidR="00562F87">
        <w:rPr>
          <w:bCs/>
          <w:sz w:val="22"/>
          <w:szCs w:val="22"/>
        </w:rPr>
        <w:t xml:space="preserve"> 271.5.2021</w:t>
      </w:r>
      <w:r w:rsidRPr="00D91931">
        <w:rPr>
          <w:sz w:val="22"/>
          <w:szCs w:val="22"/>
        </w:rPr>
        <w:tab/>
        <w:t xml:space="preserve"> </w:t>
      </w:r>
    </w:p>
    <w:p w14:paraId="3ACFC55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D2C9F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499D78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CEE19A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55A092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1F25D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FC8EAB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EF9E181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30EA2" w:rsidRPr="00330EA2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30EA2" w:rsidRPr="00330EA2">
        <w:rPr>
          <w:b/>
          <w:bCs/>
          <w:sz w:val="22"/>
          <w:szCs w:val="22"/>
        </w:rPr>
        <w:t>Budowa systemu identyfikacji wizualnej na terenie Gminy Woźniki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30EA2" w:rsidRPr="00330EA2">
        <w:rPr>
          <w:b/>
          <w:sz w:val="22"/>
          <w:szCs w:val="22"/>
        </w:rPr>
        <w:t>ZP 271.5.2021</w:t>
      </w:r>
      <w:r w:rsidRPr="006A5DF1">
        <w:rPr>
          <w:b/>
          <w:sz w:val="22"/>
          <w:szCs w:val="22"/>
        </w:rPr>
        <w:t>.</w:t>
      </w:r>
    </w:p>
    <w:p w14:paraId="634CF238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30EA2" w:rsidRPr="00330EA2">
        <w:rPr>
          <w:b/>
          <w:sz w:val="22"/>
          <w:szCs w:val="22"/>
        </w:rPr>
        <w:t>Urząd Miejski w Woźnikach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30EA2" w:rsidRPr="00330EA2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30EA2" w:rsidRPr="006A5DF1" w14:paraId="04B00428" w14:textId="77777777" w:rsidTr="00342E87">
        <w:tc>
          <w:tcPr>
            <w:tcW w:w="9356" w:type="dxa"/>
            <w:shd w:val="clear" w:color="auto" w:fill="auto"/>
          </w:tcPr>
          <w:p w14:paraId="19F53ED0" w14:textId="77777777" w:rsidR="00330EA2" w:rsidRPr="006A5DF1" w:rsidRDefault="00330EA2" w:rsidP="00342E8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30EA2">
              <w:rPr>
                <w:b/>
                <w:bCs/>
                <w:sz w:val="22"/>
                <w:szCs w:val="22"/>
              </w:rPr>
              <w:t>2</w:t>
            </w:r>
          </w:p>
          <w:p w14:paraId="70777DB0" w14:textId="77777777" w:rsidR="00330EA2" w:rsidRPr="006A5DF1" w:rsidRDefault="00330EA2" w:rsidP="00342E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30EA2">
              <w:rPr>
                <w:sz w:val="22"/>
                <w:szCs w:val="22"/>
              </w:rPr>
              <w:t>Szanowni Państwo, W załącznikach nie udało nam się odszukać informacji czy tablice informacyjne oraz tablice historyczne mają być jednostronne czy dwustronne. Prosimy o podanie tej informacji, będzie to miało istotny wpływ na kalkulację. W związku z powyższym prosimy o przesunięcie terminu składania ofert na piątek 30.07.2021.</w:t>
            </w:r>
          </w:p>
          <w:p w14:paraId="331DB7C2" w14:textId="77777777" w:rsidR="00330EA2" w:rsidRPr="006A5DF1" w:rsidRDefault="00330EA2" w:rsidP="00342E8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161F59D5" w14:textId="310A52AE" w:rsidR="00330EA2" w:rsidRPr="00330EA2" w:rsidRDefault="00330EA2" w:rsidP="00342E8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30EA2">
              <w:rPr>
                <w:sz w:val="22"/>
                <w:szCs w:val="22"/>
              </w:rPr>
              <w:t>Tablice informacyjne i historyczne mają być jednostronne.</w:t>
            </w:r>
          </w:p>
          <w:p w14:paraId="4BC5F760" w14:textId="77777777" w:rsidR="00330EA2" w:rsidRPr="006A5DF1" w:rsidRDefault="00330EA2" w:rsidP="00342E8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30EA2">
              <w:rPr>
                <w:sz w:val="22"/>
                <w:szCs w:val="22"/>
              </w:rPr>
              <w:t>Termin składania ofert został przedłużony do dnia 30.07.2021 do godz. 11:30</w:t>
            </w:r>
          </w:p>
        </w:tc>
      </w:tr>
    </w:tbl>
    <w:p w14:paraId="6F9C23A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411D068" w14:textId="77777777"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4A750BE8" w14:textId="6272B11A" w:rsidR="006D4AB3" w:rsidRDefault="00562F87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Burmistrz Woźnik</w:t>
      </w:r>
    </w:p>
    <w:p w14:paraId="65010DC8" w14:textId="73348DB7" w:rsidR="00562F87" w:rsidRPr="006A5DF1" w:rsidRDefault="00562F87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Michał Aloszko</w:t>
      </w:r>
    </w:p>
    <w:sectPr w:rsidR="00562F87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83B5B" w14:textId="77777777" w:rsidR="00A33997" w:rsidRDefault="00A33997">
      <w:r>
        <w:separator/>
      </w:r>
    </w:p>
  </w:endnote>
  <w:endnote w:type="continuationSeparator" w:id="0">
    <w:p w14:paraId="351D42CC" w14:textId="77777777" w:rsidR="00A33997" w:rsidRDefault="00A33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FD1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3EB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A2721" w14:textId="5E694F83" w:rsidR="006D4AB3" w:rsidRDefault="00562F8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B1A311D" wp14:editId="6D93E948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2A9BB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F6C213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098D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63EB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557D59" w14:textId="77777777" w:rsidR="006D4AB3" w:rsidRDefault="006D4AB3">
    <w:pPr>
      <w:pStyle w:val="Stopka"/>
      <w:tabs>
        <w:tab w:val="clear" w:pos="4536"/>
        <w:tab w:val="left" w:pos="6237"/>
      </w:tabs>
    </w:pPr>
  </w:p>
  <w:p w14:paraId="3CB6CB4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67A85" w14:textId="77777777" w:rsidR="00A33997" w:rsidRDefault="00A33997">
      <w:r>
        <w:separator/>
      </w:r>
    </w:p>
  </w:footnote>
  <w:footnote w:type="continuationSeparator" w:id="0">
    <w:p w14:paraId="4071C2AA" w14:textId="77777777" w:rsidR="00A33997" w:rsidRDefault="00A33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8ABA7" w14:textId="77777777" w:rsidR="00330EA2" w:rsidRDefault="00330E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13373" w14:textId="77777777" w:rsidR="00330EA2" w:rsidRDefault="00330E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0DB50" w14:textId="77777777" w:rsidR="00330EA2" w:rsidRDefault="00330E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997"/>
    <w:rsid w:val="00030089"/>
    <w:rsid w:val="00031374"/>
    <w:rsid w:val="000A1097"/>
    <w:rsid w:val="000E2A8F"/>
    <w:rsid w:val="0012774F"/>
    <w:rsid w:val="00144B7A"/>
    <w:rsid w:val="00180C6E"/>
    <w:rsid w:val="0029606A"/>
    <w:rsid w:val="00330EA2"/>
    <w:rsid w:val="004848F3"/>
    <w:rsid w:val="004A75F2"/>
    <w:rsid w:val="005144A9"/>
    <w:rsid w:val="00520165"/>
    <w:rsid w:val="00562F87"/>
    <w:rsid w:val="005B1B08"/>
    <w:rsid w:val="00632C3C"/>
    <w:rsid w:val="00662BDB"/>
    <w:rsid w:val="00674FB8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3399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08EB26"/>
  <w15:chartTrackingRefBased/>
  <w15:docId w15:val="{E87DA60B-3433-4FE3-88E4-FCC270AAE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2001-02-10T14:28:00Z</cp:lastPrinted>
  <dcterms:created xsi:type="dcterms:W3CDTF">2021-07-27T10:23:00Z</dcterms:created>
  <dcterms:modified xsi:type="dcterms:W3CDTF">2021-07-27T10:23:00Z</dcterms:modified>
</cp:coreProperties>
</file>