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1783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Ogłoszenie o zmianie ogłoszenia z dnia 27.07.2021</w:t>
      </w:r>
    </w:p>
    <w:p w14:paraId="08DEEA4A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jc w:val="center"/>
        <w:rPr>
          <w:b/>
          <w:bCs/>
          <w:iCs/>
          <w:smallCaps w:val="0"/>
          <w:sz w:val="24"/>
          <w:szCs w:val="24"/>
          <w:lang w:val="pl-PL"/>
        </w:rPr>
      </w:pPr>
      <w:r w:rsidRPr="000A20BD">
        <w:rPr>
          <w:b/>
          <w:bCs/>
          <w:iCs/>
          <w:smallCaps w:val="0"/>
          <w:sz w:val="24"/>
          <w:szCs w:val="24"/>
          <w:lang w:val="pl-PL"/>
        </w:rPr>
        <w:t>Ogłoszenie o zmianie ogłoszenia</w:t>
      </w:r>
    </w:p>
    <w:p w14:paraId="6ACEC95C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jc w:val="center"/>
        <w:rPr>
          <w:b/>
          <w:bCs/>
          <w:iCs/>
          <w:smallCaps w:val="0"/>
          <w:sz w:val="24"/>
          <w:szCs w:val="24"/>
          <w:lang w:val="pl-PL"/>
        </w:rPr>
      </w:pPr>
      <w:r w:rsidRPr="000A20BD">
        <w:rPr>
          <w:b/>
          <w:bCs/>
          <w:iCs/>
          <w:smallCaps w:val="0"/>
          <w:sz w:val="24"/>
          <w:szCs w:val="24"/>
          <w:lang w:val="pl-PL"/>
        </w:rPr>
        <w:t>Budowa systemu identyfikacji wizualnej na terenie Gminy Woźniki</w:t>
      </w:r>
    </w:p>
    <w:p w14:paraId="1A0FBC45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SEKCJA I - ZAMAWIAJĄCY</w:t>
      </w:r>
    </w:p>
    <w:p w14:paraId="68B661A1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1.1.) Nazwa zamawiającego: Gmina Woźniki</w:t>
      </w:r>
    </w:p>
    <w:p w14:paraId="37CC5107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1.3.) Krajowy Numer Identyfikacyjny: REGON 151398480</w:t>
      </w:r>
    </w:p>
    <w:p w14:paraId="344D56D4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1.4.) Adres zamawiającego:</w:t>
      </w:r>
    </w:p>
    <w:p w14:paraId="1608E254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1.4.1.) Ulica: Rynek 11</w:t>
      </w:r>
    </w:p>
    <w:p w14:paraId="6DDF65CA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1.4.2.) Miejscowość: Woźniki</w:t>
      </w:r>
    </w:p>
    <w:p w14:paraId="2E50D5D8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1.4.3.) Kod pocztowy: 42-289</w:t>
      </w:r>
    </w:p>
    <w:p w14:paraId="6E2882D4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1.4.4.) Województwo: śląskie</w:t>
      </w:r>
    </w:p>
    <w:p w14:paraId="232FE42C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1.4.5.) Kraj: Polska</w:t>
      </w:r>
    </w:p>
    <w:p w14:paraId="7F5127D9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1.4.6.) Lokalizacja NUTS 3: PL228 - Bytomski</w:t>
      </w:r>
    </w:p>
    <w:p w14:paraId="6772B50D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1.4.7.) Numer telefonu: 34 3669 900</w:t>
      </w:r>
    </w:p>
    <w:p w14:paraId="3698B26D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1.4.9.) Adres poczty elektronicznej: urzad@wozniki.pl</w:t>
      </w:r>
    </w:p>
    <w:p w14:paraId="1B01DF5C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1.4.10.) Adres strony internetowej zamawiającego: www.wozniki.pl</w:t>
      </w:r>
    </w:p>
    <w:p w14:paraId="31E28525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1.5.) Rodzaj zamawiającego: Zamawiający publiczny - jednostka sektora finansów publicznych - jednostka samorządu terytorialnego</w:t>
      </w:r>
    </w:p>
    <w:p w14:paraId="5A1AA32C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1.6.) Przedmiot działalności zamawiającego: Ogólne usługi publiczne</w:t>
      </w:r>
    </w:p>
    <w:p w14:paraId="4AF2BACE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SEKCJA II – INFORMACJE PODSTAWOWE</w:t>
      </w:r>
    </w:p>
    <w:p w14:paraId="5CF55949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2.1.) Numer ogłoszenia: 2021/BZP 00128168/01</w:t>
      </w:r>
    </w:p>
    <w:p w14:paraId="4B6F274D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2.2.) Data ogłoszenia: 2021-07-27 13:21</w:t>
      </w:r>
    </w:p>
    <w:p w14:paraId="02439064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SEKCJA III ZMIANA OGŁOSZENIA</w:t>
      </w:r>
    </w:p>
    <w:p w14:paraId="7506F084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3.1.) Nazwa zmienianego ogłoszenia:</w:t>
      </w:r>
    </w:p>
    <w:p w14:paraId="2645EDE5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Ogłoszenie o zamówieniu,</w:t>
      </w:r>
    </w:p>
    <w:p w14:paraId="63C430FF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3.2.) Numer zmienianego ogłoszenia w BZP: 2021/BZP 00111256/01</w:t>
      </w:r>
    </w:p>
    <w:p w14:paraId="7898996C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3.3.) Identyfikator ostatniej wersji zmienianego ogłoszenia: 01</w:t>
      </w:r>
    </w:p>
    <w:p w14:paraId="1142CEEE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3.4.) Identyfikator sekcji zmienianego ogłoszenia:</w:t>
      </w:r>
    </w:p>
    <w:p w14:paraId="4B093C54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SEKCJA VIII - PROCEDURA</w:t>
      </w:r>
    </w:p>
    <w:p w14:paraId="3C5C4160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3.4.1.) Opis zmiany, w tym tekst, który należy dodać lub zmienić:</w:t>
      </w:r>
    </w:p>
    <w:p w14:paraId="3A44D811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8.1. Termin składania ofert</w:t>
      </w:r>
    </w:p>
    <w:p w14:paraId="7E21D5FE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</w:p>
    <w:p w14:paraId="731B7EF6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Przed zmianą:</w:t>
      </w:r>
    </w:p>
    <w:p w14:paraId="00E28FCB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2021-07-28 11:30</w:t>
      </w:r>
    </w:p>
    <w:p w14:paraId="0EB30BEE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</w:p>
    <w:p w14:paraId="05DD713F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Po zmianie:</w:t>
      </w:r>
    </w:p>
    <w:p w14:paraId="1B4E3D51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2021-07-30 11:30</w:t>
      </w:r>
    </w:p>
    <w:p w14:paraId="239309D5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3.4.1.) Opis zmiany, w tym tekst, który należy dodać lub zmienić:</w:t>
      </w:r>
    </w:p>
    <w:p w14:paraId="5AECF174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8.3. Termin otwarcia ofert</w:t>
      </w:r>
    </w:p>
    <w:p w14:paraId="4EF7D2C2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</w:p>
    <w:p w14:paraId="145D35F2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Przed zmianą:</w:t>
      </w:r>
    </w:p>
    <w:p w14:paraId="56EB33BE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2021-07-28 12:00</w:t>
      </w:r>
    </w:p>
    <w:p w14:paraId="182CEE05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</w:p>
    <w:p w14:paraId="0EB4022C" w14:textId="77777777" w:rsidR="007B4EDF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Po zmianie:</w:t>
      </w:r>
    </w:p>
    <w:p w14:paraId="4EB70CE7" w14:textId="2AC408FC" w:rsidR="006C4A06" w:rsidRPr="000A20BD" w:rsidRDefault="007B4EDF" w:rsidP="000A20BD">
      <w:pPr>
        <w:pStyle w:val="Rub2"/>
        <w:tabs>
          <w:tab w:val="left" w:pos="2520"/>
        </w:tabs>
        <w:ind w:right="-595"/>
        <w:rPr>
          <w:iCs/>
          <w:smallCaps w:val="0"/>
          <w:sz w:val="24"/>
          <w:szCs w:val="24"/>
          <w:lang w:val="pl-PL"/>
        </w:rPr>
      </w:pPr>
      <w:r w:rsidRPr="000A20BD">
        <w:rPr>
          <w:iCs/>
          <w:smallCaps w:val="0"/>
          <w:sz w:val="24"/>
          <w:szCs w:val="24"/>
          <w:lang w:val="pl-PL"/>
        </w:rPr>
        <w:t>2021-07-30 12:00</w:t>
      </w:r>
    </w:p>
    <w:sectPr w:rsidR="006C4A06" w:rsidRPr="000A20BD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44966" w14:textId="77777777" w:rsidR="002E19CC" w:rsidRDefault="002E19CC">
      <w:r>
        <w:separator/>
      </w:r>
    </w:p>
  </w:endnote>
  <w:endnote w:type="continuationSeparator" w:id="0">
    <w:p w14:paraId="42A03FC8" w14:textId="77777777" w:rsidR="002E19CC" w:rsidRDefault="002E1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14BC4" w14:textId="77777777"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47130" w14:textId="77777777"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FA394" w14:textId="77777777"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131F0" w14:textId="77777777"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06E5C" w14:textId="77777777" w:rsidR="002E19CC" w:rsidRDefault="002E19CC">
      <w:r>
        <w:separator/>
      </w:r>
    </w:p>
  </w:footnote>
  <w:footnote w:type="continuationSeparator" w:id="0">
    <w:p w14:paraId="24FF702F" w14:textId="77777777" w:rsidR="002E19CC" w:rsidRDefault="002E1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97CCD" w14:textId="77777777" w:rsidR="00E064FB" w:rsidRDefault="00E064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8AE34" w14:textId="77777777" w:rsidR="00E064FB" w:rsidRDefault="00E064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67A2F" w14:textId="77777777" w:rsidR="00E064FB" w:rsidRDefault="00E064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9CC"/>
    <w:rsid w:val="0003528F"/>
    <w:rsid w:val="000A20BD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2E19C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7B4EDF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064FB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9E3E5D6"/>
  <w15:chartTrackingRefBased/>
  <w15:docId w15:val="{55C09CCC-0C86-4A99-AD4E-4CE7C3092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F536E22E-C9F7-484A-B1F6-570B4EEB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Katarzyna Nokielska</dc:creator>
  <cp:keywords/>
  <dc:description/>
  <cp:lastModifiedBy>Katarzyna Nokielska</cp:lastModifiedBy>
  <cp:revision>2</cp:revision>
  <cp:lastPrinted>2008-08-07T07:56:00Z</cp:lastPrinted>
  <dcterms:created xsi:type="dcterms:W3CDTF">2021-07-27T11:24:00Z</dcterms:created>
  <dcterms:modified xsi:type="dcterms:W3CDTF">2021-07-27T11:24:00Z</dcterms:modified>
</cp:coreProperties>
</file>