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140F6" w:rsidRPr="00B140F6">
        <w:rPr>
          <w:b/>
        </w:rPr>
        <w:t>NZ/39/D/P/LW/2021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3156D4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140F6" w:rsidRPr="00B140F6">
        <w:rPr>
          <w:rFonts w:ascii="Arial Narrow" w:hAnsi="Arial Narrow"/>
          <w:b/>
        </w:rPr>
        <w:t>Dostawy artykułów medycznych ujęte w 8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lastRenderedPageBreak/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5F3E" w:rsidRDefault="00125F3E" w:rsidP="0038231F">
      <w:pPr>
        <w:spacing w:after="0" w:line="240" w:lineRule="auto"/>
      </w:pPr>
      <w:r>
        <w:separator/>
      </w:r>
    </w:p>
  </w:endnote>
  <w:endnote w:type="continuationSeparator" w:id="0">
    <w:p w:rsidR="00125F3E" w:rsidRDefault="00125F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40F6" w:rsidRDefault="00B140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56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56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40F6" w:rsidRDefault="00B14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5F3E" w:rsidRDefault="00125F3E" w:rsidP="0038231F">
      <w:pPr>
        <w:spacing w:after="0" w:line="240" w:lineRule="auto"/>
      </w:pPr>
      <w:r>
        <w:separator/>
      </w:r>
    </w:p>
  </w:footnote>
  <w:footnote w:type="continuationSeparator" w:id="0">
    <w:p w:rsidR="00125F3E" w:rsidRDefault="00125F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40F6" w:rsidRDefault="00B14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40F6" w:rsidRDefault="00B140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40F6" w:rsidRDefault="00B140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F3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25F3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40F6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3A15A5-2CD2-4A10-9F01-254C5A53D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CA961-CBD5-43B7-B1D5-FFB42A4C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2021-07-26T08:12:00Z</dcterms:created>
  <dcterms:modified xsi:type="dcterms:W3CDTF">2021-07-26T08:12:00Z</dcterms:modified>
</cp:coreProperties>
</file>