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090F9B" w:rsidRPr="00090F9B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090F9B" w:rsidRPr="00090F9B">
        <w:rPr>
          <w:rFonts w:ascii="Times New Roman" w:eastAsia="Times New Roman" w:hAnsi="Times New Roman"/>
          <w:b/>
          <w:lang w:eastAsia="pl-PL"/>
        </w:rPr>
        <w:t>NZ/39/D/P/LW/2021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090F9B" w:rsidRPr="00090F9B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090F9B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090F9B">
        <w:rPr>
          <w:rFonts w:ascii="Times New Roman" w:eastAsia="Times New Roman" w:hAnsi="Times New Roman"/>
          <w:b/>
          <w:lang w:eastAsia="pl-PL"/>
        </w:rPr>
        <w:t>Dostawy artykułów medycznych ujęte w 8 zadaniach asortymentowych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C3330" w:rsidRDefault="008C3330" w:rsidP="00025386">
      <w:pPr>
        <w:spacing w:after="0" w:line="240" w:lineRule="auto"/>
      </w:pPr>
      <w:r>
        <w:separator/>
      </w:r>
    </w:p>
  </w:endnote>
  <w:endnote w:type="continuationSeparator" w:id="0">
    <w:p w:rsidR="008C3330" w:rsidRDefault="008C333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0F9B" w:rsidRDefault="00090F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0F9B" w:rsidRDefault="00090F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C3330" w:rsidRDefault="008C3330" w:rsidP="00025386">
      <w:pPr>
        <w:spacing w:after="0" w:line="240" w:lineRule="auto"/>
      </w:pPr>
      <w:r>
        <w:separator/>
      </w:r>
    </w:p>
  </w:footnote>
  <w:footnote w:type="continuationSeparator" w:id="0">
    <w:p w:rsidR="008C3330" w:rsidRDefault="008C333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0F9B" w:rsidRDefault="00090F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0F9B" w:rsidRDefault="00090F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0F9B" w:rsidRDefault="00090F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3330"/>
    <w:rsid w:val="00025386"/>
    <w:rsid w:val="000423B9"/>
    <w:rsid w:val="00084786"/>
    <w:rsid w:val="00090F9B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C3330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D384D0F-6AFD-4072-84EC-AF1F9AB5C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2021-07-27T06:20:00Z</dcterms:created>
  <dcterms:modified xsi:type="dcterms:W3CDTF">2021-07-27T06:20:00Z</dcterms:modified>
</cp:coreProperties>
</file>