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2F85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D417E0" w:rsidRPr="00D417E0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2A0EC993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1457D250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D417E0" w:rsidRPr="00D417E0">
        <w:rPr>
          <w:rFonts w:ascii="Tahoma" w:eastAsia="Calibri" w:hAnsi="Tahoma" w:cs="Tahoma"/>
          <w:b/>
          <w:sz w:val="18"/>
          <w:szCs w:val="18"/>
          <w:lang w:eastAsia="en-US"/>
        </w:rPr>
        <w:t>NZ/39/D/P/LW/2021</w:t>
      </w:r>
    </w:p>
    <w:p w14:paraId="082C0C9A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1CEC12A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2793D4E1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6D5A7129" w14:textId="77777777" w:rsidR="007801CC" w:rsidRDefault="00D417E0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D417E0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41B41F4A" w14:textId="77777777" w:rsidR="007801CC" w:rsidRDefault="00D417E0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D417E0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D417E0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36213B37" w14:textId="77777777" w:rsidR="007801CC" w:rsidRDefault="00D417E0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D417E0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D417E0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3E984F3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209E1B32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6C861A7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6FB318A1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4C4D5FE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E5254B4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478858A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4BDE1A6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386752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2847FB9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6C8C3EE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7D16BD3" w14:textId="77777777" w:rsidR="00EC7C67" w:rsidRDefault="007801CC" w:rsidP="00EC7C67">
      <w:pPr>
        <w:spacing w:after="24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D417E0" w:rsidRPr="00D417E0">
        <w:rPr>
          <w:rFonts w:ascii="Tahoma" w:hAnsi="Tahoma" w:cs="Tahoma"/>
          <w:b/>
          <w:sz w:val="18"/>
          <w:szCs w:val="18"/>
        </w:rPr>
        <w:t>Dostawy artykułów medycznych ujęte w 8 zadaniach asortymentowych</w:t>
      </w:r>
      <w:r>
        <w:rPr>
          <w:rFonts w:ascii="Tahoma" w:hAnsi="Tahoma" w:cs="Tahoma"/>
          <w:sz w:val="18"/>
          <w:szCs w:val="18"/>
        </w:rPr>
        <w:t xml:space="preserve">, </w:t>
      </w:r>
      <w:r w:rsidR="00EC7C67">
        <w:rPr>
          <w:rFonts w:ascii="Tahoma" w:hAnsi="Tahoma" w:cs="Tahoma"/>
          <w:sz w:val="18"/>
          <w:szCs w:val="18"/>
        </w:rPr>
        <w:t>prowadzonego w trybie podstawowym bez negocjacji, na podstawie ustawy z dnia 11 września 2019 r. Prawo zamówień publicznych (</w:t>
      </w:r>
      <w:proofErr w:type="spellStart"/>
      <w:r w:rsidR="00EC7C67">
        <w:rPr>
          <w:rFonts w:ascii="Tahoma" w:hAnsi="Tahoma" w:cs="Tahoma"/>
          <w:sz w:val="18"/>
          <w:szCs w:val="18"/>
        </w:rPr>
        <w:t>t.j</w:t>
      </w:r>
      <w:proofErr w:type="spellEnd"/>
      <w:r w:rsidR="00EC7C67">
        <w:rPr>
          <w:rFonts w:ascii="Tahoma" w:hAnsi="Tahoma" w:cs="Tahoma"/>
          <w:sz w:val="18"/>
          <w:szCs w:val="18"/>
        </w:rPr>
        <w:t xml:space="preserve">. Dz. U. z 2019 r. poz. 2019 ze zm.), zwanej dalej ustawą oświadczam, że informacje zawarte </w:t>
      </w:r>
      <w:r w:rsidR="00EC7C67"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 w:rsidR="00EC7C67">
        <w:rPr>
          <w:rFonts w:ascii="Tahoma" w:hAnsi="Tahoma" w:cs="Tahoma"/>
          <w:sz w:val="18"/>
          <w:szCs w:val="18"/>
        </w:rPr>
        <w:t xml:space="preserve"> o którym mowa w art. 125 ust. 1 ustawy, w zakresie podstaw wykluczenia z postępowania o których mowa w:</w:t>
      </w:r>
    </w:p>
    <w:p w14:paraId="382270F8" w14:textId="77777777" w:rsidR="00EC7C67" w:rsidRDefault="00EC7C67" w:rsidP="00EC7C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a)</w:t>
      </w:r>
      <w:r>
        <w:rPr>
          <w:rFonts w:ascii="Tahoma" w:hAnsi="Tahoma" w:cs="Tahoma"/>
          <w:sz w:val="18"/>
          <w:szCs w:val="18"/>
        </w:rPr>
        <w:tab/>
        <w:t xml:space="preserve">art. 108 ust. 1 </w:t>
      </w:r>
      <w:r w:rsidRPr="00FE4B1C">
        <w:rPr>
          <w:rFonts w:ascii="Tahoma" w:hAnsi="Tahoma" w:cs="Tahoma"/>
          <w:sz w:val="18"/>
          <w:szCs w:val="18"/>
        </w:rPr>
        <w:t>ustawy Prawo zamówień publicznych,</w:t>
      </w:r>
    </w:p>
    <w:p w14:paraId="1C54A28D" w14:textId="77777777" w:rsidR="00EC7C67" w:rsidRDefault="00EC7C67" w:rsidP="00EC7C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b)</w:t>
      </w:r>
      <w:r>
        <w:rPr>
          <w:rFonts w:ascii="Tahoma" w:hAnsi="Tahoma" w:cs="Tahoma"/>
          <w:sz w:val="18"/>
          <w:szCs w:val="18"/>
        </w:rPr>
        <w:tab/>
        <w:t xml:space="preserve">art. 109 ust. 1 pkt 4 </w:t>
      </w:r>
      <w:r w:rsidRPr="00FE4B1C">
        <w:rPr>
          <w:rFonts w:ascii="Tahoma" w:hAnsi="Tahoma" w:cs="Tahoma"/>
          <w:sz w:val="18"/>
          <w:szCs w:val="18"/>
        </w:rPr>
        <w:t>ustawy Prawo zamówień publicznych,</w:t>
      </w:r>
    </w:p>
    <w:p w14:paraId="75ECC77F" w14:textId="77777777" w:rsidR="00EC7C67" w:rsidRDefault="00EC7C67" w:rsidP="00EC7C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17AE4FE5" w14:textId="77777777" w:rsidR="00EC7C67" w:rsidRDefault="00EC7C67" w:rsidP="00EC7C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153BC84E" w14:textId="77777777" w:rsidR="00EC7C67" w:rsidRDefault="00EC7C67" w:rsidP="00EC7C67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A11E095" w14:textId="31801015" w:rsidR="007801CC" w:rsidRDefault="007801CC" w:rsidP="00EC7C67">
      <w:pPr>
        <w:spacing w:after="240"/>
        <w:jc w:val="both"/>
        <w:rPr>
          <w:rFonts w:ascii="Tahoma" w:hAnsi="Tahoma" w:cs="Tahoma"/>
          <w:b/>
          <w:sz w:val="18"/>
          <w:szCs w:val="18"/>
        </w:rPr>
      </w:pPr>
    </w:p>
    <w:p w14:paraId="0AE171CC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5D76565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35995B4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0ED0F535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015BAB6E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34CC3EC7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1A912B6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4E3A6B2A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22E058F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0A082" w14:textId="77777777" w:rsidR="00036E77" w:rsidRDefault="00036E77" w:rsidP="007801CC">
      <w:pPr>
        <w:spacing w:after="0" w:line="240" w:lineRule="auto"/>
      </w:pPr>
      <w:r>
        <w:separator/>
      </w:r>
    </w:p>
  </w:endnote>
  <w:endnote w:type="continuationSeparator" w:id="0">
    <w:p w14:paraId="6DB64688" w14:textId="77777777" w:rsidR="00036E77" w:rsidRDefault="00036E77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DBDD" w14:textId="77777777" w:rsidR="00D417E0" w:rsidRDefault="00D41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2534B" w14:textId="77777777" w:rsidR="00D417E0" w:rsidRDefault="00D417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A5696" w14:textId="77777777" w:rsidR="00D417E0" w:rsidRDefault="00D41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81245" w14:textId="77777777" w:rsidR="00036E77" w:rsidRDefault="00036E77" w:rsidP="007801CC">
      <w:pPr>
        <w:spacing w:after="0" w:line="240" w:lineRule="auto"/>
      </w:pPr>
      <w:r>
        <w:separator/>
      </w:r>
    </w:p>
  </w:footnote>
  <w:footnote w:type="continuationSeparator" w:id="0">
    <w:p w14:paraId="085528FE" w14:textId="77777777" w:rsidR="00036E77" w:rsidRDefault="00036E77" w:rsidP="007801CC">
      <w:pPr>
        <w:spacing w:after="0" w:line="240" w:lineRule="auto"/>
      </w:pPr>
      <w:r>
        <w:continuationSeparator/>
      </w:r>
    </w:p>
  </w:footnote>
  <w:footnote w:id="1">
    <w:p w14:paraId="5FBC72CF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18F5D4DE" w14:textId="77777777" w:rsidR="00EC7C67" w:rsidRDefault="00EC7C67" w:rsidP="00EC7C67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B320" w14:textId="77777777" w:rsidR="00D417E0" w:rsidRDefault="00D41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05E0B" w14:textId="77777777" w:rsidR="00D417E0" w:rsidRDefault="00D41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43DFD" w14:textId="77777777" w:rsidR="00D417E0" w:rsidRDefault="00D41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77"/>
    <w:rsid w:val="00036E77"/>
    <w:rsid w:val="00397D1F"/>
    <w:rsid w:val="007801CC"/>
    <w:rsid w:val="00864D55"/>
    <w:rsid w:val="009B4448"/>
    <w:rsid w:val="00A0542C"/>
    <w:rsid w:val="00C60D53"/>
    <w:rsid w:val="00D417E0"/>
    <w:rsid w:val="00EC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AD75"/>
  <w15:chartTrackingRefBased/>
  <w15:docId w15:val="{771A30F5-583F-455B-B627-57398510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41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7E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1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7E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2021-07-27T06:25:00Z</dcterms:created>
  <dcterms:modified xsi:type="dcterms:W3CDTF">2021-07-27T06:25:00Z</dcterms:modified>
</cp:coreProperties>
</file>