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435BD7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563C1">
        <w:rPr>
          <w:noProof/>
        </w:rPr>
        <w:drawing>
          <wp:inline distT="0" distB="0" distL="0" distR="0">
            <wp:extent cx="5714873" cy="745995"/>
            <wp:effectExtent l="0" t="0" r="635" b="0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435BD7" w:rsidRPr="00435BD7" w:rsidRDefault="005E622E" w:rsidP="00435BD7">
      <w:pPr>
        <w:pStyle w:val="Tekstpodstawowywcity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435BD7" w:rsidRPr="00435BD7">
        <w:rPr>
          <w:rFonts w:ascii="Arial" w:hAnsi="Arial" w:cs="Arial"/>
          <w:b/>
          <w:sz w:val="22"/>
        </w:rPr>
        <w:t>dostawa mebli biurowych wraz z montażem do jednostek organizacyjnych Uniwersytetu im. Adama Mickiewicza w Poznaniu. Przedmiot z</w:t>
      </w:r>
      <w:r w:rsidR="008B3219">
        <w:rPr>
          <w:rFonts w:ascii="Arial" w:hAnsi="Arial" w:cs="Arial"/>
          <w:b/>
          <w:sz w:val="22"/>
        </w:rPr>
        <w:t>amówienia został podzielony na 5</w:t>
      </w:r>
      <w:r w:rsidR="00435BD7" w:rsidRPr="00435BD7">
        <w:rPr>
          <w:rFonts w:ascii="Arial" w:hAnsi="Arial" w:cs="Arial"/>
          <w:b/>
          <w:sz w:val="22"/>
        </w:rPr>
        <w:t xml:space="preserve"> części:</w:t>
      </w:r>
    </w:p>
    <w:p w:rsidR="00435BD7" w:rsidRPr="00435BD7" w:rsidRDefault="00435BD7" w:rsidP="00435BD7">
      <w:pPr>
        <w:pStyle w:val="Tekstpodstawowywcity"/>
        <w:ind w:firstLine="0"/>
        <w:rPr>
          <w:rFonts w:ascii="Arial" w:hAnsi="Arial" w:cs="Arial"/>
          <w:sz w:val="20"/>
        </w:rPr>
      </w:pPr>
      <w:r w:rsidRPr="00435BD7">
        <w:rPr>
          <w:rFonts w:ascii="Arial" w:hAnsi="Arial" w:cs="Arial"/>
          <w:sz w:val="20"/>
        </w:rPr>
        <w:t>Część 1: dostawa wraz z montażem mebli stanowiących wyposażenie pomieszczeń Wydziału Nauk Politycznych i Dziennikarstwa Uniwersytetu im. Adama Mickiewicza w Poznaniu w ramach projektu Uniwersytet Jutra II"- zintegrowany program rozwoju Uniwersytetu im. Adama Mickiewicza w Poznaniu nr POWR.03.05.00-00-Z303/18.</w:t>
      </w:r>
    </w:p>
    <w:p w:rsidR="00435BD7" w:rsidRPr="00435BD7" w:rsidRDefault="00435BD7" w:rsidP="00435BD7">
      <w:pPr>
        <w:pStyle w:val="Tekstpodstawowywcity"/>
        <w:ind w:firstLine="0"/>
        <w:rPr>
          <w:rFonts w:ascii="Arial" w:hAnsi="Arial" w:cs="Arial"/>
          <w:sz w:val="20"/>
        </w:rPr>
      </w:pPr>
      <w:r w:rsidRPr="00435BD7">
        <w:rPr>
          <w:rFonts w:ascii="Arial" w:hAnsi="Arial" w:cs="Arial"/>
          <w:sz w:val="20"/>
        </w:rPr>
        <w:t>Część 2: dostawa wraz z montażem mebli do jednostek organizacyjnych  Uniwersytetu im. Adama Mickiewicza w Poznaniu.</w:t>
      </w:r>
    </w:p>
    <w:p w:rsidR="00435BD7" w:rsidRPr="00435BD7" w:rsidRDefault="00435BD7" w:rsidP="00435BD7">
      <w:pPr>
        <w:pStyle w:val="Tekstpodstawowywcity"/>
        <w:ind w:firstLine="0"/>
        <w:rPr>
          <w:rFonts w:ascii="Arial" w:hAnsi="Arial" w:cs="Arial"/>
          <w:sz w:val="20"/>
        </w:rPr>
      </w:pPr>
      <w:r w:rsidRPr="00435BD7">
        <w:rPr>
          <w:rFonts w:ascii="Arial" w:hAnsi="Arial" w:cs="Arial"/>
          <w:sz w:val="20"/>
        </w:rPr>
        <w:t>Część 3: dostawa wraz z montażem mebli do jednostek organizacyjnych Uniwersytetu im. Adama Mickiewicza w Poznaniu.</w:t>
      </w:r>
    </w:p>
    <w:p w:rsidR="008B3219" w:rsidRPr="00435BD7" w:rsidRDefault="00435BD7" w:rsidP="00435BD7">
      <w:pPr>
        <w:pStyle w:val="Tekstpodstawowywcity"/>
        <w:ind w:firstLine="0"/>
        <w:rPr>
          <w:rFonts w:ascii="Arial" w:hAnsi="Arial" w:cs="Arial"/>
          <w:sz w:val="20"/>
        </w:rPr>
      </w:pPr>
      <w:r w:rsidRPr="00435BD7">
        <w:rPr>
          <w:rFonts w:ascii="Arial" w:hAnsi="Arial" w:cs="Arial"/>
          <w:sz w:val="20"/>
        </w:rPr>
        <w:t xml:space="preserve">Część 4: dostawa mebli wraz z montażem dla Collegium Polonicum w Słubicach Uniwersytetu im. Adama Mickiewicza w Poznaniu. </w:t>
      </w:r>
    </w:p>
    <w:p w:rsidR="008B3219" w:rsidRDefault="008B3219" w:rsidP="008B3219">
      <w:pPr>
        <w:pStyle w:val="Tekstpodstawowywcity"/>
        <w:ind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5</w:t>
      </w:r>
      <w:r w:rsidRPr="00435BD7">
        <w:rPr>
          <w:rFonts w:ascii="Arial" w:hAnsi="Arial" w:cs="Arial"/>
          <w:sz w:val="20"/>
        </w:rPr>
        <w:t xml:space="preserve">: dostawa mebli wraz z montażem dla Collegium Polonicum w Słubicach Uniwersytetu im. Adama Mickiewicza w Poznaniu. 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</w:p>
    <w:sectPr w:rsidR="00C37CD2" w:rsidRPr="0029410C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435BD7">
      <w:rPr>
        <w:rFonts w:ascii="Arial" w:hAnsi="Arial" w:cs="Arial"/>
        <w:i/>
      </w:rPr>
      <w:t>P/2016</w:t>
    </w:r>
    <w:r w:rsidR="00FC12D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19976A3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C1644-17BD-459D-B63C-7ADCBC4A4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297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17</cp:revision>
  <cp:lastPrinted>2021-05-07T14:14:00Z</cp:lastPrinted>
  <dcterms:created xsi:type="dcterms:W3CDTF">2021-02-09T08:53:00Z</dcterms:created>
  <dcterms:modified xsi:type="dcterms:W3CDTF">2021-07-22T12:17:00Z</dcterms:modified>
</cp:coreProperties>
</file>