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926A0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1</w:t>
      </w:r>
      <w:r w:rsidR="00B04206" w:rsidRPr="004B2ACB">
        <w:rPr>
          <w:rFonts w:ascii="Arial" w:hAnsi="Arial" w:cs="Arial"/>
          <w:bCs/>
          <w:sz w:val="24"/>
          <w:szCs w:val="24"/>
        </w:rPr>
        <w:t>Znak sprawy:</w:t>
      </w:r>
      <w:r w:rsidR="00B04206"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0</w:t>
      </w:r>
      <w:r w:rsidR="008526B8">
        <w:rPr>
          <w:rFonts w:ascii="Arial" w:hAnsi="Arial" w:cs="Arial"/>
          <w:b/>
          <w:bCs/>
          <w:sz w:val="24"/>
          <w:szCs w:val="24"/>
        </w:rPr>
        <w:t>56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/202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1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902B46" w:rsidRPr="004B2ACB" w:rsidRDefault="00902B46" w:rsidP="00902B46">
      <w:pPr>
        <w:spacing w:line="360" w:lineRule="auto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260494" w:rsidRPr="004B2ACB" w:rsidRDefault="002D6B17" w:rsidP="00260494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4B2ACB">
        <w:rPr>
          <w:rFonts w:ascii="Arial" w:hAnsi="Arial" w:cs="Arial"/>
          <w:sz w:val="22"/>
          <w:szCs w:val="22"/>
        </w:rPr>
        <w:t xml:space="preserve">W odpowiedzi na ogłoszenie </w:t>
      </w:r>
      <w:r w:rsidR="00B04206" w:rsidRPr="004B2ACB">
        <w:rPr>
          <w:rFonts w:ascii="Arial" w:hAnsi="Arial" w:cs="Arial"/>
          <w:sz w:val="22"/>
          <w:szCs w:val="22"/>
        </w:rPr>
        <w:t>do postępowania</w:t>
      </w:r>
      <w:bookmarkStart w:id="0" w:name="_GoBack"/>
      <w:bookmarkEnd w:id="0"/>
      <w:r w:rsidR="00B04206" w:rsidRPr="004B2ACB">
        <w:rPr>
          <w:rFonts w:ascii="Arial" w:hAnsi="Arial" w:cs="Arial"/>
          <w:sz w:val="22"/>
          <w:szCs w:val="22"/>
        </w:rPr>
        <w:t xml:space="preserve"> prowadzonego w trybie</w:t>
      </w:r>
      <w:r w:rsidR="00930F5C" w:rsidRPr="004B2ACB">
        <w:rPr>
          <w:rFonts w:ascii="Arial" w:hAnsi="Arial" w:cs="Arial"/>
          <w:sz w:val="22"/>
          <w:szCs w:val="22"/>
        </w:rPr>
        <w:t xml:space="preserve"> </w:t>
      </w:r>
      <w:r w:rsidR="00FA01BC" w:rsidRPr="004B2ACB">
        <w:rPr>
          <w:rFonts w:ascii="Arial" w:hAnsi="Arial" w:cs="Arial"/>
          <w:sz w:val="22"/>
          <w:szCs w:val="22"/>
        </w:rPr>
        <w:t xml:space="preserve">podstawowym </w:t>
      </w:r>
      <w:r w:rsidR="00B639E0" w:rsidRPr="004B2ACB">
        <w:rPr>
          <w:rFonts w:ascii="Arial" w:hAnsi="Arial" w:cs="Arial"/>
          <w:sz w:val="22"/>
          <w:szCs w:val="22"/>
        </w:rPr>
        <w:t>pn.</w:t>
      </w:r>
      <w:r w:rsidR="00B04206" w:rsidRPr="004B2ACB">
        <w:rPr>
          <w:rFonts w:ascii="Arial" w:hAnsi="Arial" w:cs="Arial"/>
          <w:sz w:val="22"/>
          <w:szCs w:val="22"/>
        </w:rPr>
        <w:t>:</w:t>
      </w:r>
      <w:r w:rsidR="00E60230" w:rsidRPr="004B2ACB">
        <w:rPr>
          <w:rFonts w:ascii="Arial" w:hAnsi="Arial" w:cs="Arial"/>
          <w:sz w:val="22"/>
          <w:szCs w:val="22"/>
        </w:rPr>
        <w:t xml:space="preserve"> </w:t>
      </w:r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eastAsia="x-none"/>
        </w:rPr>
        <w:t>R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emont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pomieszczeń laboratoryjnych nr 020, 023, 025, 026 w budynku W-2 (10-19) 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WIŚiE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PK ul. Warszawska 24 w Krakowie w formule zaprojektuj i wykonaj i instalacja klimatyzacji wentylacji w ramach zad. Inwestycyjnego pn." Przebudowa pomieszczeń laboratoryjnych nr 020,,023, 025, 026 w bud. W-2(10-19) 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WIŚiE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ul. Warszawska 24 Kraków"</w:t>
      </w:r>
      <w:r w:rsidR="00930F5C" w:rsidRPr="004B2ACB">
        <w:rPr>
          <w:rFonts w:ascii="Arial" w:hAnsi="Arial" w:cs="Arial"/>
          <w:b/>
          <w:sz w:val="22"/>
          <w:szCs w:val="22"/>
        </w:rPr>
        <w:t xml:space="preserve"> </w:t>
      </w:r>
      <w:r w:rsidRPr="004B2ACB">
        <w:rPr>
          <w:rFonts w:ascii="Arial" w:hAnsi="Arial" w:cs="Arial"/>
          <w:sz w:val="22"/>
          <w:szCs w:val="22"/>
        </w:rPr>
        <w:t>oferujemy realizację przedmiotu zamówienia z</w:t>
      </w:r>
      <w:r w:rsidR="00B04206" w:rsidRPr="004B2ACB">
        <w:rPr>
          <w:rFonts w:ascii="Arial" w:hAnsi="Arial" w:cs="Arial"/>
          <w:sz w:val="22"/>
          <w:szCs w:val="22"/>
        </w:rPr>
        <w:t>godnie</w:t>
      </w:r>
      <w:r w:rsidR="00C70E06" w:rsidRPr="004B2ACB">
        <w:rPr>
          <w:rFonts w:ascii="Arial" w:hAnsi="Arial" w:cs="Arial"/>
          <w:sz w:val="22"/>
          <w:szCs w:val="22"/>
        </w:rPr>
        <w:t xml:space="preserve"> z wymogami określonymi w SIWZ </w:t>
      </w:r>
      <w:r w:rsidRPr="004B2ACB">
        <w:rPr>
          <w:rFonts w:ascii="Arial" w:hAnsi="Arial" w:cs="Arial"/>
          <w:sz w:val="22"/>
          <w:szCs w:val="22"/>
        </w:rPr>
        <w:t>za cenę</w:t>
      </w:r>
      <w:r w:rsidR="00C70E06" w:rsidRPr="004B2ACB">
        <w:rPr>
          <w:rFonts w:ascii="Arial" w:hAnsi="Arial" w:cs="Arial"/>
          <w:sz w:val="22"/>
          <w:szCs w:val="22"/>
        </w:rPr>
        <w:t>:</w:t>
      </w: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35"/>
        <w:gridCol w:w="1134"/>
        <w:gridCol w:w="3685"/>
      </w:tblGrid>
      <w:tr w:rsidR="00693817" w:rsidRPr="004B2ACB" w:rsidTr="00C773E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817" w:rsidRPr="004B2ACB" w:rsidRDefault="00693817" w:rsidP="0069381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</w:tcBorders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Cena  netto</w:t>
            </w:r>
          </w:p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134" w:type="dxa"/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stawka</w:t>
            </w:r>
          </w:p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podatku VAT</w:t>
            </w:r>
          </w:p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3685" w:type="dxa"/>
          </w:tcPr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Cena  brutto</w:t>
            </w:r>
          </w:p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693817" w:rsidRPr="004B2ACB" w:rsidTr="00C773E5">
        <w:trPr>
          <w:trHeight w:val="1682"/>
        </w:trPr>
        <w:tc>
          <w:tcPr>
            <w:tcW w:w="1276" w:type="dxa"/>
            <w:tcBorders>
              <w:top w:val="single" w:sz="4" w:space="0" w:color="auto"/>
            </w:tcBorders>
          </w:tcPr>
          <w:p w:rsidR="00693817" w:rsidRPr="004B2ACB" w:rsidRDefault="00926A0A" w:rsidP="000E0411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1</w:t>
            </w:r>
            <w:r w:rsidR="007F4FB1" w:rsidRPr="004B2ACB">
              <w:rPr>
                <w:b/>
                <w:iCs/>
              </w:rPr>
              <w:t>a)</w:t>
            </w:r>
          </w:p>
          <w:p w:rsidR="006E2920" w:rsidRPr="004B2ACB" w:rsidRDefault="006E2920" w:rsidP="000E0411">
            <w:pPr>
              <w:rPr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 xml:space="preserve">Wykonanie dokumentacji projektowej </w:t>
            </w:r>
          </w:p>
        </w:tc>
        <w:tc>
          <w:tcPr>
            <w:tcW w:w="2835" w:type="dxa"/>
          </w:tcPr>
          <w:p w:rsidR="00387A84" w:rsidRPr="004B2ACB" w:rsidRDefault="00387A84" w:rsidP="00387A84"/>
          <w:p w:rsidR="00387A84" w:rsidRPr="004B2ACB" w:rsidRDefault="00387A84" w:rsidP="00387A84">
            <w:r w:rsidRPr="004B2ACB">
              <w:t>…………………… zł</w:t>
            </w:r>
          </w:p>
          <w:p w:rsidR="00693817" w:rsidRPr="004B2ACB" w:rsidRDefault="00387A84" w:rsidP="00FF7C3D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93817" w:rsidRPr="004B2ACB" w:rsidRDefault="00693817" w:rsidP="000E0411"/>
          <w:p w:rsidR="00693817" w:rsidRPr="004B2ACB" w:rsidRDefault="007F4FB1" w:rsidP="000E0411">
            <w:r w:rsidRPr="004B2ACB">
              <w:t xml:space="preserve">      </w:t>
            </w:r>
            <w:r w:rsidR="00387A84" w:rsidRPr="004B2ACB">
              <w:t>…</w:t>
            </w:r>
            <w:r w:rsidR="00693817" w:rsidRPr="004B2ACB">
              <w:t xml:space="preserve"> %</w:t>
            </w:r>
          </w:p>
        </w:tc>
        <w:tc>
          <w:tcPr>
            <w:tcW w:w="3685" w:type="dxa"/>
          </w:tcPr>
          <w:p w:rsidR="00693817" w:rsidRPr="004B2ACB" w:rsidRDefault="00693817" w:rsidP="000E0411"/>
          <w:p w:rsidR="00693817" w:rsidRPr="004B2ACB" w:rsidRDefault="00387A84" w:rsidP="000E0411">
            <w:r w:rsidRPr="004B2ACB">
              <w:t>…………………………...</w:t>
            </w:r>
            <w:r w:rsidR="00693817" w:rsidRPr="004B2ACB">
              <w:t>zł</w:t>
            </w:r>
          </w:p>
          <w:p w:rsidR="00693817" w:rsidRPr="004B2ACB" w:rsidRDefault="00693817" w:rsidP="000E0411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93817" w:rsidRPr="004B2ACB" w:rsidRDefault="00693817" w:rsidP="000E0411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693817" w:rsidRPr="004B2ACB" w:rsidRDefault="00693817" w:rsidP="000E0411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4B2ACB" w:rsidTr="006E2920">
        <w:trPr>
          <w:trHeight w:val="1682"/>
        </w:trPr>
        <w:tc>
          <w:tcPr>
            <w:tcW w:w="1276" w:type="dxa"/>
          </w:tcPr>
          <w:p w:rsidR="006E2920" w:rsidRPr="004B2ACB" w:rsidRDefault="00926A0A" w:rsidP="000E0411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1</w:t>
            </w:r>
            <w:r w:rsidR="007F4FB1" w:rsidRPr="004B2ACB">
              <w:rPr>
                <w:b/>
                <w:iCs/>
              </w:rPr>
              <w:t>b)</w:t>
            </w:r>
          </w:p>
          <w:p w:rsidR="006E2920" w:rsidRPr="004B2ACB" w:rsidRDefault="006E2920" w:rsidP="000E0411">
            <w:pPr>
              <w:rPr>
                <w:b/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 xml:space="preserve">Wykonanie robót budowlanych  </w:t>
            </w:r>
            <w:r w:rsidR="00E476F3" w:rsidRPr="004B2ACB">
              <w:rPr>
                <w:b/>
                <w:iCs/>
                <w:sz w:val="16"/>
              </w:rPr>
              <w:t xml:space="preserve">w ramach Tematu </w:t>
            </w:r>
            <w:r w:rsidR="00926A0A" w:rsidRPr="004B2ACB">
              <w:rPr>
                <w:b/>
                <w:iCs/>
                <w:sz w:val="16"/>
              </w:rPr>
              <w:t>nr 1</w:t>
            </w:r>
          </w:p>
          <w:p w:rsidR="006E2920" w:rsidRPr="004B2ACB" w:rsidRDefault="006E2920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Pr="004B2ACB" w:rsidRDefault="006E2920" w:rsidP="0002309A"/>
          <w:p w:rsidR="006E2920" w:rsidRPr="004B2ACB" w:rsidRDefault="006E2920" w:rsidP="0002309A">
            <w:r w:rsidRPr="004B2ACB">
              <w:t>…………………… zł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E2920" w:rsidRPr="004B2ACB" w:rsidRDefault="006E2920" w:rsidP="0002309A"/>
          <w:p w:rsidR="006E2920" w:rsidRPr="004B2ACB" w:rsidRDefault="007F4FB1" w:rsidP="0002309A">
            <w:r w:rsidRPr="004B2ACB">
              <w:t xml:space="preserve">      </w:t>
            </w:r>
            <w:r w:rsidR="006E2920" w:rsidRPr="004B2ACB">
              <w:t>… %</w:t>
            </w:r>
          </w:p>
        </w:tc>
        <w:tc>
          <w:tcPr>
            <w:tcW w:w="3685" w:type="dxa"/>
          </w:tcPr>
          <w:p w:rsidR="006E2920" w:rsidRPr="004B2ACB" w:rsidRDefault="006E2920" w:rsidP="0002309A"/>
          <w:p w:rsidR="006E2920" w:rsidRPr="004B2ACB" w:rsidRDefault="006E2920" w:rsidP="0002309A">
            <w:r w:rsidRPr="004B2ACB">
              <w:t>…………………………...zł</w:t>
            </w:r>
          </w:p>
          <w:p w:rsidR="006E2920" w:rsidRPr="004B2ACB" w:rsidRDefault="006E2920" w:rsidP="0002309A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926A0A" w:rsidRPr="004B2ACB" w:rsidTr="006E2920">
        <w:trPr>
          <w:trHeight w:val="1682"/>
        </w:trPr>
        <w:tc>
          <w:tcPr>
            <w:tcW w:w="1276" w:type="dxa"/>
          </w:tcPr>
          <w:p w:rsidR="00926A0A" w:rsidRPr="004B2ACB" w:rsidRDefault="00926A0A" w:rsidP="00FE0949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2)</w:t>
            </w:r>
          </w:p>
          <w:p w:rsidR="00926A0A" w:rsidRPr="004B2ACB" w:rsidRDefault="00926A0A" w:rsidP="00FE0949">
            <w:pPr>
              <w:rPr>
                <w:b/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>Wykonanie robót budowlanych  w ramach Tematu nr 2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>…………………… zł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 xml:space="preserve">      … %</w:t>
            </w:r>
          </w:p>
        </w:tc>
        <w:tc>
          <w:tcPr>
            <w:tcW w:w="3685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>…………………………...zł</w:t>
            </w:r>
          </w:p>
          <w:p w:rsidR="00926A0A" w:rsidRPr="004B2ACB" w:rsidRDefault="00926A0A" w:rsidP="00FE0949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926A0A" w:rsidRPr="004B2ACB" w:rsidTr="00071360">
        <w:tc>
          <w:tcPr>
            <w:tcW w:w="5245" w:type="dxa"/>
            <w:gridSpan w:val="3"/>
            <w:shd w:val="clear" w:color="auto" w:fill="auto"/>
          </w:tcPr>
          <w:p w:rsidR="00926A0A" w:rsidRPr="004B2ACB" w:rsidRDefault="00926A0A" w:rsidP="000E0411">
            <w:pPr>
              <w:rPr>
                <w:b/>
              </w:rPr>
            </w:pPr>
            <w:r w:rsidRPr="004B2ACB">
              <w:rPr>
                <w:b/>
              </w:rPr>
              <w:t xml:space="preserve">                                                              RAZEM:</w:t>
            </w:r>
          </w:p>
          <w:p w:rsidR="00926A0A" w:rsidRPr="004B2ACB" w:rsidRDefault="00926A0A" w:rsidP="000A3CE3">
            <w:pPr>
              <w:rPr>
                <w:b/>
              </w:rPr>
            </w:pPr>
            <w:r w:rsidRPr="004B2ACB">
              <w:rPr>
                <w:b/>
                <w:sz w:val="18"/>
                <w:szCs w:val="18"/>
              </w:rPr>
              <w:t xml:space="preserve">                                                    (cena za całość zamówienia)</w:t>
            </w:r>
          </w:p>
        </w:tc>
        <w:tc>
          <w:tcPr>
            <w:tcW w:w="3685" w:type="dxa"/>
            <w:shd w:val="clear" w:color="auto" w:fill="auto"/>
          </w:tcPr>
          <w:p w:rsidR="00926A0A" w:rsidRPr="004B2ACB" w:rsidRDefault="00926A0A" w:rsidP="0095751D">
            <w:pPr>
              <w:rPr>
                <w:b/>
              </w:rPr>
            </w:pPr>
          </w:p>
          <w:p w:rsidR="00926A0A" w:rsidRPr="004B2ACB" w:rsidRDefault="00926A0A" w:rsidP="0095751D">
            <w:pPr>
              <w:rPr>
                <w:b/>
              </w:rPr>
            </w:pPr>
            <w:r w:rsidRPr="004B2ACB">
              <w:rPr>
                <w:b/>
              </w:rPr>
              <w:t>…………………… zł</w:t>
            </w:r>
          </w:p>
          <w:p w:rsidR="00926A0A" w:rsidRPr="004B2ACB" w:rsidRDefault="00926A0A" w:rsidP="0095751D">
            <w:pPr>
              <w:rPr>
                <w:b/>
                <w:i/>
                <w:iCs/>
                <w:sz w:val="16"/>
              </w:rPr>
            </w:pPr>
            <w:r w:rsidRPr="004B2ACB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  <w:p w:rsidR="00926A0A" w:rsidRPr="004B2ACB" w:rsidRDefault="00926A0A" w:rsidP="0095751D">
            <w:pPr>
              <w:rPr>
                <w:b/>
              </w:rPr>
            </w:pPr>
          </w:p>
        </w:tc>
      </w:tr>
    </w:tbl>
    <w:p w:rsidR="00260494" w:rsidRPr="004B2ACB" w:rsidRDefault="00260494" w:rsidP="00260494">
      <w:pPr>
        <w:jc w:val="both"/>
      </w:pP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Przedmiot zamówienia zostanie wykonany  </w:t>
      </w:r>
      <w:r w:rsidRPr="004B2ACB">
        <w:rPr>
          <w:b/>
        </w:rPr>
        <w:t>w terminie zgodnym z SIWZ</w:t>
      </w:r>
      <w:r w:rsidRPr="004B2ACB"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4B2ACB">
        <w:t xml:space="preserve">Udzielamy Zamawiającemu gwarancji na wykonane roboty budowlane, zastosowane materiały i zamontowane urządzenia na warunkach i okres: </w:t>
      </w:r>
      <w:r w:rsidRPr="004B2ACB">
        <w:rPr>
          <w:rFonts w:eastAsia="MS Mincho"/>
          <w:b/>
        </w:rPr>
        <w:t>zgodnie z SIWZ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rPr>
          <w:b/>
        </w:rPr>
        <w:t xml:space="preserve">Okres rękojmi </w:t>
      </w:r>
      <w:r w:rsidRPr="004B2ACB">
        <w:rPr>
          <w:rFonts w:eastAsia="MS Mincho"/>
          <w:b/>
        </w:rPr>
        <w:t>na wykonane roboty budowlane wynosi</w:t>
      </w:r>
      <w:r w:rsidRPr="004B2ACB">
        <w:rPr>
          <w:rFonts w:eastAsia="MS Mincho"/>
        </w:rPr>
        <w:t xml:space="preserve"> </w:t>
      </w:r>
      <w:r w:rsidRPr="004B2ACB">
        <w:rPr>
          <w:i/>
        </w:rPr>
        <w:t>(kryterium oceny ofert)</w:t>
      </w:r>
      <w:r w:rsidRPr="004B2ACB">
        <w:rPr>
          <w:rFonts w:eastAsia="MS Mincho"/>
        </w:rPr>
        <w:t>:</w:t>
      </w:r>
      <w:r w:rsidRPr="004B2ACB">
        <w:t xml:space="preserve">                 </w:t>
      </w:r>
      <w:r w:rsidRPr="004B2ACB">
        <w:rPr>
          <w:b/>
        </w:rPr>
        <w:t>….</w:t>
      </w:r>
      <w:r w:rsidRPr="004B2ACB">
        <w:rPr>
          <w:rFonts w:eastAsia="MS Mincho"/>
          <w:b/>
        </w:rPr>
        <w:t>……….</w:t>
      </w:r>
      <w:r w:rsidRPr="004B2ACB">
        <w:rPr>
          <w:rFonts w:eastAsia="MS Mincho"/>
        </w:rPr>
        <w:t xml:space="preserve"> </w:t>
      </w:r>
      <w:r w:rsidRPr="004B2ACB">
        <w:rPr>
          <w:rFonts w:eastAsia="MS Mincho"/>
          <w:b/>
        </w:rPr>
        <w:t>lat</w:t>
      </w:r>
      <w:r w:rsidRPr="004B2ACB">
        <w:rPr>
          <w:b/>
        </w:rPr>
        <w:t xml:space="preserve"> </w:t>
      </w:r>
      <w:r w:rsidRPr="004B2ACB">
        <w:rPr>
          <w:rFonts w:eastAsia="MS Mincho"/>
          <w:b/>
        </w:rPr>
        <w:t xml:space="preserve">od daty odbioru końcowego robót </w:t>
      </w:r>
      <w:r w:rsidRPr="004B2ACB">
        <w:rPr>
          <w:i/>
          <w:sz w:val="20"/>
          <w:szCs w:val="20"/>
        </w:rPr>
        <w:t>(wpisać okres rękojmi - minimum 5 lat)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4B2ACB">
        <w:t>Oświadczamy, że zapoznaliśmy się ze Specyfikacją Warunków Zamówienia /w tym z projektem umowy /  i nie wnosimy do nich zastrzeżeń oraz przyjmujemy warunki w nich zawarte.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uważamy się za związanych niniejszą ofertą </w:t>
      </w:r>
      <w:r w:rsidR="00AE4DA0" w:rsidRPr="004B2ACB">
        <w:t>od upływu terminu składania ofert do dnia wskazanego w SWZ</w:t>
      </w:r>
      <w:r w:rsidRPr="004B2ACB">
        <w:t xml:space="preserve">. 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akceptujemy warunki płatności określone przez zamawiającego </w:t>
      </w:r>
      <w:r w:rsidRPr="004B2ACB">
        <w:br/>
        <w:t>w Specyfikacji Istotnych Warunków Zamówienia przedmiotowego postępowania.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Oświadczamy, że uzyskaliśmy wszelkie informacje niezbędne do prawidłowego przygotowania i złożenia niniejszej oferty.</w:t>
      </w:r>
    </w:p>
    <w:p w:rsidR="00AE4DA0" w:rsidRPr="004B2ACB" w:rsidRDefault="00AE4DA0" w:rsidP="00AE4DA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Zobowiązujemy się do niezwłocznego poinformowania zamawiającego, jeżeli w trakcie prowadzenia postępowania nastąpi zmiana w zakresie aktualności dokumentów i oświadczeń.</w:t>
      </w:r>
    </w:p>
    <w:p w:rsidR="002F6A34" w:rsidRPr="004B2ACB" w:rsidRDefault="002F6A34" w:rsidP="00AE4DA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4B2ACB">
        <w:t>Oświadczam, że wypełniłem obowiązki informacyjne przewidziane w art. 13 lub art. 14 RODO</w:t>
      </w:r>
      <w:r w:rsidRPr="004B2ACB">
        <w:rPr>
          <w:rStyle w:val="Odwoanieprzypisudolnego"/>
        </w:rPr>
        <w:footnoteReference w:id="2"/>
      </w:r>
      <w:r w:rsidRPr="004B2ACB">
        <w:t xml:space="preserve"> wobec osób fizycznych, od których dane osobowe bezpośrednio lub pośrednio pozyskałem w celu ubiegania się o udzielenie zamówienia publicznego w niniejszym postępowaniu.</w:t>
      </w:r>
      <w:r w:rsidRPr="004B2ACB">
        <w:rPr>
          <w:rStyle w:val="Odwoanieprzypisudolnego"/>
        </w:rPr>
        <w:footnoteReference w:id="3"/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num" w:pos="426"/>
          <w:tab w:val="left" w:pos="9070"/>
        </w:tabs>
        <w:ind w:left="426" w:hanging="426"/>
        <w:jc w:val="both"/>
      </w:pPr>
      <w:r w:rsidRPr="004B2ACB">
        <w:rPr>
          <w:lang w:eastAsia="zh-CN"/>
        </w:rPr>
        <w:t>Oświadczam/y, że warunki udziału w postępowaniu określone w pkt. 7 SWZ spełniamy osobiście / powołujemy się na zasoby podmiotu trzeciego w następującym</w:t>
      </w:r>
      <w:r w:rsidR="00071360" w:rsidRPr="004B2ACB">
        <w:rPr>
          <w:lang w:eastAsia="zh-CN"/>
        </w:rPr>
        <w:t xml:space="preserve"> zakresie</w:t>
      </w:r>
      <w:r w:rsidR="00150D4C" w:rsidRPr="004B2ACB">
        <w:rPr>
          <w:vertAlign w:val="superscript"/>
          <w:lang w:eastAsia="zh-CN"/>
        </w:rPr>
        <w:t xml:space="preserve">4 </w:t>
      </w:r>
      <w:r w:rsidR="00150D4C" w:rsidRPr="004B2ACB">
        <w:rPr>
          <w:b/>
          <w:lang w:eastAsia="zh-CN"/>
        </w:rPr>
        <w:t xml:space="preserve"> </w:t>
      </w:r>
      <w:r w:rsidRPr="004B2ACB">
        <w:rPr>
          <w:b/>
          <w:lang w:eastAsia="zh-CN"/>
        </w:rPr>
        <w:t>………………………………………………………………</w:t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4B2ACB">
        <w:rPr>
          <w:lang w:eastAsia="zh-CN"/>
        </w:rPr>
        <w:t xml:space="preserve">Oświadczam/y, że zamierzam/y / nie zamierzam/y powierzyć realizację następujących części zamówienia podwykonawcom </w:t>
      </w:r>
      <w:r w:rsidR="00071360" w:rsidRPr="004B2ACB">
        <w:rPr>
          <w:vertAlign w:val="superscript"/>
          <w:lang w:eastAsia="zh-CN"/>
        </w:rPr>
        <w:t>5</w:t>
      </w:r>
      <w:r w:rsidRPr="004B2ACB">
        <w:rPr>
          <w:lang w:eastAsia="zh-CN"/>
        </w:rPr>
        <w:t>:</w:t>
      </w:r>
    </w:p>
    <w:p w:rsidR="00AE4DA0" w:rsidRPr="004B2ACB" w:rsidRDefault="00AE4DA0" w:rsidP="00AE4DA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 xml:space="preserve">Oświadczenie, w przypadku </w:t>
      </w:r>
      <w:r w:rsidRPr="004B2AC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B2ACB">
        <w:rPr>
          <w:lang w:eastAsia="zh-CN"/>
        </w:rPr>
        <w:t>zgodne z pkt 12.</w:t>
      </w:r>
      <w:r w:rsidR="00150D4C" w:rsidRPr="004B2ACB">
        <w:rPr>
          <w:lang w:eastAsia="zh-CN"/>
        </w:rPr>
        <w:t>5</w:t>
      </w:r>
      <w:r w:rsidRPr="004B2ACB">
        <w:rPr>
          <w:lang w:eastAsia="zh-CN"/>
        </w:rPr>
        <w:t xml:space="preserve"> SWZ</w:t>
      </w:r>
    </w:p>
    <w:p w:rsidR="00AE4DA0" w:rsidRPr="004B2ACB" w:rsidRDefault="00AE4DA0" w:rsidP="00AE4DA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suppressAutoHyphens/>
        <w:jc w:val="both"/>
        <w:rPr>
          <w:lang w:eastAsia="zh-CN"/>
        </w:rPr>
      </w:pPr>
    </w:p>
    <w:p w:rsidR="00150D4C" w:rsidRPr="004B2ACB" w:rsidRDefault="00150D4C" w:rsidP="00150D4C">
      <w:pPr>
        <w:numPr>
          <w:ilvl w:val="0"/>
          <w:numId w:val="22"/>
        </w:numPr>
        <w:tabs>
          <w:tab w:val="left" w:pos="2520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lastRenderedPageBreak/>
        <w:t xml:space="preserve">Oświadczamy, ze jesteśmy :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mikroprzedsiębiorstwem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małym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średnim 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jednoosobowa działalność gospodarcza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osobą fizyczną nieprowadzącą działalności gospodarczej                     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inny rodzaj </w:t>
      </w:r>
    </w:p>
    <w:p w:rsidR="005A6C39" w:rsidRPr="004B2ACB" w:rsidRDefault="005A6C39" w:rsidP="005A6C39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150D4C" w:rsidRPr="004B2ACB" w:rsidRDefault="00150D4C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4B2ACB"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5A6C39" w:rsidRPr="004B2ACB" w:rsidRDefault="005A6C39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68"/>
        <w:jc w:val="both"/>
        <w:rPr>
          <w:lang w:eastAsia="zh-CN"/>
        </w:rPr>
      </w:pPr>
      <w:r w:rsidRPr="004B2ACB">
        <w:rPr>
          <w:lang w:eastAsia="zh-CN"/>
        </w:rPr>
        <w:t>Wykaz osób uprawnionych do podpisywania dokumentów  i podejmowania zobowiązań w imieniu Wykonawcy:</w:t>
      </w:r>
    </w:p>
    <w:p w:rsidR="00AE4DA0" w:rsidRPr="004B2ACB" w:rsidRDefault="00AE4DA0" w:rsidP="00150D4C">
      <w:pPr>
        <w:tabs>
          <w:tab w:val="num" w:pos="284"/>
        </w:tabs>
        <w:suppressAutoHyphens/>
        <w:ind w:left="426" w:hanging="578"/>
        <w:rPr>
          <w:lang w:eastAsia="zh-CN"/>
        </w:rPr>
      </w:pPr>
      <w:r w:rsidRPr="004B2ACB">
        <w:rPr>
          <w:lang w:eastAsia="zh-CN"/>
        </w:rPr>
        <w:t>Imię i</w:t>
      </w:r>
      <w:r w:rsidR="00071360" w:rsidRPr="004B2ACB">
        <w:rPr>
          <w:lang w:eastAsia="zh-CN"/>
        </w:rPr>
        <w:t xml:space="preserve"> </w:t>
      </w:r>
      <w:r w:rsidRPr="004B2ACB">
        <w:rPr>
          <w:lang w:eastAsia="zh-CN"/>
        </w:rPr>
        <w:t>nazwisko .......................................................................................................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Upoważnienie dla powyżej wskazanych osób wynika z następującego (</w:t>
      </w:r>
      <w:proofErr w:type="spellStart"/>
      <w:r w:rsidRPr="004B2ACB">
        <w:rPr>
          <w:lang w:eastAsia="zh-CN"/>
        </w:rPr>
        <w:t>ych</w:t>
      </w:r>
      <w:proofErr w:type="spellEnd"/>
      <w:r w:rsidRPr="004B2ACB">
        <w:rPr>
          <w:lang w:eastAsia="zh-CN"/>
        </w:rPr>
        <w:t>) dokumentu(ów) …………………………………………………...........................…… które dołączamy do oferty.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Załącznikami do niniejszej oferty są: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………………………………………………………………………………………….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……………………………………………..……………………………………………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...............................................................................</w:t>
      </w: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  <w:r w:rsidRPr="004B2ACB">
        <w:t>.................................. , dnia ............................................</w:t>
      </w: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</w:pPr>
      <w:r w:rsidRPr="004B2ACB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AE4DA0" w:rsidRPr="00AE4DA0" w:rsidRDefault="00AE4DA0" w:rsidP="00AE4DA0">
      <w:pPr>
        <w:jc w:val="both"/>
      </w:pPr>
    </w:p>
    <w:sectPr w:rsidR="00AE4DA0" w:rsidRPr="00AE4DA0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D09" w:rsidRDefault="00FA4D09">
      <w:r>
        <w:separator/>
      </w:r>
    </w:p>
  </w:endnote>
  <w:endnote w:type="continuationSeparator" w:id="0">
    <w:p w:rsidR="00FA4D09" w:rsidRDefault="00FA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D09" w:rsidRDefault="00FA4D09">
      <w:r>
        <w:separator/>
      </w:r>
    </w:p>
  </w:footnote>
  <w:footnote w:type="continuationSeparator" w:id="0">
    <w:p w:rsidR="00FA4D09" w:rsidRDefault="00FA4D0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071360" w:rsidRDefault="002F6A34" w:rsidP="00071360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Pr="00150D4C" w:rsidRDefault="00150D4C" w:rsidP="002F6A34">
      <w:pPr>
        <w:pStyle w:val="Stopka"/>
        <w:rPr>
          <w:i/>
          <w:sz w:val="20"/>
          <w:szCs w:val="20"/>
        </w:rPr>
      </w:pPr>
      <w:r w:rsidRPr="00150D4C">
        <w:rPr>
          <w:i/>
          <w:sz w:val="20"/>
          <w:szCs w:val="20"/>
          <w:vertAlign w:val="superscript"/>
        </w:rPr>
        <w:t xml:space="preserve">4,5 </w:t>
      </w:r>
      <w:r w:rsidRPr="00150D4C">
        <w:rPr>
          <w:i/>
          <w:sz w:val="20"/>
          <w:szCs w:val="20"/>
        </w:rPr>
        <w:t>Niepotrzebne skreślić</w:t>
      </w: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526B8"/>
    <w:rsid w:val="0088230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5751D"/>
    <w:rsid w:val="009A3137"/>
    <w:rsid w:val="009C2BDB"/>
    <w:rsid w:val="009D5C1C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9752F"/>
    <w:rsid w:val="00BC1E84"/>
    <w:rsid w:val="00BE2535"/>
    <w:rsid w:val="00BE751B"/>
    <w:rsid w:val="00C170E5"/>
    <w:rsid w:val="00C4712A"/>
    <w:rsid w:val="00C70E06"/>
    <w:rsid w:val="00C773E5"/>
    <w:rsid w:val="00CA6A4D"/>
    <w:rsid w:val="00CB11E2"/>
    <w:rsid w:val="00CB7259"/>
    <w:rsid w:val="00CB7BDD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F7638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E1C3C-343A-4297-BE82-83E68CCF9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554</Words>
  <Characters>4942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2</cp:revision>
  <cp:lastPrinted>2014-06-05T15:00:00Z</cp:lastPrinted>
  <dcterms:created xsi:type="dcterms:W3CDTF">2021-07-27T06:30:00Z</dcterms:created>
  <dcterms:modified xsi:type="dcterms:W3CDTF">2021-07-27T06:30:00Z</dcterms:modified>
</cp:coreProperties>
</file>