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CD7372" w:rsidRPr="00CD7372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D7372" w:rsidRPr="00CD7372">
        <w:rPr>
          <w:rFonts w:ascii="Times New Roman" w:eastAsia="Times New Roman" w:hAnsi="Times New Roman"/>
          <w:b/>
          <w:lang w:eastAsia="pl-PL"/>
        </w:rPr>
        <w:t>NZ/38/U/P/AC/2021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D7372" w:rsidRPr="00CD7372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D737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D7372">
        <w:rPr>
          <w:rFonts w:ascii="Times New Roman" w:eastAsia="Times New Roman" w:hAnsi="Times New Roman"/>
          <w:b/>
          <w:lang w:eastAsia="pl-PL"/>
        </w:rPr>
        <w:t>Opracowanie dokumentacji projektowej dla zadania dotyczącego rozbudowy i przebudowy Szpitalnego Oddziału Ratunkowego Szpitala Powiatowego w Limanowej wraz z uzyskaniem pozwolenia na budowę.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3D2" w:rsidRDefault="00A873D2" w:rsidP="00025386">
      <w:pPr>
        <w:spacing w:after="0" w:line="240" w:lineRule="auto"/>
      </w:pPr>
      <w:r>
        <w:separator/>
      </w:r>
    </w:p>
  </w:endnote>
  <w:endnote w:type="continuationSeparator" w:id="0">
    <w:p w:rsidR="00A873D2" w:rsidRDefault="00A873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372" w:rsidRDefault="00CD73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372" w:rsidRDefault="00CD73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3D2" w:rsidRDefault="00A873D2" w:rsidP="00025386">
      <w:pPr>
        <w:spacing w:after="0" w:line="240" w:lineRule="auto"/>
      </w:pPr>
      <w:r>
        <w:separator/>
      </w:r>
    </w:p>
  </w:footnote>
  <w:footnote w:type="continuationSeparator" w:id="0">
    <w:p w:rsidR="00A873D2" w:rsidRDefault="00A873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372" w:rsidRDefault="00CD73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372" w:rsidRDefault="00CD73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372" w:rsidRDefault="00CD73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3D2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873D2"/>
    <w:rsid w:val="00AF7375"/>
    <w:rsid w:val="00B77707"/>
    <w:rsid w:val="00BE3BCE"/>
    <w:rsid w:val="00CB29AC"/>
    <w:rsid w:val="00CD737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DA9597D-D5DE-4027-B674-E7F5171B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2021-07-26T10:45:00Z</dcterms:created>
  <dcterms:modified xsi:type="dcterms:W3CDTF">2021-07-26T10:45:00Z</dcterms:modified>
</cp:coreProperties>
</file>