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055EF1" w:rsidRPr="00055EF1">
        <w:rPr>
          <w:rFonts w:ascii="Tahoma" w:hAnsi="Tahoma" w:cs="Tahoma"/>
          <w:bCs/>
          <w:sz w:val="20"/>
        </w:rPr>
        <w:t>NZ/38/U/P/AC/2021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055EF1" w:rsidRPr="00055EF1">
        <w:rPr>
          <w:rFonts w:ascii="Tahoma" w:hAnsi="Tahoma" w:cs="Tahoma"/>
          <w:b/>
          <w:bCs/>
          <w:sz w:val="18"/>
        </w:rPr>
        <w:t>Opracowanie dokumentacji projektowej dla zadania dotyczącego rozbudowy i przebudowy Szpitalnego Oddziału Ratunkowego Szpitala Powiatowego w Limanowej wraz z uzyskaniem pozwolenia na budowę.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  <w:r w:rsidR="00CC0234">
        <w:rPr>
          <w:rFonts w:ascii="Tahoma" w:hAnsi="Tahoma" w:cs="Tahoma"/>
          <w:sz w:val="18"/>
        </w:rPr>
        <w:t xml:space="preserve"> RYCZAŁTOWA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Pr="00F22B5B" w:rsidRDefault="000D4867" w:rsidP="000D4867">
      <w:pPr>
        <w:numPr>
          <w:ilvl w:val="0"/>
          <w:numId w:val="41"/>
        </w:numPr>
        <w:spacing w:line="240" w:lineRule="atLeast"/>
        <w:jc w:val="both"/>
        <w:rPr>
          <w:rFonts w:ascii="Georgia" w:hAnsi="Georgia"/>
          <w:b/>
          <w:bCs/>
          <w:sz w:val="18"/>
          <w:szCs w:val="18"/>
        </w:rPr>
      </w:pPr>
      <w:r w:rsidRPr="00F22B5B">
        <w:rPr>
          <w:rFonts w:ascii="Georgia" w:hAnsi="Georgia"/>
          <w:b/>
          <w:bCs/>
          <w:sz w:val="18"/>
          <w:szCs w:val="18"/>
        </w:rPr>
        <w:t>WADIUM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spacing w:line="360" w:lineRule="auto"/>
        <w:jc w:val="both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>Forma w jakiej zostało wniesione wadium: _______________________________________________</w:t>
      </w:r>
    </w:p>
    <w:p w:rsidR="000D4867" w:rsidRDefault="000D4867" w:rsidP="000D4867">
      <w:pPr>
        <w:spacing w:line="240" w:lineRule="atLeast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 xml:space="preserve">Nr rachunku bankowego na jaki Zamawiający winien dokonać zwrotu wadium w przypadku wybrania formy pieniężnej: 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bCs/>
          <w:sz w:val="20"/>
        </w:rPr>
      </w:pPr>
    </w:p>
    <w:p w:rsidR="000D4867" w:rsidRDefault="000D4867" w:rsidP="000D4867">
      <w:pPr>
        <w:spacing w:line="240" w:lineRule="atLeast"/>
        <w:jc w:val="both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>___________________________________________________________________________</w:t>
      </w:r>
    </w:p>
    <w:p w:rsidR="000D4867" w:rsidRPr="00F22B5B" w:rsidRDefault="000D4867" w:rsidP="000D4867">
      <w:pPr>
        <w:spacing w:line="240" w:lineRule="atLeast"/>
        <w:jc w:val="both"/>
        <w:rPr>
          <w:rFonts w:ascii="Georgia" w:hAnsi="Georgia"/>
          <w:bCs/>
          <w:sz w:val="18"/>
          <w:szCs w:val="18"/>
        </w:rPr>
      </w:pPr>
    </w:p>
    <w:p w:rsidR="000D4867" w:rsidRDefault="000D4867" w:rsidP="000D4867">
      <w:pPr>
        <w:spacing w:line="240" w:lineRule="atLeast"/>
        <w:jc w:val="both"/>
        <w:rPr>
          <w:rFonts w:ascii="Georgia" w:hAnsi="Georgia"/>
          <w:b/>
          <w:bCs/>
          <w:sz w:val="20"/>
        </w:rPr>
      </w:pPr>
      <w:r w:rsidRPr="00F22B5B">
        <w:rPr>
          <w:rFonts w:ascii="Georgia" w:hAnsi="Georgia"/>
          <w:b/>
          <w:bCs/>
          <w:sz w:val="18"/>
          <w:szCs w:val="18"/>
        </w:rPr>
        <w:t>KWOTA WNIESIONEGO WADIUM:</w:t>
      </w:r>
      <w:r>
        <w:rPr>
          <w:rFonts w:ascii="Georgia" w:hAnsi="Georgia"/>
          <w:b/>
          <w:bCs/>
          <w:sz w:val="20"/>
        </w:rPr>
        <w:t xml:space="preserve"> __________________________________________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300"/>
        <w:gridCol w:w="1234"/>
        <w:gridCol w:w="4306"/>
        <w:gridCol w:w="2079"/>
        <w:gridCol w:w="3301"/>
      </w:tblGrid>
      <w:tr w:rsidR="000D4867" w:rsidTr="00351ABF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C0234" w:rsidRDefault="00CC0234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C0234" w:rsidRDefault="00CC0234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C0234" w:rsidRDefault="00CC0234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C0234" w:rsidRDefault="00CC0234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C0234" w:rsidRPr="00BF6FCC" w:rsidRDefault="00CC0234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5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51ABF" w:rsidTr="00351ABF">
        <w:trPr>
          <w:gridAfter w:val="1"/>
          <w:wAfter w:w="3301" w:type="dxa"/>
          <w:trHeight w:val="360"/>
        </w:trPr>
        <w:tc>
          <w:tcPr>
            <w:tcW w:w="1720" w:type="dxa"/>
          </w:tcPr>
          <w:p w:rsidR="00351ABF" w:rsidRDefault="00351ABF" w:rsidP="0041448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534" w:type="dxa"/>
            <w:gridSpan w:val="2"/>
            <w:hideMark/>
          </w:tcPr>
          <w:p w:rsidR="00351ABF" w:rsidRDefault="00351ABF" w:rsidP="00414480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6385" w:type="dxa"/>
            <w:gridSpan w:val="2"/>
            <w:hideMark/>
          </w:tcPr>
          <w:p w:rsidR="00351ABF" w:rsidRDefault="00351ABF" w:rsidP="00414480">
            <w:pPr>
              <w:rPr>
                <w:sz w:val="20"/>
                <w:szCs w:val="20"/>
              </w:rPr>
            </w:pPr>
          </w:p>
        </w:tc>
      </w:tr>
      <w:tr w:rsidR="00351ABF" w:rsidTr="00351ABF">
        <w:trPr>
          <w:gridAfter w:val="1"/>
          <w:wAfter w:w="3301" w:type="dxa"/>
          <w:trHeight w:val="360"/>
        </w:trPr>
        <w:tc>
          <w:tcPr>
            <w:tcW w:w="1720" w:type="dxa"/>
            <w:hideMark/>
          </w:tcPr>
          <w:p w:rsidR="00351ABF" w:rsidRDefault="00351ABF" w:rsidP="00414480">
            <w:pPr>
              <w:rPr>
                <w:sz w:val="20"/>
                <w:szCs w:val="20"/>
              </w:rPr>
            </w:pPr>
          </w:p>
        </w:tc>
        <w:tc>
          <w:tcPr>
            <w:tcW w:w="1534" w:type="dxa"/>
            <w:gridSpan w:val="2"/>
            <w:hideMark/>
          </w:tcPr>
          <w:p w:rsidR="00351ABF" w:rsidRDefault="00351ABF" w:rsidP="00414480">
            <w:pPr>
              <w:rPr>
                <w:sz w:val="20"/>
                <w:szCs w:val="20"/>
              </w:rPr>
            </w:pPr>
          </w:p>
        </w:tc>
        <w:tc>
          <w:tcPr>
            <w:tcW w:w="6385" w:type="dxa"/>
            <w:gridSpan w:val="2"/>
            <w:hideMark/>
          </w:tcPr>
          <w:p w:rsidR="00351ABF" w:rsidRDefault="00351ABF" w:rsidP="00414480">
            <w:pPr>
              <w:rPr>
                <w:sz w:val="20"/>
                <w:szCs w:val="20"/>
              </w:rPr>
            </w:pPr>
          </w:p>
        </w:tc>
      </w:tr>
      <w:tr w:rsidR="00351ABF" w:rsidTr="00351ABF">
        <w:trPr>
          <w:gridAfter w:val="1"/>
          <w:wAfter w:w="3301" w:type="dxa"/>
          <w:trHeight w:val="36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1ABF" w:rsidRDefault="00351ABF" w:rsidP="00414480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351ABF" w:rsidTr="00351ABF">
        <w:trPr>
          <w:gridAfter w:val="1"/>
          <w:wAfter w:w="3301" w:type="dxa"/>
          <w:trHeight w:val="36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1ABF" w:rsidRDefault="00351ABF" w:rsidP="00414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351ABF" w:rsidTr="00351ABF">
        <w:trPr>
          <w:gridAfter w:val="1"/>
          <w:wAfter w:w="3301" w:type="dxa"/>
          <w:trHeight w:val="3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ABF" w:rsidRDefault="00351ABF" w:rsidP="00414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51ABF" w:rsidRDefault="00351ABF" w:rsidP="00414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6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ABF" w:rsidRDefault="00351ABF" w:rsidP="00414480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351ABF" w:rsidTr="00351ABF">
        <w:trPr>
          <w:gridAfter w:val="1"/>
          <w:wAfter w:w="3301" w:type="dxa"/>
          <w:trHeight w:val="3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ABF" w:rsidRDefault="00351ABF" w:rsidP="0041448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51ABF" w:rsidRDefault="00351ABF" w:rsidP="00414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6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ABF" w:rsidRDefault="00351ABF" w:rsidP="00414480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351ABF" w:rsidTr="00351ABF">
        <w:trPr>
          <w:gridAfter w:val="1"/>
          <w:wAfter w:w="3301" w:type="dxa"/>
          <w:trHeight w:val="3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ABF" w:rsidRDefault="00351ABF" w:rsidP="0041448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51ABF" w:rsidRDefault="00351ABF" w:rsidP="00414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6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ABF" w:rsidRDefault="00351ABF" w:rsidP="00414480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187" w:rsidRDefault="00786187">
      <w:r>
        <w:separator/>
      </w:r>
    </w:p>
  </w:endnote>
  <w:endnote w:type="continuationSeparator" w:id="0">
    <w:p w:rsidR="00786187" w:rsidRDefault="00786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EF1" w:rsidRDefault="00055E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EF1" w:rsidRDefault="00055E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187" w:rsidRDefault="00786187">
      <w:r>
        <w:separator/>
      </w:r>
    </w:p>
  </w:footnote>
  <w:footnote w:type="continuationSeparator" w:id="0">
    <w:p w:rsidR="00786187" w:rsidRDefault="007861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EF1" w:rsidRDefault="00055E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EF1" w:rsidRDefault="00055E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6187"/>
    <w:rsid w:val="00020F7D"/>
    <w:rsid w:val="00055EF1"/>
    <w:rsid w:val="000867FD"/>
    <w:rsid w:val="000D4867"/>
    <w:rsid w:val="00101BF2"/>
    <w:rsid w:val="00156BE1"/>
    <w:rsid w:val="00203C73"/>
    <w:rsid w:val="002346CB"/>
    <w:rsid w:val="002827B1"/>
    <w:rsid w:val="00351ABF"/>
    <w:rsid w:val="003F5AA9"/>
    <w:rsid w:val="00446A72"/>
    <w:rsid w:val="00460999"/>
    <w:rsid w:val="00606FAB"/>
    <w:rsid w:val="00741AC8"/>
    <w:rsid w:val="00786187"/>
    <w:rsid w:val="009200B1"/>
    <w:rsid w:val="009C19AD"/>
    <w:rsid w:val="00A02D66"/>
    <w:rsid w:val="00C446A2"/>
    <w:rsid w:val="00C8648B"/>
    <w:rsid w:val="00CC0234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20A265-16C5-402B-B234-30AC56545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653</Words>
  <Characters>7328</Characters>
  <Application>Microsoft Office Word</Application>
  <DocSecurity>0</DocSecurity>
  <Lines>61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4</cp:revision>
  <cp:lastPrinted>2001-01-24T12:21:00Z</cp:lastPrinted>
  <dcterms:created xsi:type="dcterms:W3CDTF">2021-07-22T05:45:00Z</dcterms:created>
  <dcterms:modified xsi:type="dcterms:W3CDTF">2021-07-22T08:38:00Z</dcterms:modified>
</cp:coreProperties>
</file>