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B98F5" w14:textId="77777777" w:rsidR="005F4BC0" w:rsidRPr="004F079B" w:rsidRDefault="006923D5" w:rsidP="004F079B">
      <w:pPr>
        <w:spacing w:after="240"/>
        <w:jc w:val="right"/>
        <w:rPr>
          <w:sz w:val="22"/>
          <w:szCs w:val="22"/>
        </w:rPr>
      </w:pPr>
      <w:r w:rsidRPr="006923D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923D5">
        <w:rPr>
          <w:sz w:val="22"/>
          <w:szCs w:val="22"/>
        </w:rPr>
        <w:t>2021-07-30</w:t>
      </w:r>
    </w:p>
    <w:p w14:paraId="6D37AEFE" w14:textId="77777777" w:rsidR="006923D5" w:rsidRPr="006923D5" w:rsidRDefault="006923D5">
      <w:pPr>
        <w:rPr>
          <w:b/>
          <w:bCs/>
          <w:sz w:val="22"/>
          <w:szCs w:val="22"/>
        </w:rPr>
      </w:pPr>
      <w:r w:rsidRPr="006923D5">
        <w:rPr>
          <w:b/>
          <w:bCs/>
          <w:sz w:val="22"/>
          <w:szCs w:val="22"/>
        </w:rPr>
        <w:t>Szpital Wojewódzki w Poznaniu</w:t>
      </w:r>
    </w:p>
    <w:p w14:paraId="0C4124C3" w14:textId="77777777" w:rsidR="00F16C50" w:rsidRPr="00D91931" w:rsidRDefault="006923D5">
      <w:pPr>
        <w:rPr>
          <w:b/>
          <w:bCs/>
          <w:sz w:val="22"/>
          <w:szCs w:val="22"/>
        </w:rPr>
      </w:pPr>
      <w:r w:rsidRPr="006923D5">
        <w:rPr>
          <w:b/>
          <w:bCs/>
          <w:sz w:val="22"/>
          <w:szCs w:val="22"/>
        </w:rPr>
        <w:t>Dział Zamówień Publicznych</w:t>
      </w:r>
    </w:p>
    <w:p w14:paraId="3A2C0244" w14:textId="542C749F" w:rsidR="00F16C50" w:rsidRPr="00BD5546" w:rsidRDefault="00A4673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923D5" w:rsidRPr="006923D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923D5" w:rsidRPr="006923D5">
        <w:rPr>
          <w:sz w:val="22"/>
          <w:szCs w:val="22"/>
        </w:rPr>
        <w:t>7/19</w:t>
      </w:r>
    </w:p>
    <w:p w14:paraId="455FB1BC" w14:textId="77777777" w:rsidR="00F16C50" w:rsidRPr="00BD5546" w:rsidRDefault="006923D5">
      <w:pPr>
        <w:rPr>
          <w:sz w:val="22"/>
          <w:szCs w:val="22"/>
        </w:rPr>
      </w:pPr>
      <w:r w:rsidRPr="006923D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923D5">
        <w:rPr>
          <w:sz w:val="22"/>
          <w:szCs w:val="22"/>
        </w:rPr>
        <w:t>Poznań</w:t>
      </w:r>
    </w:p>
    <w:p w14:paraId="03325AA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CBAA7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57076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49E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3DC78" w14:textId="3942E13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923D5" w:rsidRPr="006923D5">
        <w:rPr>
          <w:bCs/>
          <w:sz w:val="22"/>
          <w:szCs w:val="22"/>
        </w:rPr>
        <w:t>SZW/DZP/43/2021</w:t>
      </w:r>
      <w:r w:rsidRPr="00D91931">
        <w:rPr>
          <w:sz w:val="22"/>
          <w:szCs w:val="22"/>
        </w:rPr>
        <w:tab/>
        <w:t xml:space="preserve"> </w:t>
      </w:r>
    </w:p>
    <w:p w14:paraId="332DBF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7D45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63A9E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ED95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8FE39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1B2B1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50E85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0EE73C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923D5" w:rsidRPr="00607F9B" w14:paraId="5265787F" w14:textId="77777777" w:rsidTr="00596B9D">
        <w:trPr>
          <w:trHeight w:val="638"/>
        </w:trPr>
        <w:tc>
          <w:tcPr>
            <w:tcW w:w="959" w:type="dxa"/>
            <w:shd w:val="clear" w:color="auto" w:fill="auto"/>
          </w:tcPr>
          <w:p w14:paraId="26DB694A" w14:textId="77777777" w:rsidR="006923D5" w:rsidRPr="00607F9B" w:rsidRDefault="006923D5" w:rsidP="00596B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2FBDF" w14:textId="77777777" w:rsidR="006923D5" w:rsidRPr="00607F9B" w:rsidRDefault="006923D5" w:rsidP="00596B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923D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923D5">
              <w:rPr>
                <w:b/>
                <w:bCs/>
                <w:sz w:val="22"/>
                <w:szCs w:val="22"/>
              </w:rPr>
              <w:t>Sukcesywna dostawa artykułów biurowych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923D5">
              <w:rPr>
                <w:b/>
                <w:sz w:val="22"/>
                <w:szCs w:val="22"/>
              </w:rPr>
              <w:t>SZW/DZP/43/2021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CC7BDA" w14:textId="77777777" w:rsidR="006923D5" w:rsidRPr="006923D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923D5" w:rsidRPr="006923D5">
        <w:rPr>
          <w:rFonts w:ascii="Times New Roman" w:hAnsi="Times New Roman"/>
          <w:b/>
          <w:szCs w:val="22"/>
        </w:rPr>
        <w:t>Szpital Wojewódzki w Poznaniu</w:t>
      </w:r>
    </w:p>
    <w:p w14:paraId="54B81A42" w14:textId="1F44CEEC" w:rsidR="004F079B" w:rsidRDefault="006923D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923D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923D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D43B6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923D5" w:rsidRPr="006923D5">
        <w:rPr>
          <w:rFonts w:ascii="Times New Roman" w:hAnsi="Times New Roman"/>
          <w:b/>
          <w:szCs w:val="22"/>
        </w:rPr>
        <w:t>2021-08-02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923D5" w:rsidRPr="006923D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923D5" w:rsidRPr="006923D5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6923D5" w:rsidRPr="006923D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F8C28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923D5" w:rsidRPr="006923D5">
        <w:rPr>
          <w:rFonts w:ascii="Times New Roman" w:hAnsi="Times New Roman"/>
          <w:b/>
          <w:szCs w:val="22"/>
        </w:rPr>
        <w:t>2021-08-02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923D5" w:rsidRPr="006923D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923D5" w:rsidRPr="006923D5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6923D5" w:rsidRPr="006923D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74C820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D25021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CED58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D8ADBAC" w14:textId="62F78D08" w:rsidR="00F16C50" w:rsidRPr="00D91931" w:rsidRDefault="00A4673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7A95E" w14:textId="77777777" w:rsidR="00C71888" w:rsidRDefault="00C71888">
      <w:r>
        <w:separator/>
      </w:r>
    </w:p>
  </w:endnote>
  <w:endnote w:type="continuationSeparator" w:id="0">
    <w:p w14:paraId="6DE5E048" w14:textId="77777777" w:rsidR="00C71888" w:rsidRDefault="00C7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087E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E176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8951E0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AD57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31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9566A" w14:textId="77777777" w:rsidR="00C71888" w:rsidRDefault="00C71888">
      <w:r>
        <w:separator/>
      </w:r>
    </w:p>
  </w:footnote>
  <w:footnote w:type="continuationSeparator" w:id="0">
    <w:p w14:paraId="51277273" w14:textId="77777777" w:rsidR="00C71888" w:rsidRDefault="00C71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C5DB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1187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1A6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888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923D5"/>
    <w:rsid w:val="006A0D80"/>
    <w:rsid w:val="00701CDB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46735"/>
    <w:rsid w:val="00AC3482"/>
    <w:rsid w:val="00BD5546"/>
    <w:rsid w:val="00C25577"/>
    <w:rsid w:val="00C34578"/>
    <w:rsid w:val="00C7188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4A972"/>
  <w15:chartTrackingRefBased/>
  <w15:docId w15:val="{E88F2852-7523-4053-83B8-3280ACEB9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Wojciech Ślusarski</cp:lastModifiedBy>
  <cp:revision>2</cp:revision>
  <cp:lastPrinted>2021-07-30T05:41:00Z</cp:lastPrinted>
  <dcterms:created xsi:type="dcterms:W3CDTF">2021-07-30T05:41:00Z</dcterms:created>
  <dcterms:modified xsi:type="dcterms:W3CDTF">2021-07-30T05:41:00Z</dcterms:modified>
</cp:coreProperties>
</file>