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7AF3" w14:textId="77777777" w:rsidR="00D665F5" w:rsidRDefault="009F1FF0" w:rsidP="00D665F5">
      <w:pPr>
        <w:spacing w:after="240"/>
        <w:jc w:val="right"/>
        <w:rPr>
          <w:sz w:val="22"/>
          <w:szCs w:val="22"/>
        </w:rPr>
      </w:pPr>
      <w:r w:rsidRPr="009F1FF0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9F1FF0">
        <w:rPr>
          <w:sz w:val="22"/>
          <w:szCs w:val="22"/>
        </w:rPr>
        <w:t>2021-07-30</w:t>
      </w:r>
    </w:p>
    <w:p w14:paraId="542C84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ECEC93" w14:textId="77777777" w:rsidR="00D665F5" w:rsidRPr="00D91931" w:rsidRDefault="009F1FF0" w:rsidP="00577BC6">
      <w:pPr>
        <w:spacing w:after="40"/>
        <w:rPr>
          <w:b/>
          <w:bCs/>
          <w:sz w:val="22"/>
          <w:szCs w:val="22"/>
        </w:rPr>
      </w:pPr>
      <w:r w:rsidRPr="009F1FF0">
        <w:rPr>
          <w:b/>
          <w:bCs/>
          <w:sz w:val="22"/>
          <w:szCs w:val="22"/>
        </w:rPr>
        <w:t>Urząd Miejski w Woźnikach</w:t>
      </w:r>
    </w:p>
    <w:p w14:paraId="7E3C99CB" w14:textId="77777777" w:rsidR="00D665F5" w:rsidRPr="00BD5546" w:rsidRDefault="009F1FF0" w:rsidP="00D665F5">
      <w:pPr>
        <w:rPr>
          <w:sz w:val="22"/>
          <w:szCs w:val="22"/>
        </w:rPr>
      </w:pPr>
      <w:r w:rsidRPr="009F1FF0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9F1FF0">
        <w:rPr>
          <w:sz w:val="22"/>
          <w:szCs w:val="22"/>
        </w:rPr>
        <w:t>11</w:t>
      </w:r>
    </w:p>
    <w:p w14:paraId="75E4EB24" w14:textId="77777777" w:rsidR="00D665F5" w:rsidRPr="00BD5546" w:rsidRDefault="009F1FF0" w:rsidP="00D665F5">
      <w:pPr>
        <w:rPr>
          <w:sz w:val="22"/>
          <w:szCs w:val="22"/>
        </w:rPr>
      </w:pPr>
      <w:r w:rsidRPr="009F1FF0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9F1FF0">
        <w:rPr>
          <w:sz w:val="22"/>
          <w:szCs w:val="22"/>
        </w:rPr>
        <w:t>Woźniki</w:t>
      </w:r>
    </w:p>
    <w:p w14:paraId="6A1DC19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298549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F0CD3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FD739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488C7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1FF0" w:rsidRPr="009F1FF0">
        <w:rPr>
          <w:b/>
          <w:sz w:val="22"/>
          <w:szCs w:val="22"/>
        </w:rPr>
        <w:t>ZP 271.5.2021</w:t>
      </w:r>
      <w:r w:rsidR="00A80738">
        <w:rPr>
          <w:sz w:val="24"/>
        </w:rPr>
        <w:tab/>
        <w:t xml:space="preserve"> </w:t>
      </w:r>
    </w:p>
    <w:p w14:paraId="0041DA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5F5A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03E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0837A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4C3A9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7097C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1FF0" w:rsidRPr="009F1FF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57BC732" w14:textId="77777777" w:rsidR="00A80738" w:rsidRPr="00577BC6" w:rsidRDefault="009F1F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1FF0">
        <w:rPr>
          <w:b/>
          <w:sz w:val="22"/>
          <w:szCs w:val="22"/>
        </w:rPr>
        <w:t>Budowa systemu identyfikacji wizualnej na terenie Gminy Woźniki</w:t>
      </w:r>
    </w:p>
    <w:p w14:paraId="6895A69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F1FF0" w:rsidRPr="009F1FF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2528D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1FF0" w:rsidRPr="009F1FF0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9F1FF0" w:rsidRPr="009F1FF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984"/>
        <w:gridCol w:w="1984"/>
      </w:tblGrid>
      <w:tr w:rsidR="00C42C3E" w:rsidRPr="00493F8C" w14:paraId="32732471" w14:textId="124F7C8B" w:rsidTr="00C42C3E">
        <w:tc>
          <w:tcPr>
            <w:tcW w:w="993" w:type="dxa"/>
            <w:shd w:val="clear" w:color="auto" w:fill="auto"/>
            <w:vAlign w:val="center"/>
          </w:tcPr>
          <w:p w14:paraId="3C9C2069" w14:textId="77777777" w:rsidR="00C42C3E" w:rsidRPr="00490DC0" w:rsidRDefault="00C42C3E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C943C5A" w14:textId="77777777" w:rsidR="00C42C3E" w:rsidRPr="00490DC0" w:rsidRDefault="00C42C3E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DC2B39" w14:textId="77777777" w:rsidR="00C42C3E" w:rsidRPr="00490DC0" w:rsidRDefault="00C42C3E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</w:tcPr>
          <w:p w14:paraId="0E699732" w14:textId="7259D442" w:rsidR="00C42C3E" w:rsidRPr="00490DC0" w:rsidRDefault="00C42C3E" w:rsidP="003F57CD">
            <w:pPr>
              <w:spacing w:before="120" w:after="120"/>
              <w:jc w:val="center"/>
            </w:pPr>
            <w:r>
              <w:t>Okres gwarancji</w:t>
            </w:r>
          </w:p>
        </w:tc>
      </w:tr>
      <w:tr w:rsidR="00C42C3E" w:rsidRPr="00493F8C" w14:paraId="150E2A8A" w14:textId="03DA2392" w:rsidTr="00C42C3E">
        <w:tc>
          <w:tcPr>
            <w:tcW w:w="993" w:type="dxa"/>
            <w:shd w:val="clear" w:color="auto" w:fill="auto"/>
            <w:vAlign w:val="center"/>
          </w:tcPr>
          <w:p w14:paraId="0649CAE9" w14:textId="77777777" w:rsidR="00C42C3E" w:rsidRPr="00490DC0" w:rsidRDefault="00C42C3E" w:rsidP="00850996">
            <w:pPr>
              <w:spacing w:before="120" w:after="120"/>
              <w:jc w:val="center"/>
            </w:pPr>
            <w:r w:rsidRPr="009F1FF0">
              <w:t>1</w:t>
            </w:r>
          </w:p>
        </w:tc>
        <w:tc>
          <w:tcPr>
            <w:tcW w:w="3969" w:type="dxa"/>
            <w:shd w:val="clear" w:color="auto" w:fill="auto"/>
          </w:tcPr>
          <w:p w14:paraId="57FA0789" w14:textId="77777777" w:rsidR="00C42C3E" w:rsidRPr="00490DC0" w:rsidRDefault="00C42C3E" w:rsidP="00850996">
            <w:pPr>
              <w:spacing w:before="40"/>
            </w:pPr>
            <w:proofErr w:type="spellStart"/>
            <w:r w:rsidRPr="009F1FF0">
              <w:t>Utal</w:t>
            </w:r>
            <w:proofErr w:type="spellEnd"/>
            <w:r w:rsidRPr="009F1FF0">
              <w:t xml:space="preserve"> sp. z o.o.</w:t>
            </w:r>
          </w:p>
          <w:p w14:paraId="2E000A22" w14:textId="77777777" w:rsidR="00C42C3E" w:rsidRPr="00490DC0" w:rsidRDefault="00C42C3E" w:rsidP="00850996">
            <w:r w:rsidRPr="009F1FF0">
              <w:t>Gruszczyn, ul. Katarzyńska</w:t>
            </w:r>
            <w:r w:rsidRPr="00490DC0">
              <w:t xml:space="preserve"> </w:t>
            </w:r>
            <w:r w:rsidRPr="009F1FF0">
              <w:t>9</w:t>
            </w:r>
            <w:r w:rsidRPr="00490DC0">
              <w:t xml:space="preserve"> </w:t>
            </w:r>
          </w:p>
          <w:p w14:paraId="52917B63" w14:textId="77777777" w:rsidR="00C42C3E" w:rsidRPr="00490DC0" w:rsidRDefault="00C42C3E" w:rsidP="00850996">
            <w:pPr>
              <w:spacing w:after="40"/>
              <w:jc w:val="both"/>
            </w:pPr>
            <w:r w:rsidRPr="009F1FF0">
              <w:t>62-006</w:t>
            </w:r>
            <w:r w:rsidRPr="00490DC0">
              <w:t xml:space="preserve"> </w:t>
            </w:r>
            <w:r w:rsidRPr="009F1FF0">
              <w:t>Kobylnica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377848" w14:textId="77777777" w:rsidR="00C42C3E" w:rsidRPr="00490DC0" w:rsidRDefault="00C42C3E" w:rsidP="00850996">
            <w:pPr>
              <w:spacing w:before="120" w:after="120"/>
              <w:jc w:val="both"/>
            </w:pPr>
            <w:r w:rsidRPr="009F1FF0">
              <w:t>304 425.00 zł</w:t>
            </w:r>
          </w:p>
        </w:tc>
        <w:tc>
          <w:tcPr>
            <w:tcW w:w="1984" w:type="dxa"/>
          </w:tcPr>
          <w:p w14:paraId="629359AD" w14:textId="2A79712A" w:rsidR="00C42C3E" w:rsidRPr="009F1FF0" w:rsidRDefault="00C42C3E" w:rsidP="00850996">
            <w:pPr>
              <w:spacing w:before="120" w:after="120"/>
              <w:jc w:val="both"/>
            </w:pPr>
            <w:r>
              <w:t>36 miesięcy</w:t>
            </w:r>
          </w:p>
        </w:tc>
      </w:tr>
      <w:tr w:rsidR="00C42C3E" w:rsidRPr="00493F8C" w14:paraId="248E3029" w14:textId="49E4202F" w:rsidTr="00C42C3E">
        <w:tc>
          <w:tcPr>
            <w:tcW w:w="993" w:type="dxa"/>
            <w:shd w:val="clear" w:color="auto" w:fill="auto"/>
            <w:vAlign w:val="center"/>
          </w:tcPr>
          <w:p w14:paraId="5B82B571" w14:textId="77777777" w:rsidR="00C42C3E" w:rsidRPr="00490DC0" w:rsidRDefault="00C42C3E" w:rsidP="00850996">
            <w:pPr>
              <w:spacing w:before="120" w:after="120"/>
              <w:jc w:val="center"/>
            </w:pPr>
            <w:r w:rsidRPr="009F1FF0">
              <w:t>2</w:t>
            </w:r>
          </w:p>
        </w:tc>
        <w:tc>
          <w:tcPr>
            <w:tcW w:w="3969" w:type="dxa"/>
            <w:shd w:val="clear" w:color="auto" w:fill="auto"/>
          </w:tcPr>
          <w:p w14:paraId="40778A91" w14:textId="77777777" w:rsidR="00C42C3E" w:rsidRPr="00490DC0" w:rsidRDefault="00C42C3E" w:rsidP="00850996">
            <w:pPr>
              <w:spacing w:before="40"/>
            </w:pPr>
            <w:r w:rsidRPr="009F1FF0">
              <w:t xml:space="preserve">Przedsiębiorstwo Techniczne </w:t>
            </w:r>
            <w:proofErr w:type="spellStart"/>
            <w:r w:rsidRPr="009F1FF0">
              <w:t>Plex</w:t>
            </w:r>
            <w:proofErr w:type="spellEnd"/>
            <w:r w:rsidRPr="009F1FF0">
              <w:t xml:space="preserve"> Sp. z o. o.</w:t>
            </w:r>
          </w:p>
          <w:p w14:paraId="450BA056" w14:textId="77777777" w:rsidR="00C42C3E" w:rsidRPr="00490DC0" w:rsidRDefault="00C42C3E" w:rsidP="00850996">
            <w:r w:rsidRPr="009F1FF0">
              <w:t>Chorzowska</w:t>
            </w:r>
            <w:r w:rsidRPr="00490DC0">
              <w:t xml:space="preserve"> </w:t>
            </w:r>
            <w:r w:rsidRPr="009F1FF0">
              <w:t>58</w:t>
            </w:r>
            <w:r w:rsidRPr="00490DC0">
              <w:t xml:space="preserve"> </w:t>
            </w:r>
          </w:p>
          <w:p w14:paraId="6A12DDE7" w14:textId="77777777" w:rsidR="00C42C3E" w:rsidRPr="00490DC0" w:rsidRDefault="00C42C3E" w:rsidP="00850996">
            <w:pPr>
              <w:spacing w:after="40"/>
              <w:jc w:val="both"/>
            </w:pPr>
            <w:r w:rsidRPr="009F1FF0">
              <w:t>44-100</w:t>
            </w:r>
            <w:r w:rsidRPr="00490DC0">
              <w:t xml:space="preserve"> </w:t>
            </w:r>
            <w:r w:rsidRPr="009F1FF0">
              <w:t>Gliwice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D7DEE0" w14:textId="77777777" w:rsidR="00C42C3E" w:rsidRPr="00490DC0" w:rsidRDefault="00C42C3E" w:rsidP="00850996">
            <w:pPr>
              <w:spacing w:before="120" w:after="120"/>
              <w:jc w:val="both"/>
            </w:pPr>
            <w:r w:rsidRPr="009F1FF0">
              <w:t>163 796.28 zł</w:t>
            </w:r>
          </w:p>
        </w:tc>
        <w:tc>
          <w:tcPr>
            <w:tcW w:w="1984" w:type="dxa"/>
          </w:tcPr>
          <w:p w14:paraId="4FB378D9" w14:textId="04CCFB85" w:rsidR="00C42C3E" w:rsidRPr="009F1FF0" w:rsidRDefault="00C42C3E" w:rsidP="00850996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C42C3E" w:rsidRPr="00493F8C" w14:paraId="085506D1" w14:textId="33300B81" w:rsidTr="00C42C3E">
        <w:tc>
          <w:tcPr>
            <w:tcW w:w="993" w:type="dxa"/>
            <w:shd w:val="clear" w:color="auto" w:fill="auto"/>
            <w:vAlign w:val="center"/>
          </w:tcPr>
          <w:p w14:paraId="7DDA673D" w14:textId="77777777" w:rsidR="00C42C3E" w:rsidRPr="00490DC0" w:rsidRDefault="00C42C3E" w:rsidP="00850996">
            <w:pPr>
              <w:spacing w:before="120" w:after="120"/>
              <w:jc w:val="center"/>
            </w:pPr>
            <w:r w:rsidRPr="009F1FF0">
              <w:t>3</w:t>
            </w:r>
          </w:p>
        </w:tc>
        <w:tc>
          <w:tcPr>
            <w:tcW w:w="3969" w:type="dxa"/>
            <w:shd w:val="clear" w:color="auto" w:fill="auto"/>
          </w:tcPr>
          <w:p w14:paraId="3EB780E7" w14:textId="77777777" w:rsidR="00C42C3E" w:rsidRPr="00490DC0" w:rsidRDefault="00C42C3E" w:rsidP="00850996">
            <w:pPr>
              <w:spacing w:before="40"/>
            </w:pPr>
            <w:proofErr w:type="spellStart"/>
            <w:r w:rsidRPr="009F1FF0">
              <w:t>dB</w:t>
            </w:r>
            <w:proofErr w:type="spellEnd"/>
            <w:r w:rsidRPr="009F1FF0">
              <w:t xml:space="preserve"> </w:t>
            </w:r>
            <w:proofErr w:type="spellStart"/>
            <w:r w:rsidRPr="009F1FF0">
              <w:t>Unlimited</w:t>
            </w:r>
            <w:proofErr w:type="spellEnd"/>
            <w:r w:rsidRPr="009F1FF0">
              <w:t xml:space="preserve"> Ludmiła Śnieżko</w:t>
            </w:r>
          </w:p>
          <w:p w14:paraId="20D8ED92" w14:textId="77777777" w:rsidR="00C42C3E" w:rsidRPr="00490DC0" w:rsidRDefault="00C42C3E" w:rsidP="00850996">
            <w:r w:rsidRPr="009F1FF0">
              <w:t>M. Langiewicza</w:t>
            </w:r>
            <w:r w:rsidRPr="00490DC0">
              <w:t xml:space="preserve"> </w:t>
            </w:r>
            <w:r w:rsidRPr="009F1FF0">
              <w:t>17/1</w:t>
            </w:r>
            <w:r w:rsidRPr="00490DC0">
              <w:t xml:space="preserve"> </w:t>
            </w:r>
          </w:p>
          <w:p w14:paraId="3D1EB0BD" w14:textId="77777777" w:rsidR="00C42C3E" w:rsidRPr="00490DC0" w:rsidRDefault="00C42C3E" w:rsidP="00850996">
            <w:pPr>
              <w:spacing w:after="40"/>
              <w:jc w:val="both"/>
            </w:pPr>
            <w:r w:rsidRPr="009F1FF0">
              <w:t>02-071</w:t>
            </w:r>
            <w:r w:rsidRPr="00490DC0">
              <w:t xml:space="preserve"> </w:t>
            </w:r>
            <w:r w:rsidRPr="009F1FF0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6F0D10" w14:textId="77777777" w:rsidR="00C42C3E" w:rsidRPr="00490DC0" w:rsidRDefault="00C42C3E" w:rsidP="00850996">
            <w:pPr>
              <w:spacing w:before="120" w:after="120"/>
              <w:jc w:val="both"/>
            </w:pPr>
            <w:r w:rsidRPr="009F1FF0">
              <w:t>178 780.50 zł</w:t>
            </w:r>
          </w:p>
        </w:tc>
        <w:tc>
          <w:tcPr>
            <w:tcW w:w="1984" w:type="dxa"/>
          </w:tcPr>
          <w:p w14:paraId="55361234" w14:textId="0B8AC0BF" w:rsidR="00C42C3E" w:rsidRPr="009F1FF0" w:rsidRDefault="00C42C3E" w:rsidP="00850996">
            <w:pPr>
              <w:spacing w:before="120" w:after="120"/>
              <w:jc w:val="both"/>
            </w:pPr>
            <w:r>
              <w:t>24 miesiące</w:t>
            </w:r>
          </w:p>
        </w:tc>
      </w:tr>
    </w:tbl>
    <w:p w14:paraId="40F337E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DB4405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DD80C8" w14:textId="717CA07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7EE92" w14:textId="77777777" w:rsidR="00260023" w:rsidRDefault="00260023">
      <w:r>
        <w:separator/>
      </w:r>
    </w:p>
  </w:endnote>
  <w:endnote w:type="continuationSeparator" w:id="0">
    <w:p w14:paraId="66B28022" w14:textId="77777777" w:rsidR="00260023" w:rsidRDefault="0026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27E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9AC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D5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E7FAC5">
        <v:line id="_x0000_s2049" style="position:absolute;left:0;text-align:left;z-index:251657728" from="-3.85pt,8.7pt" to="455.15pt,8.7pt"/>
      </w:pict>
    </w:r>
  </w:p>
  <w:p w14:paraId="40AD02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613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8C12C" w14:textId="77777777" w:rsidR="009F189D" w:rsidRDefault="009F189D">
    <w:pPr>
      <w:pStyle w:val="Stopka"/>
      <w:tabs>
        <w:tab w:val="clear" w:pos="4536"/>
      </w:tabs>
      <w:jc w:val="center"/>
    </w:pPr>
  </w:p>
  <w:p w14:paraId="49576A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78546" w14:textId="77777777" w:rsidR="00260023" w:rsidRDefault="00260023">
      <w:r>
        <w:separator/>
      </w:r>
    </w:p>
  </w:footnote>
  <w:footnote w:type="continuationSeparator" w:id="0">
    <w:p w14:paraId="4D6B2FB4" w14:textId="77777777" w:rsidR="00260023" w:rsidRDefault="00260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8AD74" w14:textId="77777777" w:rsidR="009F1FF0" w:rsidRDefault="009F1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EDA2C" w14:textId="77777777" w:rsidR="009F1FF0" w:rsidRDefault="009F1F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3499" w14:textId="77777777" w:rsidR="009F1FF0" w:rsidRDefault="009F1F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0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002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9F1FF0"/>
    <w:rsid w:val="00A80738"/>
    <w:rsid w:val="00C236D3"/>
    <w:rsid w:val="00C42C3E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C89814"/>
  <w15:chartTrackingRefBased/>
  <w15:docId w15:val="{87753EF4-5648-4AC9-A870-ED264CE5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2021-07-30T10:13:00Z</dcterms:created>
  <dcterms:modified xsi:type="dcterms:W3CDTF">2021-07-30T10:13:00Z</dcterms:modified>
</cp:coreProperties>
</file>