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Default="006B40AB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-455930</wp:posOffset>
                </wp:positionV>
                <wp:extent cx="2012315" cy="78867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886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-35.9pt;width:158.45pt;height:62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</w:t>
      </w:r>
      <w:r w:rsidR="00CC079F">
        <w:rPr>
          <w:rFonts w:ascii="Times New Roman" w:hAnsi="Times New Roman"/>
          <w:sz w:val="24"/>
        </w:rPr>
        <w:t xml:space="preserve">nr 6 </w:t>
      </w:r>
      <w:r w:rsidR="00726909">
        <w:rPr>
          <w:rFonts w:ascii="Times New Roman" w:hAnsi="Times New Roman"/>
          <w:sz w:val="24"/>
        </w:rPr>
        <w:t>do SWZ KA-2/</w:t>
      </w:r>
      <w:r w:rsidR="0062368F">
        <w:rPr>
          <w:rFonts w:ascii="Times New Roman" w:hAnsi="Times New Roman"/>
          <w:sz w:val="24"/>
        </w:rPr>
        <w:t>054</w:t>
      </w:r>
      <w:r w:rsidR="00726909">
        <w:rPr>
          <w:rFonts w:ascii="Times New Roman" w:hAnsi="Times New Roman"/>
          <w:sz w:val="24"/>
        </w:rPr>
        <w:t>/20</w:t>
      </w:r>
      <w:r w:rsidR="00575A04">
        <w:rPr>
          <w:rFonts w:ascii="Times New Roman" w:hAnsi="Times New Roman"/>
          <w:sz w:val="24"/>
        </w:rPr>
        <w:t>2</w:t>
      </w:r>
      <w:r w:rsidR="0062368F">
        <w:rPr>
          <w:rFonts w:ascii="Times New Roman" w:hAnsi="Times New Roman"/>
          <w:sz w:val="24"/>
        </w:rPr>
        <w:t>1</w:t>
      </w:r>
    </w:p>
    <w:p w:rsidR="00821C80" w:rsidRDefault="00821C80">
      <w:pPr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</w:t>
      </w:r>
      <w:r w:rsidR="00AE3ADA">
        <w:t>:</w:t>
      </w:r>
      <w:r w:rsidRPr="0060654D">
        <w:t xml:space="preserve"> </w:t>
      </w:r>
      <w:bookmarkStart w:id="0" w:name="_GoBack"/>
      <w:bookmarkEnd w:id="0"/>
    </w:p>
    <w:p w:rsidR="0060654D" w:rsidRPr="0060654D" w:rsidRDefault="0060654D" w:rsidP="0060654D">
      <w:pPr>
        <w:pStyle w:val="Tekstpodstawowy2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830"/>
        <w:gridCol w:w="3966"/>
        <w:gridCol w:w="4870"/>
        <w:gridCol w:w="3320"/>
      </w:tblGrid>
      <w:tr w:rsidR="00AE3ADA" w:rsidTr="00AE3ADA">
        <w:trPr>
          <w:cantSplit/>
          <w:trHeight w:val="600"/>
        </w:trPr>
        <w:tc>
          <w:tcPr>
            <w:tcW w:w="654" w:type="pct"/>
            <w:vAlign w:val="center"/>
          </w:tcPr>
          <w:p w:rsidR="00AE3ADA" w:rsidRDefault="00AE3AD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1418" w:type="pct"/>
            <w:vAlign w:val="center"/>
          </w:tcPr>
          <w:p w:rsidR="00AE3ADA" w:rsidRDefault="00AE3ADA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 w:rsidRPr="0080009A">
              <w:rPr>
                <w:sz w:val="24"/>
              </w:rPr>
              <w:t>Posiadany certyfikat (rodzaj, nazwa, przez kogo wystawiony)</w:t>
            </w:r>
          </w:p>
        </w:tc>
        <w:tc>
          <w:tcPr>
            <w:tcW w:w="1741" w:type="pct"/>
          </w:tcPr>
          <w:p w:rsidR="00AE3ADA" w:rsidRDefault="00AE3AD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 podczas realizacji zamówienia</w:t>
            </w:r>
          </w:p>
        </w:tc>
        <w:tc>
          <w:tcPr>
            <w:tcW w:w="1187" w:type="pct"/>
            <w:vAlign w:val="center"/>
          </w:tcPr>
          <w:p w:rsidR="00AE3ADA" w:rsidRDefault="00AE3AD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  <w:r>
              <w:rPr>
                <w:rStyle w:val="Odwoanieprzypisudolnego"/>
                <w:sz w:val="24"/>
              </w:rPr>
              <w:footnoteReference w:id="1"/>
            </w:r>
          </w:p>
        </w:tc>
      </w:tr>
      <w:tr w:rsidR="00AE3ADA" w:rsidTr="00AE3ADA">
        <w:trPr>
          <w:cantSplit/>
          <w:trHeight w:hRule="exact" w:val="2716"/>
        </w:trPr>
        <w:tc>
          <w:tcPr>
            <w:tcW w:w="654" w:type="pct"/>
          </w:tcPr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418" w:type="pct"/>
          </w:tcPr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41" w:type="pct"/>
          </w:tcPr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187" w:type="pct"/>
          </w:tcPr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>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1E0D30" w:rsidRPr="00AA594F" w:rsidRDefault="001E0D30" w:rsidP="00AA594F">
      <w:pPr>
        <w:ind w:left="5529"/>
        <w:jc w:val="center"/>
        <w:rPr>
          <w:sz w:val="24"/>
        </w:rPr>
      </w:pPr>
    </w:p>
    <w:sectPr w:rsidR="001E0D30" w:rsidRPr="00AA594F" w:rsidSect="002913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26" w:right="1418" w:bottom="70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09E" w:rsidRDefault="0067509E">
      <w:r>
        <w:separator/>
      </w:r>
    </w:p>
  </w:endnote>
  <w:endnote w:type="continuationSeparator" w:id="0">
    <w:p w:rsidR="0067509E" w:rsidRDefault="00675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47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09E" w:rsidRDefault="0067509E">
      <w:r>
        <w:separator/>
      </w:r>
    </w:p>
  </w:footnote>
  <w:footnote w:type="continuationSeparator" w:id="0">
    <w:p w:rsidR="0067509E" w:rsidRDefault="0067509E">
      <w:r>
        <w:continuationSeparator/>
      </w:r>
    </w:p>
  </w:footnote>
  <w:footnote w:id="1">
    <w:p w:rsidR="00AE3ADA" w:rsidRDefault="00AE3ADA" w:rsidP="001E0D30">
      <w:pPr>
        <w:pStyle w:val="Tekstprzypisudolnego"/>
        <w:rPr>
          <w:b/>
        </w:rPr>
      </w:pPr>
      <w:r>
        <w:rPr>
          <w:rStyle w:val="Odwoanieprzypisudolnego"/>
        </w:rPr>
        <w:footnoteRef/>
      </w:r>
      <w:r>
        <w:t xml:space="preserve"> </w:t>
      </w:r>
      <w:r w:rsidRPr="00FA6FE7">
        <w:rPr>
          <w:b/>
        </w:rPr>
        <w:t xml:space="preserve">wskazanie formy dysponowania osobą </w:t>
      </w:r>
      <w:r>
        <w:rPr>
          <w:b/>
        </w:rPr>
        <w:t xml:space="preserve">np. umowa o pracę, gdy osoba jest pracownikiem wykonawcy </w:t>
      </w:r>
    </w:p>
    <w:p w:rsidR="00AE3ADA" w:rsidRPr="000933D0" w:rsidRDefault="00AE3ADA" w:rsidP="001E0D30">
      <w:pPr>
        <w:autoSpaceDE w:val="0"/>
        <w:autoSpaceDN w:val="0"/>
        <w:adjustRightInd w:val="0"/>
        <w:rPr>
          <w:b/>
        </w:rPr>
      </w:pPr>
      <w:r w:rsidRPr="000933D0">
        <w:rPr>
          <w:b/>
        </w:rPr>
        <w:t xml:space="preserve">W </w:t>
      </w:r>
      <w:proofErr w:type="gramStart"/>
      <w:r w:rsidRPr="000933D0">
        <w:rPr>
          <w:b/>
        </w:rPr>
        <w:t>przypadku</w:t>
      </w:r>
      <w:proofErr w:type="gramEnd"/>
      <w:r w:rsidRPr="000933D0">
        <w:rPr>
          <w:b/>
        </w:rPr>
        <w:t xml:space="preserve"> gdy wykonawca polega na osobach zdolnych do wykonania zamówienia innych podmiotów, zobowiązany jest udowodnić zamawiającemu, iż będzie nimi dysponował, tj. musi przedstawić</w:t>
      </w:r>
      <w:r>
        <w:rPr>
          <w:b/>
        </w:rPr>
        <w:t xml:space="preserve"> </w:t>
      </w:r>
      <w:r w:rsidRPr="000933D0">
        <w:rPr>
          <w:b/>
        </w:rPr>
        <w:t>pisemne zobowiązanie tych podmiotów do oddania mu do dyspozycji tych osób na okres korzystania z nich</w:t>
      </w:r>
      <w:r>
        <w:rPr>
          <w:b/>
        </w:rPr>
        <w:t xml:space="preserve"> </w:t>
      </w:r>
      <w:r w:rsidRPr="000933D0">
        <w:rPr>
          <w:b/>
        </w:rPr>
        <w:t>przy wykonywaniu przedmiotu niniejszego zamówienia.</w:t>
      </w:r>
    </w:p>
    <w:p w:rsidR="00AE3ADA" w:rsidRPr="000933D0" w:rsidRDefault="00AE3ADA" w:rsidP="001E0D30">
      <w:pPr>
        <w:autoSpaceDE w:val="0"/>
        <w:autoSpaceDN w:val="0"/>
        <w:adjustRightInd w:val="0"/>
        <w:rPr>
          <w:b/>
        </w:rPr>
      </w:pPr>
      <w:r w:rsidRPr="000933D0">
        <w:rPr>
          <w:b/>
        </w:rPr>
        <w:t>W przypadku osób fizycznych lub prowadzących samodzielną działalność gospodarczą należy do oferty dołączyć pisemne zobowiązanie tych osób do podjęcia się pełnienia określonej funkcji w okresie wykonywania przedmiotu niniejszego zamówienia.</w:t>
      </w:r>
    </w:p>
    <w:p w:rsidR="00AE3ADA" w:rsidRDefault="00AE3ADA" w:rsidP="001E0D30">
      <w:pPr>
        <w:pStyle w:val="Tekstprzypisudolnego"/>
      </w:pPr>
    </w:p>
    <w:p w:rsidR="00AE3ADA" w:rsidRDefault="00AE3ADA" w:rsidP="00921B8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FC8" w:rsidRDefault="000F6F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FC8" w:rsidRDefault="000F6F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D54"/>
    <w:rsid w:val="000A7A74"/>
    <w:rsid w:val="000D5926"/>
    <w:rsid w:val="000F6FC8"/>
    <w:rsid w:val="00112F9F"/>
    <w:rsid w:val="001214D2"/>
    <w:rsid w:val="00140CA0"/>
    <w:rsid w:val="00167DCC"/>
    <w:rsid w:val="001E0D30"/>
    <w:rsid w:val="00291340"/>
    <w:rsid w:val="00374D54"/>
    <w:rsid w:val="003A7547"/>
    <w:rsid w:val="004E070D"/>
    <w:rsid w:val="004E269C"/>
    <w:rsid w:val="00510F9D"/>
    <w:rsid w:val="00575A04"/>
    <w:rsid w:val="0060654D"/>
    <w:rsid w:val="0062368F"/>
    <w:rsid w:val="0067509E"/>
    <w:rsid w:val="006B40AB"/>
    <w:rsid w:val="007064BA"/>
    <w:rsid w:val="00726909"/>
    <w:rsid w:val="00794947"/>
    <w:rsid w:val="0080009A"/>
    <w:rsid w:val="00821C80"/>
    <w:rsid w:val="00921B8F"/>
    <w:rsid w:val="00936CFB"/>
    <w:rsid w:val="009C437A"/>
    <w:rsid w:val="00A5755E"/>
    <w:rsid w:val="00A672CA"/>
    <w:rsid w:val="00AA594F"/>
    <w:rsid w:val="00AB4783"/>
    <w:rsid w:val="00AE3ADA"/>
    <w:rsid w:val="00B00906"/>
    <w:rsid w:val="00B11EA3"/>
    <w:rsid w:val="00B25880"/>
    <w:rsid w:val="00B41A5F"/>
    <w:rsid w:val="00B551AF"/>
    <w:rsid w:val="00C3719C"/>
    <w:rsid w:val="00C95733"/>
    <w:rsid w:val="00CC079F"/>
    <w:rsid w:val="00CF04A1"/>
    <w:rsid w:val="00E616B6"/>
    <w:rsid w:val="00E65E4D"/>
    <w:rsid w:val="00E819CF"/>
    <w:rsid w:val="00EE1505"/>
    <w:rsid w:val="00EE3C74"/>
    <w:rsid w:val="00FB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A8E548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921B8F"/>
  </w:style>
  <w:style w:type="character" w:styleId="Odwoanieprzypisudolnego">
    <w:name w:val="footnote reference"/>
    <w:semiHidden/>
    <w:rsid w:val="00921B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52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Sylwia Banach</dc:creator>
  <cp:lastModifiedBy>Bartłomiej Baziak</cp:lastModifiedBy>
  <cp:revision>2</cp:revision>
  <cp:lastPrinted>2020-11-05T10:16:00Z</cp:lastPrinted>
  <dcterms:created xsi:type="dcterms:W3CDTF">2021-07-30T07:48:00Z</dcterms:created>
  <dcterms:modified xsi:type="dcterms:W3CDTF">2021-07-30T07:48:00Z</dcterms:modified>
</cp:coreProperties>
</file>