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DE0" w:rsidRDefault="00E70DE0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</w:t>
      </w:r>
      <w:r w:rsidR="00FC4873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EF4D3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C4873">
        <w:rPr>
          <w:rFonts w:ascii="Times New Roman" w:hAnsi="Times New Roman" w:cs="Times New Roman"/>
          <w:b/>
          <w:bCs/>
          <w:sz w:val="24"/>
          <w:szCs w:val="24"/>
        </w:rPr>
        <w:t xml:space="preserve"> do SWZ    </w:t>
      </w:r>
      <w:r w:rsidR="00355D5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</w:t>
      </w:r>
      <w:r w:rsidR="00FC4873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</w:t>
      </w:r>
    </w:p>
    <w:p w:rsidR="00954C8D" w:rsidRPr="00283734" w:rsidRDefault="00E70DE0" w:rsidP="00954C8D">
      <w:pPr>
        <w:pStyle w:val="Zwykytekst"/>
        <w:ind w:left="2832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="00954C8D" w:rsidRPr="00283734">
        <w:rPr>
          <w:rFonts w:ascii="Times New Roman" w:hAnsi="Times New Roman" w:cs="Times New Roman"/>
          <w:b/>
          <w:bCs/>
          <w:sz w:val="24"/>
          <w:szCs w:val="24"/>
        </w:rPr>
        <w:t xml:space="preserve">Znak sprawy: </w:t>
      </w:r>
      <w:r w:rsidR="00A97276">
        <w:rPr>
          <w:rFonts w:ascii="Times New Roman" w:hAnsi="Times New Roman" w:cs="Times New Roman"/>
          <w:b/>
          <w:bCs/>
          <w:sz w:val="24"/>
          <w:szCs w:val="24"/>
        </w:rPr>
        <w:t>KA-2/</w:t>
      </w:r>
      <w:r w:rsidR="00EF4D32">
        <w:rPr>
          <w:rFonts w:ascii="Times New Roman" w:hAnsi="Times New Roman" w:cs="Times New Roman"/>
          <w:b/>
          <w:bCs/>
          <w:sz w:val="24"/>
          <w:szCs w:val="24"/>
        </w:rPr>
        <w:t>054</w:t>
      </w:r>
      <w:r w:rsidR="00A97276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EF4D32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ZOBOWIĄZANIE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do oddania do dyspozycji niezbędnych zasobów na okres korzystania z nich przy wykonaniu zamówienia </w:t>
      </w:r>
    </w:p>
    <w:p w:rsidR="00484E24" w:rsidRDefault="00484E24" w:rsidP="00484E24">
      <w:pPr>
        <w:spacing w:line="360" w:lineRule="auto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>Ja(/My) niżej podpisany(/ni) ……………</w:t>
      </w:r>
      <w:proofErr w:type="gramStart"/>
      <w:r>
        <w:t>…….</w:t>
      </w:r>
      <w:proofErr w:type="gramEnd"/>
      <w:r>
        <w:t xml:space="preserve">……………..………………………………….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ind w:left="411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 i nazwisko składającego oświadczenie)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t>będąc upoważnionym(/mi) do reprezentowania: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>…………………………….………………………………….…………………………………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(nazwa i </w:t>
      </w:r>
      <w:proofErr w:type="gramStart"/>
      <w:r>
        <w:rPr>
          <w:rFonts w:ascii="Arial" w:hAnsi="Arial" w:cs="Arial"/>
          <w:i/>
          <w:sz w:val="16"/>
          <w:szCs w:val="16"/>
        </w:rPr>
        <w:t>adres  podmiotu</w:t>
      </w:r>
      <w:proofErr w:type="gramEnd"/>
      <w:r>
        <w:rPr>
          <w:rFonts w:ascii="Arial" w:hAnsi="Arial" w:cs="Arial"/>
          <w:i/>
          <w:sz w:val="16"/>
          <w:szCs w:val="16"/>
        </w:rPr>
        <w:t xml:space="preserve"> oddającego do dyspozycji zasoby)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jc w:val="center"/>
      </w:pPr>
      <w:r>
        <w:rPr>
          <w:b/>
          <w:bCs/>
        </w:rPr>
        <w:t>oświadczam(/y)</w:t>
      </w:r>
      <w:r>
        <w:t>,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</w:pPr>
      <w:r>
        <w:t xml:space="preserve">że wyżej wymieniony podmiot, stosownie do art. </w:t>
      </w:r>
      <w:r w:rsidR="00EF4D32">
        <w:t>118</w:t>
      </w:r>
      <w:r>
        <w:t xml:space="preserve"> ustawy </w:t>
      </w:r>
      <w:r w:rsidR="00EF4D32" w:rsidRPr="00EF4D32">
        <w:t>z dnia 11 września 2019 r. Prawo zamówień publicznych (</w:t>
      </w:r>
      <w:proofErr w:type="spellStart"/>
      <w:r w:rsidR="00EF4D32" w:rsidRPr="00EF4D32">
        <w:t>t.j</w:t>
      </w:r>
      <w:proofErr w:type="spellEnd"/>
      <w:r w:rsidR="00EF4D32" w:rsidRPr="00EF4D32">
        <w:t>. Dz.U. poz. 2021 r. poz. 1129 ze zm.)</w:t>
      </w:r>
      <w:r>
        <w:t>, odda Wykonawcy: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(nazwa i adres Wykonawcy składającego ofertę)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</w:pPr>
      <w:r>
        <w:t>na okres korzystania z nich przy wykonywaniu zamówienia pn.:</w:t>
      </w:r>
    </w:p>
    <w:p w:rsidR="00484E24" w:rsidRDefault="00EF4D32" w:rsidP="00A97276">
      <w:pPr>
        <w:widowControl w:val="0"/>
        <w:suppressAutoHyphens/>
        <w:autoSpaceDE w:val="0"/>
        <w:autoSpaceDN w:val="0"/>
        <w:adjustRightInd w:val="0"/>
        <w:spacing w:after="120"/>
        <w:jc w:val="center"/>
      </w:pPr>
      <w:r w:rsidRPr="00EF4D32">
        <w:rPr>
          <w:b/>
        </w:rPr>
        <w:t xml:space="preserve">Rozbudowa klastra serwerowego dla celów wirtualizacji, zwiększenia dostępności i niezawodności uczelnianej platformy </w:t>
      </w:r>
      <w:proofErr w:type="spellStart"/>
      <w:r w:rsidRPr="00EF4D32">
        <w:rPr>
          <w:b/>
        </w:rPr>
        <w:t>Moodle</w:t>
      </w:r>
      <w:proofErr w:type="spellEnd"/>
      <w:r w:rsidRPr="00EF4D32">
        <w:rPr>
          <w:b/>
        </w:rPr>
        <w:t xml:space="preserve"> (Delta) oraz poszerzenia jej funkcjonalności o</w:t>
      </w:r>
      <w:r>
        <w:rPr>
          <w:b/>
        </w:rPr>
        <w:t> </w:t>
      </w:r>
      <w:r w:rsidRPr="00EF4D32">
        <w:rPr>
          <w:b/>
        </w:rPr>
        <w:t>opcje programistyczne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>do dyspozycji niezbędne zasoby 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after="120"/>
        <w:ind w:left="992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1"/>
        </w:rPr>
        <w:t xml:space="preserve">                                                                     </w:t>
      </w:r>
      <w:r>
        <w:rPr>
          <w:rFonts w:ascii="Arial" w:hAnsi="Arial" w:cs="Arial"/>
          <w:i/>
          <w:sz w:val="16"/>
          <w:szCs w:val="16"/>
        </w:rPr>
        <w:t>(zakres udostępnianych zasobów)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  <w:r>
        <w:t xml:space="preserve">na cały okres realizacji zamówienia i w celu jego należytego wykonania.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Sposób wykorzystania w/w zasobów przez Wykonawcę przy wykonywaniu zamówienia: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………….………………………………………………………………………………………..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>Charakter stosunku prawnego, jaki będzie łączył nas z Wykonawcą: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spacing w:line="360" w:lineRule="auto"/>
        <w:jc w:val="both"/>
      </w:pPr>
      <w:r>
        <w:t xml:space="preserve"> ………………………………………………..…………………………………………………</w:t>
      </w:r>
    </w:p>
    <w:p w:rsidR="00484E24" w:rsidRDefault="00484E24" w:rsidP="00484E24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jc w:val="both"/>
        <w:rPr>
          <w:sz w:val="20"/>
          <w:szCs w:val="21"/>
        </w:rPr>
      </w:pPr>
      <w:r>
        <w:rPr>
          <w:sz w:val="20"/>
          <w:szCs w:val="21"/>
        </w:rPr>
        <w:tab/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  <w:r>
        <w:rPr>
          <w:i/>
          <w:sz w:val="18"/>
          <w:szCs w:val="19"/>
        </w:rPr>
        <w:t>………………………………………………..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8"/>
          <w:szCs w:val="19"/>
        </w:rPr>
      </w:pPr>
      <w:r>
        <w:rPr>
          <w:rFonts w:ascii="Arial" w:hAnsi="Arial" w:cs="Arial"/>
          <w:i/>
          <w:sz w:val="16"/>
          <w:szCs w:val="16"/>
        </w:rPr>
        <w:t>(miejsce i data złożenia oświadczenia</w:t>
      </w:r>
      <w:r>
        <w:rPr>
          <w:i/>
          <w:sz w:val="16"/>
          <w:szCs w:val="16"/>
        </w:rPr>
        <w:t xml:space="preserve">)                </w:t>
      </w:r>
    </w:p>
    <w:p w:rsidR="00484E24" w:rsidRDefault="00484E24" w:rsidP="00484E24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4"/>
          <w:szCs w:val="16"/>
        </w:rPr>
      </w:pPr>
      <w:r>
        <w:rPr>
          <w:i/>
          <w:sz w:val="18"/>
          <w:szCs w:val="19"/>
        </w:rPr>
        <w:t xml:space="preserve">                                                                                                             ………………….…………………..………………………</w:t>
      </w:r>
    </w:p>
    <w:p w:rsidR="00484E24" w:rsidRDefault="00484E24" w:rsidP="00484E24">
      <w:pPr>
        <w:spacing w:before="60" w:after="60"/>
        <w:ind w:left="4248"/>
        <w:jc w:val="center"/>
        <w:rPr>
          <w:rFonts w:ascii="Calibri" w:eastAsia="Calibri" w:hAnsi="Calibri"/>
          <w:sz w:val="20"/>
          <w:szCs w:val="22"/>
          <w:lang w:eastAsia="en-US"/>
        </w:rPr>
      </w:pPr>
      <w:r>
        <w:rPr>
          <w:rFonts w:ascii="Arial" w:hAnsi="Arial" w:cs="Arial"/>
          <w:i/>
          <w:iCs/>
          <w:sz w:val="16"/>
          <w:szCs w:val="16"/>
        </w:rPr>
        <w:t xml:space="preserve">(podpis osoby uprawnionej do </w:t>
      </w:r>
      <w:proofErr w:type="gramStart"/>
      <w:r>
        <w:rPr>
          <w:rFonts w:ascii="Arial" w:hAnsi="Arial" w:cs="Arial"/>
          <w:i/>
          <w:iCs/>
          <w:sz w:val="16"/>
          <w:szCs w:val="16"/>
        </w:rPr>
        <w:t>składania  oświadczeń</w:t>
      </w:r>
      <w:proofErr w:type="gramEnd"/>
      <w:r>
        <w:rPr>
          <w:rFonts w:ascii="Arial" w:hAnsi="Arial" w:cs="Arial"/>
          <w:i/>
          <w:iCs/>
          <w:sz w:val="16"/>
          <w:szCs w:val="16"/>
        </w:rPr>
        <w:t xml:space="preserve"> woli w imieniu podmiotu oddającego do dyspozycji zasoby</w:t>
      </w:r>
      <w:r>
        <w:rPr>
          <w:i/>
          <w:iCs/>
          <w:sz w:val="16"/>
          <w:szCs w:val="16"/>
        </w:rPr>
        <w:t>)</w:t>
      </w:r>
    </w:p>
    <w:p w:rsidR="00954C8D" w:rsidRPr="00283734" w:rsidRDefault="00954C8D" w:rsidP="00C541FF">
      <w:pPr>
        <w:pStyle w:val="Zwykytek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954C8D" w:rsidRPr="00283734" w:rsidSect="006D4C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C66" w:rsidRDefault="00571C66">
      <w:r>
        <w:separator/>
      </w:r>
    </w:p>
  </w:endnote>
  <w:endnote w:type="continuationSeparator" w:id="0">
    <w:p w:rsidR="00571C66" w:rsidRDefault="00571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C66" w:rsidRDefault="00571C66">
      <w:r>
        <w:separator/>
      </w:r>
    </w:p>
  </w:footnote>
  <w:footnote w:type="continuationSeparator" w:id="0">
    <w:p w:rsidR="00571C66" w:rsidRDefault="00571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EAD" w:rsidRDefault="00100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361AB1"/>
    <w:multiLevelType w:val="multilevel"/>
    <w:tmpl w:val="37F2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974C3D"/>
    <w:multiLevelType w:val="hybridMultilevel"/>
    <w:tmpl w:val="F1DE7488"/>
    <w:lvl w:ilvl="0" w:tplc="6A1C2B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974"/>
    <w:rsid w:val="000E6EF4"/>
    <w:rsid w:val="00100EAD"/>
    <w:rsid w:val="00143104"/>
    <w:rsid w:val="00180681"/>
    <w:rsid w:val="00194ABA"/>
    <w:rsid w:val="001C11D5"/>
    <w:rsid w:val="00214F3C"/>
    <w:rsid w:val="0027162A"/>
    <w:rsid w:val="00283734"/>
    <w:rsid w:val="002C0679"/>
    <w:rsid w:val="002C2705"/>
    <w:rsid w:val="00355D55"/>
    <w:rsid w:val="003C57A6"/>
    <w:rsid w:val="004154D7"/>
    <w:rsid w:val="00484E24"/>
    <w:rsid w:val="00490173"/>
    <w:rsid w:val="005059FB"/>
    <w:rsid w:val="00513B4F"/>
    <w:rsid w:val="00530125"/>
    <w:rsid w:val="00571C66"/>
    <w:rsid w:val="005A23F4"/>
    <w:rsid w:val="005C4699"/>
    <w:rsid w:val="006649BB"/>
    <w:rsid w:val="006A336D"/>
    <w:rsid w:val="006C4095"/>
    <w:rsid w:val="006D4C32"/>
    <w:rsid w:val="006E3599"/>
    <w:rsid w:val="007472A5"/>
    <w:rsid w:val="007B4C90"/>
    <w:rsid w:val="007F7A18"/>
    <w:rsid w:val="00801C40"/>
    <w:rsid w:val="00843F4E"/>
    <w:rsid w:val="00954C8D"/>
    <w:rsid w:val="009B7DFE"/>
    <w:rsid w:val="00A57DBD"/>
    <w:rsid w:val="00A97276"/>
    <w:rsid w:val="00A972AE"/>
    <w:rsid w:val="00AD5CD7"/>
    <w:rsid w:val="00B826A0"/>
    <w:rsid w:val="00BC4974"/>
    <w:rsid w:val="00C112EF"/>
    <w:rsid w:val="00C541FF"/>
    <w:rsid w:val="00C86A66"/>
    <w:rsid w:val="00D022A6"/>
    <w:rsid w:val="00D836F3"/>
    <w:rsid w:val="00E65DF7"/>
    <w:rsid w:val="00E70DE0"/>
    <w:rsid w:val="00E7329B"/>
    <w:rsid w:val="00EA6E13"/>
    <w:rsid w:val="00EF346D"/>
    <w:rsid w:val="00EF4D32"/>
    <w:rsid w:val="00F068C4"/>
    <w:rsid w:val="00F12324"/>
    <w:rsid w:val="00FC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D4C32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C541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semiHidden/>
    <w:rsid w:val="00C541FF"/>
    <w:rPr>
      <w:sz w:val="20"/>
      <w:szCs w:val="20"/>
    </w:rPr>
  </w:style>
  <w:style w:type="character" w:styleId="Odwoanieprzypisudolnego">
    <w:name w:val="footnote reference"/>
    <w:semiHidden/>
    <w:rsid w:val="00C541FF"/>
    <w:rPr>
      <w:vertAlign w:val="superscript"/>
    </w:rPr>
  </w:style>
  <w:style w:type="paragraph" w:styleId="Nagwek">
    <w:name w:val="header"/>
    <w:basedOn w:val="Normalny"/>
    <w:rsid w:val="00F12324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513B4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513B4F"/>
  </w:style>
  <w:style w:type="paragraph" w:styleId="Stopka">
    <w:name w:val="footer"/>
    <w:basedOn w:val="Normalny"/>
    <w:link w:val="StopkaZnak"/>
    <w:rsid w:val="00100EA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00E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8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3C965-818E-44A6-996C-E8A88B322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ZOBOWIĄZANIE INNYCH PODMIOTÓW NA PODSTAWIE ART</vt:lpstr>
    </vt:vector>
  </TitlesOfParts>
  <Company>POLITECHNIKA KRAKOWSKA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ZOBOWIĄZANIE INNYCH PODMIOTÓW NA PODSTAWIE ART</dc:title>
  <dc:creator>Sylwia Banach</dc:creator>
  <cp:lastModifiedBy>Bartłomiej Baziak</cp:lastModifiedBy>
  <cp:revision>2</cp:revision>
  <dcterms:created xsi:type="dcterms:W3CDTF">2021-07-29T10:52:00Z</dcterms:created>
  <dcterms:modified xsi:type="dcterms:W3CDTF">2021-07-29T10:52:00Z</dcterms:modified>
</cp:coreProperties>
</file>