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01964" w:rsidRPr="00F01964">
        <w:rPr>
          <w:bCs/>
          <w:i w:val="0"/>
          <w:sz w:val="22"/>
          <w:szCs w:val="22"/>
        </w:rPr>
        <w:t>4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01964" w:rsidRPr="00F01964">
        <w:rPr>
          <w:rFonts w:ascii="Times New Roman" w:hAnsi="Times New Roman"/>
          <w:b/>
        </w:rPr>
        <w:t>KA-2/054/2021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1964" w:rsidRPr="00F01964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1964" w:rsidRPr="00F01964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F01964" w:rsidRPr="00F01964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F01964" w:rsidRPr="00F01964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1964" w:rsidRPr="00F01964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F01964" w:rsidRPr="00F01964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01964" w:rsidRPr="00110593" w:rsidTr="00005073">
        <w:tc>
          <w:tcPr>
            <w:tcW w:w="9212" w:type="dxa"/>
            <w:shd w:val="clear" w:color="auto" w:fill="D9D9D9"/>
          </w:tcPr>
          <w:p w:rsidR="00F01964" w:rsidRPr="00110593" w:rsidRDefault="00F01964" w:rsidP="0000507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01964" w:rsidRPr="00110593" w:rsidRDefault="00F01964" w:rsidP="00005073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01964">
              <w:rPr>
                <w:rFonts w:ascii="Times New Roman" w:hAnsi="Times New Roman"/>
              </w:rPr>
              <w:t xml:space="preserve">(Dz.U. </w:t>
            </w:r>
            <w:r w:rsidR="00ED40D4">
              <w:rPr>
                <w:rFonts w:ascii="Times New Roman" w:hAnsi="Times New Roman"/>
              </w:rPr>
              <w:t xml:space="preserve">2021 r. </w:t>
            </w:r>
            <w:r w:rsidRPr="00F01964">
              <w:rPr>
                <w:rFonts w:ascii="Times New Roman" w:hAnsi="Times New Roman"/>
              </w:rPr>
              <w:t xml:space="preserve">poz. </w:t>
            </w:r>
            <w:r w:rsidR="00ED40D4">
              <w:rPr>
                <w:rFonts w:ascii="Times New Roman" w:hAnsi="Times New Roman"/>
              </w:rPr>
              <w:t>112</w:t>
            </w:r>
            <w:r w:rsidRPr="00F01964">
              <w:rPr>
                <w:rFonts w:ascii="Times New Roman" w:hAnsi="Times New Roman"/>
              </w:rPr>
              <w:t>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01964" w:rsidRPr="00110593" w:rsidRDefault="00F01964" w:rsidP="0000507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01964" w:rsidRPr="00110593" w:rsidRDefault="00F01964" w:rsidP="0000507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F01964" w:rsidRPr="00110593" w:rsidRDefault="00F01964" w:rsidP="0000507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01964" w:rsidRPr="00F01964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F01964" w:rsidP="005434B3">
      <w:pPr>
        <w:spacing w:after="240" w:line="276" w:lineRule="auto"/>
        <w:jc w:val="center"/>
        <w:rPr>
          <w:rFonts w:ascii="Times New Roman" w:hAnsi="Times New Roman"/>
        </w:rPr>
      </w:pPr>
      <w:r w:rsidRPr="00F01964">
        <w:rPr>
          <w:rFonts w:ascii="Times New Roman" w:hAnsi="Times New Roman"/>
          <w:b/>
        </w:rPr>
        <w:t>Rozbudowa klastra serwerowego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</w:t>
      </w:r>
      <w:r w:rsidR="00ED40D4">
        <w:rPr>
          <w:rFonts w:ascii="Times New Roman" w:hAnsi="Times New Roman"/>
        </w:rPr>
        <w:t xml:space="preserve"> określone w SWZ pkt 6.2.</w:t>
      </w:r>
    </w:p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516" w:rsidRDefault="00BA6516" w:rsidP="0038231F">
      <w:pPr>
        <w:spacing w:after="0" w:line="240" w:lineRule="auto"/>
      </w:pPr>
      <w:r>
        <w:separator/>
      </w:r>
    </w:p>
  </w:endnote>
  <w:endnote w:type="continuationSeparator" w:id="0">
    <w:p w:rsidR="00BA6516" w:rsidRDefault="00BA65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964" w:rsidRDefault="00F019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964" w:rsidRDefault="00F019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516" w:rsidRDefault="00BA6516" w:rsidP="0038231F">
      <w:pPr>
        <w:spacing w:after="0" w:line="240" w:lineRule="auto"/>
      </w:pPr>
      <w:r>
        <w:separator/>
      </w:r>
    </w:p>
  </w:footnote>
  <w:footnote w:type="continuationSeparator" w:id="0">
    <w:p w:rsidR="00BA6516" w:rsidRDefault="00BA65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964" w:rsidRDefault="00F019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964" w:rsidRDefault="00F019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964" w:rsidRDefault="00F019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51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A6516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40D4"/>
    <w:rsid w:val="00EE1FBF"/>
    <w:rsid w:val="00EE40F5"/>
    <w:rsid w:val="00EF74CA"/>
    <w:rsid w:val="00F01964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EFCF2"/>
  <w15:docId w15:val="{9EBE2A44-5197-43ED-BFE6-0AEE728F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7BD95-ADFB-4F38-8F71-25162C55B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2016-07-26T10:32:00Z</cp:lastPrinted>
  <dcterms:created xsi:type="dcterms:W3CDTF">2021-07-30T07:42:00Z</dcterms:created>
  <dcterms:modified xsi:type="dcterms:W3CDTF">2021-07-30T07:42:00Z</dcterms:modified>
</cp:coreProperties>
</file>