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B721C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721C4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B721C4">
        <w:rPr>
          <w:sz w:val="22"/>
          <w:szCs w:val="22"/>
        </w:rPr>
        <w:t>2021-08-02</w:t>
      </w:r>
    </w:p>
    <w:p w:rsidR="00B721C4" w:rsidRPr="00B721C4" w:rsidRDefault="00B721C4" w:rsidP="00577BC6">
      <w:pPr>
        <w:spacing w:after="40"/>
        <w:rPr>
          <w:b/>
          <w:bCs/>
          <w:sz w:val="22"/>
          <w:szCs w:val="22"/>
        </w:rPr>
      </w:pPr>
      <w:r w:rsidRPr="00B721C4">
        <w:rPr>
          <w:b/>
          <w:bCs/>
          <w:sz w:val="22"/>
          <w:szCs w:val="22"/>
        </w:rPr>
        <w:t>Politechnika Rzeszowska</w:t>
      </w:r>
    </w:p>
    <w:p w:rsidR="00D665F5" w:rsidRPr="00D91931" w:rsidRDefault="00B721C4" w:rsidP="00577BC6">
      <w:pPr>
        <w:spacing w:after="40"/>
        <w:rPr>
          <w:b/>
          <w:bCs/>
          <w:sz w:val="22"/>
          <w:szCs w:val="22"/>
        </w:rPr>
      </w:pPr>
      <w:r w:rsidRPr="00B721C4">
        <w:rPr>
          <w:b/>
          <w:bCs/>
          <w:sz w:val="22"/>
          <w:szCs w:val="22"/>
        </w:rPr>
        <w:t>Dział Zamówień Publicznych</w:t>
      </w:r>
    </w:p>
    <w:p w:rsidR="00D665F5" w:rsidRPr="00BD5546" w:rsidRDefault="00B721C4" w:rsidP="00D665F5">
      <w:pPr>
        <w:rPr>
          <w:sz w:val="22"/>
          <w:szCs w:val="22"/>
        </w:rPr>
      </w:pPr>
      <w:r w:rsidRPr="00B721C4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B721C4">
        <w:rPr>
          <w:sz w:val="22"/>
          <w:szCs w:val="22"/>
        </w:rPr>
        <w:t>12</w:t>
      </w:r>
    </w:p>
    <w:p w:rsidR="00D665F5" w:rsidRPr="00BD5546" w:rsidRDefault="00B721C4" w:rsidP="00D665F5">
      <w:pPr>
        <w:rPr>
          <w:sz w:val="22"/>
          <w:szCs w:val="22"/>
        </w:rPr>
      </w:pPr>
      <w:r w:rsidRPr="00B721C4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B721C4">
        <w:rPr>
          <w:sz w:val="22"/>
          <w:szCs w:val="22"/>
        </w:rPr>
        <w:t>Rzeszów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21C4" w:rsidRPr="00B721C4">
        <w:rPr>
          <w:b/>
          <w:sz w:val="22"/>
          <w:szCs w:val="22"/>
        </w:rPr>
        <w:t>NA/O/143/2021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21C4" w:rsidRPr="00B721C4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721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21C4">
        <w:rPr>
          <w:b/>
          <w:sz w:val="22"/>
          <w:szCs w:val="22"/>
        </w:rPr>
        <w:t>Dostawa sprzętu, szkła i odczynników laboratoryjnych.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721C4" w:rsidRPr="00B721C4">
        <w:rPr>
          <w:sz w:val="22"/>
          <w:szCs w:val="22"/>
        </w:rPr>
        <w:t>(</w:t>
      </w:r>
      <w:proofErr w:type="spellStart"/>
      <w:r w:rsidR="00B721C4" w:rsidRPr="00B721C4">
        <w:rPr>
          <w:sz w:val="22"/>
          <w:szCs w:val="22"/>
        </w:rPr>
        <w:t>Dz.U</w:t>
      </w:r>
      <w:proofErr w:type="spellEnd"/>
      <w:r w:rsidR="00B721C4" w:rsidRPr="00B721C4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21C4" w:rsidRPr="00B721C4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B721C4" w:rsidRPr="00B721C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F73082">
              <w:t xml:space="preserve"> brutto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ALCHEM Grupa Sp. z o.o.</w:t>
            </w:r>
          </w:p>
          <w:p w:rsidR="00B721C4" w:rsidRPr="00CB5EDB" w:rsidRDefault="00B721C4" w:rsidP="000E3C47">
            <w:r w:rsidRPr="00B721C4">
              <w:t>Polna</w:t>
            </w:r>
            <w:r w:rsidRPr="00CB5EDB">
              <w:t xml:space="preserve"> </w:t>
            </w:r>
            <w:r w:rsidRPr="00B721C4">
              <w:t>21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87-100</w:t>
            </w:r>
            <w:r w:rsidRPr="00CB5EDB">
              <w:t xml:space="preserve"> </w:t>
            </w:r>
            <w:r w:rsidRPr="00B721C4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4 575.90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ALCHEM Grupa Sp. z o.o.</w:t>
            </w:r>
          </w:p>
          <w:p w:rsidR="00B721C4" w:rsidRPr="00CB5EDB" w:rsidRDefault="00B721C4" w:rsidP="000E3C47">
            <w:r w:rsidRPr="00B721C4">
              <w:t>Polna</w:t>
            </w:r>
            <w:r w:rsidRPr="00CB5EDB">
              <w:t xml:space="preserve"> </w:t>
            </w:r>
            <w:r w:rsidRPr="00B721C4">
              <w:t>21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87-100</w:t>
            </w:r>
            <w:r w:rsidRPr="00CB5EDB">
              <w:t xml:space="preserve"> </w:t>
            </w:r>
            <w:r w:rsidRPr="00B721C4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5 938.07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ALCHEM Grupa Sp. z o.o.</w:t>
            </w:r>
          </w:p>
          <w:p w:rsidR="00B721C4" w:rsidRPr="00CB5EDB" w:rsidRDefault="00B721C4" w:rsidP="000E3C47">
            <w:r w:rsidRPr="00B721C4">
              <w:t>Polna</w:t>
            </w:r>
            <w:r w:rsidRPr="00CB5EDB">
              <w:t xml:space="preserve"> </w:t>
            </w:r>
            <w:r w:rsidRPr="00B721C4">
              <w:t>21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87-100</w:t>
            </w:r>
            <w:r w:rsidRPr="00CB5EDB">
              <w:t xml:space="preserve"> </w:t>
            </w:r>
            <w:r w:rsidRPr="00B721C4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2 374.82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5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ALCHEM Grupa Sp. z o.o.</w:t>
            </w:r>
          </w:p>
          <w:p w:rsidR="00B721C4" w:rsidRPr="00CB5EDB" w:rsidRDefault="00B721C4" w:rsidP="000E3C47">
            <w:r w:rsidRPr="00B721C4">
              <w:t>Polna</w:t>
            </w:r>
            <w:r w:rsidRPr="00CB5EDB">
              <w:t xml:space="preserve"> </w:t>
            </w:r>
            <w:r w:rsidRPr="00B721C4">
              <w:t>21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87-100</w:t>
            </w:r>
            <w:r w:rsidRPr="00CB5EDB">
              <w:t xml:space="preserve"> </w:t>
            </w:r>
            <w:r w:rsidRPr="00B721C4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2 292.41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TH GEYER POLSKA Sp. z o.o.</w:t>
            </w:r>
          </w:p>
          <w:p w:rsidR="00B721C4" w:rsidRPr="00CB5EDB" w:rsidRDefault="00B721C4" w:rsidP="000E3C47">
            <w:r w:rsidRPr="00B721C4">
              <w:t>ul. Czeska</w:t>
            </w:r>
            <w:r w:rsidRPr="00CB5EDB">
              <w:t xml:space="preserve"> </w:t>
            </w:r>
            <w:r w:rsidRPr="00B721C4">
              <w:t>22a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03-902</w:t>
            </w:r>
            <w:r w:rsidRPr="00CB5EDB">
              <w:t xml:space="preserve"> </w:t>
            </w:r>
            <w:r w:rsidRPr="00B721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6 334.50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TH GEYER POLSKA Sp. z o.o.</w:t>
            </w:r>
          </w:p>
          <w:p w:rsidR="00B721C4" w:rsidRPr="00CB5EDB" w:rsidRDefault="00B721C4" w:rsidP="000E3C47">
            <w:r w:rsidRPr="00B721C4">
              <w:t>ul. Czeska</w:t>
            </w:r>
            <w:r w:rsidRPr="00CB5EDB">
              <w:t xml:space="preserve"> </w:t>
            </w:r>
            <w:r w:rsidRPr="00B721C4">
              <w:t>22a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03-902</w:t>
            </w:r>
            <w:r w:rsidRPr="00CB5EDB">
              <w:t xml:space="preserve"> </w:t>
            </w:r>
            <w:r w:rsidRPr="00B721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7 398.45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5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TH GEYER POLSKA Sp. z o.o.</w:t>
            </w:r>
          </w:p>
          <w:p w:rsidR="00B721C4" w:rsidRPr="00CB5EDB" w:rsidRDefault="00B721C4" w:rsidP="000E3C47">
            <w:r w:rsidRPr="00B721C4">
              <w:t>ul. Czeska</w:t>
            </w:r>
            <w:r w:rsidRPr="00CB5EDB">
              <w:t xml:space="preserve"> </w:t>
            </w:r>
            <w:r w:rsidRPr="00B721C4">
              <w:t>22a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03-902</w:t>
            </w:r>
            <w:r w:rsidRPr="00CB5EDB">
              <w:t xml:space="preserve"> </w:t>
            </w:r>
            <w:r w:rsidRPr="00B721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3 838.83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AB SYSTEM Andrzej Białoń</w:t>
            </w:r>
          </w:p>
          <w:p w:rsidR="00B721C4" w:rsidRPr="00CB5EDB" w:rsidRDefault="00B721C4" w:rsidP="000E3C47">
            <w:r w:rsidRPr="00B721C4">
              <w:t>Klęczany</w:t>
            </w:r>
            <w:r w:rsidRPr="00CB5EDB">
              <w:t xml:space="preserve"> </w:t>
            </w:r>
            <w:r w:rsidRPr="00B721C4">
              <w:t>165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38-333</w:t>
            </w:r>
            <w:r w:rsidRPr="00CB5EDB">
              <w:t xml:space="preserve"> </w:t>
            </w:r>
            <w:r w:rsidRPr="00B721C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3 941.04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AB SYSTEM Andrzej Białoń</w:t>
            </w:r>
          </w:p>
          <w:p w:rsidR="00B721C4" w:rsidRPr="00CB5EDB" w:rsidRDefault="00B721C4" w:rsidP="000E3C47">
            <w:r w:rsidRPr="00B721C4">
              <w:t>Klęczany</w:t>
            </w:r>
            <w:r w:rsidRPr="00CB5EDB">
              <w:t xml:space="preserve"> </w:t>
            </w:r>
            <w:r w:rsidRPr="00B721C4">
              <w:t>165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38-333</w:t>
            </w:r>
            <w:r w:rsidRPr="00CB5EDB">
              <w:t xml:space="preserve"> </w:t>
            </w:r>
            <w:r w:rsidRPr="00B721C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6 734.25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AB SYSTEM Andrzej Białoń</w:t>
            </w:r>
          </w:p>
          <w:p w:rsidR="00B721C4" w:rsidRPr="00CB5EDB" w:rsidRDefault="00B721C4" w:rsidP="000E3C47">
            <w:r w:rsidRPr="00B721C4">
              <w:t>Klęczany</w:t>
            </w:r>
            <w:r w:rsidRPr="00CB5EDB">
              <w:t xml:space="preserve"> </w:t>
            </w:r>
            <w:r w:rsidRPr="00B721C4">
              <w:t>165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38-333</w:t>
            </w:r>
            <w:r w:rsidRPr="00CB5EDB">
              <w:t xml:space="preserve"> </w:t>
            </w:r>
            <w:r w:rsidRPr="00B721C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2 632.20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4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AB SYSTEM Andrzej Białoń</w:t>
            </w:r>
          </w:p>
          <w:p w:rsidR="00B721C4" w:rsidRPr="00CB5EDB" w:rsidRDefault="00B721C4" w:rsidP="000E3C47">
            <w:r w:rsidRPr="00B721C4">
              <w:t>Klęczany</w:t>
            </w:r>
            <w:r w:rsidRPr="00CB5EDB">
              <w:t xml:space="preserve"> </w:t>
            </w:r>
            <w:r w:rsidRPr="00B721C4">
              <w:t>165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38-333</w:t>
            </w:r>
            <w:r w:rsidRPr="00CB5EDB">
              <w:t xml:space="preserve"> </w:t>
            </w:r>
            <w:r w:rsidRPr="00B721C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13 755.64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5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AB SYSTEM Andrzej Białoń</w:t>
            </w:r>
          </w:p>
          <w:p w:rsidR="00B721C4" w:rsidRPr="00CB5EDB" w:rsidRDefault="00B721C4" w:rsidP="000E3C47">
            <w:r w:rsidRPr="00B721C4">
              <w:t>Klęczany</w:t>
            </w:r>
            <w:r w:rsidRPr="00CB5EDB">
              <w:t xml:space="preserve"> </w:t>
            </w:r>
            <w:r w:rsidRPr="00B721C4">
              <w:t>165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38-333</w:t>
            </w:r>
            <w:r w:rsidRPr="00CB5EDB">
              <w:t xml:space="preserve"> </w:t>
            </w:r>
            <w:r w:rsidRPr="00B721C4"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1 869.60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1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Element Urszula Bryja</w:t>
            </w:r>
          </w:p>
          <w:p w:rsidR="00B721C4" w:rsidRPr="00CB5EDB" w:rsidRDefault="00B721C4" w:rsidP="000E3C47">
            <w:proofErr w:type="spellStart"/>
            <w:r w:rsidRPr="00B721C4">
              <w:t>Prof</w:t>
            </w:r>
            <w:proofErr w:type="spellEnd"/>
            <w:r w:rsidRPr="00B721C4">
              <w:t xml:space="preserve"> L. </w:t>
            </w:r>
            <w:proofErr w:type="spellStart"/>
            <w:r w:rsidRPr="00B721C4">
              <w:t>Chmaja</w:t>
            </w:r>
            <w:proofErr w:type="spellEnd"/>
            <w:r w:rsidRPr="00CB5EDB">
              <w:t xml:space="preserve"> </w:t>
            </w:r>
            <w:r w:rsidRPr="00B721C4">
              <w:t>4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35-021</w:t>
            </w:r>
            <w:r w:rsidRPr="00CB5EDB">
              <w:t xml:space="preserve"> </w:t>
            </w:r>
            <w:r w:rsidRPr="00B721C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6 082.77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Element Urszula Bryja</w:t>
            </w:r>
          </w:p>
          <w:p w:rsidR="00B721C4" w:rsidRPr="00CB5EDB" w:rsidRDefault="00B721C4" w:rsidP="000E3C47">
            <w:proofErr w:type="spellStart"/>
            <w:r w:rsidRPr="00B721C4">
              <w:t>Prof</w:t>
            </w:r>
            <w:proofErr w:type="spellEnd"/>
            <w:r w:rsidRPr="00B721C4">
              <w:t xml:space="preserve"> L. </w:t>
            </w:r>
            <w:proofErr w:type="spellStart"/>
            <w:r w:rsidRPr="00B721C4">
              <w:t>Chmaja</w:t>
            </w:r>
            <w:proofErr w:type="spellEnd"/>
            <w:r w:rsidRPr="00CB5EDB">
              <w:t xml:space="preserve"> </w:t>
            </w:r>
            <w:r w:rsidRPr="00B721C4">
              <w:t>4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35-021</w:t>
            </w:r>
            <w:r w:rsidRPr="00CB5EDB">
              <w:t xml:space="preserve"> </w:t>
            </w:r>
            <w:r w:rsidRPr="00B721C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7 978.67 zł</w:t>
            </w:r>
          </w:p>
        </w:tc>
      </w:tr>
      <w:tr w:rsidR="00B721C4" w:rsidRPr="00075CD0" w:rsidTr="000E3C47">
        <w:tc>
          <w:tcPr>
            <w:tcW w:w="993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3</w:t>
            </w:r>
          </w:p>
        </w:tc>
        <w:tc>
          <w:tcPr>
            <w:tcW w:w="4110" w:type="dxa"/>
            <w:shd w:val="clear" w:color="auto" w:fill="auto"/>
          </w:tcPr>
          <w:p w:rsidR="00B721C4" w:rsidRPr="00C82837" w:rsidRDefault="00B721C4" w:rsidP="000E3C47">
            <w:pPr>
              <w:spacing w:before="40"/>
            </w:pPr>
            <w:r w:rsidRPr="00B721C4">
              <w:t>Element Urszula Bryja</w:t>
            </w:r>
          </w:p>
          <w:p w:rsidR="00B721C4" w:rsidRPr="00CB5EDB" w:rsidRDefault="00B721C4" w:rsidP="000E3C47">
            <w:proofErr w:type="spellStart"/>
            <w:r w:rsidRPr="00B721C4">
              <w:t>Prof</w:t>
            </w:r>
            <w:proofErr w:type="spellEnd"/>
            <w:r w:rsidRPr="00B721C4">
              <w:t xml:space="preserve"> L. </w:t>
            </w:r>
            <w:proofErr w:type="spellStart"/>
            <w:r w:rsidRPr="00B721C4">
              <w:t>Chmaja</w:t>
            </w:r>
            <w:proofErr w:type="spellEnd"/>
            <w:r w:rsidRPr="00CB5EDB">
              <w:t xml:space="preserve"> </w:t>
            </w:r>
            <w:r w:rsidRPr="00B721C4">
              <w:t>4</w:t>
            </w:r>
            <w:r w:rsidRPr="00CB5EDB">
              <w:t xml:space="preserve"> </w:t>
            </w:r>
          </w:p>
          <w:p w:rsidR="00B721C4" w:rsidRPr="00CB5EDB" w:rsidRDefault="00B721C4" w:rsidP="000E3C47">
            <w:pPr>
              <w:spacing w:after="120"/>
              <w:jc w:val="both"/>
            </w:pPr>
            <w:r w:rsidRPr="00B721C4">
              <w:t>35-021</w:t>
            </w:r>
            <w:r w:rsidRPr="00CB5EDB">
              <w:t xml:space="preserve"> </w:t>
            </w:r>
            <w:r w:rsidRPr="00B721C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21C4" w:rsidRPr="00CB5EDB" w:rsidRDefault="00B721C4" w:rsidP="000E3C47">
            <w:pPr>
              <w:spacing w:before="120" w:after="120"/>
              <w:jc w:val="center"/>
            </w:pPr>
            <w:r w:rsidRPr="00B721C4">
              <w:t>2 224.48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873" w:rsidRDefault="00323873">
      <w:r>
        <w:separator/>
      </w:r>
    </w:p>
  </w:endnote>
  <w:endnote w:type="continuationSeparator" w:id="0">
    <w:p w:rsidR="00323873" w:rsidRDefault="00323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0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0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308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873" w:rsidRDefault="00323873">
      <w:r>
        <w:separator/>
      </w:r>
    </w:p>
  </w:footnote>
  <w:footnote w:type="continuationSeparator" w:id="0">
    <w:p w:rsidR="00323873" w:rsidRDefault="00323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C4" w:rsidRDefault="00B721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C4" w:rsidRDefault="00B721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1C4" w:rsidRDefault="00B721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21C4"/>
    <w:rsid w:val="00007727"/>
    <w:rsid w:val="00017720"/>
    <w:rsid w:val="00035488"/>
    <w:rsid w:val="000D7F25"/>
    <w:rsid w:val="000E00E5"/>
    <w:rsid w:val="00173B20"/>
    <w:rsid w:val="001C69FF"/>
    <w:rsid w:val="0023318D"/>
    <w:rsid w:val="0032387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721C4"/>
    <w:rsid w:val="00C236D3"/>
    <w:rsid w:val="00C659E2"/>
    <w:rsid w:val="00C82837"/>
    <w:rsid w:val="00CB0802"/>
    <w:rsid w:val="00D665F5"/>
    <w:rsid w:val="00D7128F"/>
    <w:rsid w:val="00EA3476"/>
    <w:rsid w:val="00F16C60"/>
    <w:rsid w:val="00F73082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2021-08-02T12:52:00Z</cp:lastPrinted>
  <dcterms:created xsi:type="dcterms:W3CDTF">2021-08-02T12:52:00Z</dcterms:created>
  <dcterms:modified xsi:type="dcterms:W3CDTF">2021-08-02T12:52:00Z</dcterms:modified>
</cp:coreProperties>
</file>