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5662F" w14:textId="77777777" w:rsidR="00D665F5" w:rsidRDefault="00096BB5" w:rsidP="00A53D8C">
      <w:pPr>
        <w:jc w:val="right"/>
        <w:rPr>
          <w:sz w:val="22"/>
          <w:szCs w:val="22"/>
        </w:rPr>
      </w:pPr>
      <w:r w:rsidRPr="00096BB5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096BB5">
        <w:rPr>
          <w:sz w:val="22"/>
          <w:szCs w:val="22"/>
        </w:rPr>
        <w:t>2021-08-03</w:t>
      </w:r>
    </w:p>
    <w:p w14:paraId="25BE0952" w14:textId="77777777" w:rsidR="00D665F5" w:rsidRPr="004F079B" w:rsidRDefault="00D665F5" w:rsidP="00A53D8C">
      <w:pPr>
        <w:jc w:val="right"/>
        <w:rPr>
          <w:sz w:val="22"/>
          <w:szCs w:val="22"/>
        </w:rPr>
      </w:pPr>
    </w:p>
    <w:p w14:paraId="06784604" w14:textId="77777777" w:rsidR="00096BB5" w:rsidRPr="00096BB5" w:rsidRDefault="00096BB5" w:rsidP="00A53D8C">
      <w:pPr>
        <w:rPr>
          <w:b/>
          <w:bCs/>
          <w:sz w:val="22"/>
          <w:szCs w:val="22"/>
        </w:rPr>
      </w:pPr>
      <w:r w:rsidRPr="00096BB5">
        <w:rPr>
          <w:b/>
          <w:bCs/>
          <w:sz w:val="22"/>
          <w:szCs w:val="22"/>
        </w:rPr>
        <w:t>Szpital Wojewódzki w Poznaniu</w:t>
      </w:r>
    </w:p>
    <w:p w14:paraId="4F22B5E8" w14:textId="77777777" w:rsidR="00D665F5" w:rsidRPr="00D91931" w:rsidRDefault="00096BB5" w:rsidP="00A53D8C">
      <w:pPr>
        <w:rPr>
          <w:b/>
          <w:bCs/>
          <w:sz w:val="22"/>
          <w:szCs w:val="22"/>
        </w:rPr>
      </w:pPr>
      <w:r w:rsidRPr="00096BB5">
        <w:rPr>
          <w:b/>
          <w:bCs/>
          <w:sz w:val="22"/>
          <w:szCs w:val="22"/>
        </w:rPr>
        <w:t>Dział Zamówień Publicznych</w:t>
      </w:r>
    </w:p>
    <w:p w14:paraId="01A976CD" w14:textId="77777777" w:rsidR="00D665F5" w:rsidRPr="00BD5546" w:rsidRDefault="00096BB5" w:rsidP="00A53D8C">
      <w:pPr>
        <w:rPr>
          <w:sz w:val="22"/>
          <w:szCs w:val="22"/>
        </w:rPr>
      </w:pPr>
      <w:r w:rsidRPr="00096BB5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096BB5">
        <w:rPr>
          <w:sz w:val="22"/>
          <w:szCs w:val="22"/>
        </w:rPr>
        <w:t>7/19</w:t>
      </w:r>
    </w:p>
    <w:p w14:paraId="5D3F5111" w14:textId="77777777" w:rsidR="00D665F5" w:rsidRPr="00BD5546" w:rsidRDefault="00096BB5" w:rsidP="00A53D8C">
      <w:pPr>
        <w:rPr>
          <w:sz w:val="22"/>
          <w:szCs w:val="22"/>
        </w:rPr>
      </w:pPr>
      <w:r w:rsidRPr="00096BB5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096BB5">
        <w:rPr>
          <w:sz w:val="22"/>
          <w:szCs w:val="22"/>
        </w:rPr>
        <w:t>Poznań</w:t>
      </w:r>
    </w:p>
    <w:p w14:paraId="1565A86A" w14:textId="77777777" w:rsidR="00D665F5" w:rsidRDefault="00D665F5" w:rsidP="00A53D8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7FAA21A" w14:textId="77777777" w:rsidR="00A80738" w:rsidRDefault="00D665F5" w:rsidP="00A53D8C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6BB5" w:rsidRPr="00096BB5">
        <w:rPr>
          <w:b/>
          <w:sz w:val="22"/>
          <w:szCs w:val="22"/>
        </w:rPr>
        <w:t>SZW/DZP/48/2021</w:t>
      </w:r>
      <w:r w:rsidR="00A80738">
        <w:rPr>
          <w:sz w:val="24"/>
        </w:rPr>
        <w:tab/>
        <w:t xml:space="preserve"> </w:t>
      </w:r>
    </w:p>
    <w:p w14:paraId="6529B71B" w14:textId="77777777" w:rsidR="00A80738" w:rsidRDefault="00A80738" w:rsidP="00A53D8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6263CC" w14:textId="77777777" w:rsidR="00A80738" w:rsidRDefault="00A80738" w:rsidP="00A53D8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9B4C8C" w14:textId="77777777" w:rsidR="00A80738" w:rsidRDefault="00A80738" w:rsidP="00A53D8C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D45C9F" w14:textId="4A07A31D" w:rsidR="00A80738" w:rsidRDefault="00A80738" w:rsidP="00A53D8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096BB3" w14:textId="77777777" w:rsidR="00A53D8C" w:rsidRPr="00A80738" w:rsidRDefault="00A53D8C" w:rsidP="00A53D8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6AF1F75B" w14:textId="77777777" w:rsidR="00A80738" w:rsidRDefault="00A80738" w:rsidP="00A53D8C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FAB55B8" w14:textId="332062E6" w:rsidR="00C659E2" w:rsidRDefault="00C659E2" w:rsidP="00A53D8C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 w trybie</w:t>
      </w:r>
      <w:r w:rsidR="00096BB5" w:rsidRPr="00096BB5">
        <w:rPr>
          <w:sz w:val="22"/>
          <w:szCs w:val="22"/>
        </w:rPr>
        <w:t xml:space="preserve"> podstawowy</w:t>
      </w:r>
      <w:r w:rsidR="00A53D8C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14:paraId="7C7EDD87" w14:textId="77777777" w:rsidR="00A53D8C" w:rsidRPr="00577BC6" w:rsidRDefault="00A53D8C" w:rsidP="00A53D8C">
      <w:pPr>
        <w:jc w:val="both"/>
        <w:rPr>
          <w:b/>
          <w:bCs/>
          <w:sz w:val="22"/>
          <w:szCs w:val="22"/>
        </w:rPr>
      </w:pPr>
    </w:p>
    <w:p w14:paraId="4B0450D4" w14:textId="19E2F3B9" w:rsidR="00A80738" w:rsidRDefault="00096BB5" w:rsidP="00A53D8C">
      <w:pPr>
        <w:pStyle w:val="Tekstpodstawowywcity"/>
        <w:ind w:firstLine="0"/>
        <w:jc w:val="center"/>
        <w:rPr>
          <w:b/>
          <w:sz w:val="22"/>
          <w:szCs w:val="22"/>
        </w:rPr>
      </w:pPr>
      <w:r w:rsidRPr="00096BB5">
        <w:rPr>
          <w:b/>
          <w:sz w:val="22"/>
          <w:szCs w:val="22"/>
        </w:rPr>
        <w:t>Remont trzech sal pacjentów wraz z węzłami sanitarnymi dla osób niepełnosprawnych w Oddziale Ortopedii i Chirurgii Urazowej Narządu Ruchu z Pododdziałem Endoprotezoplastyki i Endoskopii Stawów Szpitala Wojewódzkiego w Poznaniu</w:t>
      </w:r>
    </w:p>
    <w:p w14:paraId="32ACD10E" w14:textId="77777777" w:rsidR="00A53D8C" w:rsidRPr="00577BC6" w:rsidRDefault="00A53D8C" w:rsidP="00A53D8C">
      <w:pPr>
        <w:pStyle w:val="Tekstpodstawowywcity"/>
        <w:ind w:firstLine="0"/>
        <w:jc w:val="center"/>
        <w:rPr>
          <w:sz w:val="22"/>
          <w:szCs w:val="22"/>
        </w:rPr>
      </w:pPr>
    </w:p>
    <w:p w14:paraId="7F9DBED0" w14:textId="41E2B96B" w:rsidR="00D665F5" w:rsidRDefault="00D665F5" w:rsidP="00A53D8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96BB5" w:rsidRPr="00096BB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1F01AEF" w14:textId="77777777" w:rsidR="00B52AAC" w:rsidRDefault="00B52AAC" w:rsidP="00A53D8C">
      <w:pPr>
        <w:jc w:val="both"/>
        <w:rPr>
          <w:sz w:val="22"/>
          <w:szCs w:val="22"/>
        </w:rPr>
      </w:pPr>
    </w:p>
    <w:p w14:paraId="3F1B1F96" w14:textId="30196F11" w:rsidR="00131E56" w:rsidRPr="00131E56" w:rsidRDefault="00131E56" w:rsidP="00131E56">
      <w:pPr>
        <w:jc w:val="both"/>
        <w:rPr>
          <w:sz w:val="22"/>
          <w:szCs w:val="22"/>
        </w:rPr>
      </w:pPr>
      <w:r w:rsidRPr="00131E56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  <w:r w:rsidRPr="009E4189">
        <w:rPr>
          <w:sz w:val="22"/>
          <w:szCs w:val="22"/>
        </w:rPr>
        <w:t xml:space="preserve"> </w:t>
      </w:r>
      <w:r w:rsidRPr="00131E56">
        <w:rPr>
          <w:sz w:val="22"/>
          <w:szCs w:val="22"/>
        </w:rPr>
        <w:t>164</w:t>
      </w:r>
      <w:r w:rsidRPr="009E4189">
        <w:rPr>
          <w:sz w:val="22"/>
          <w:szCs w:val="22"/>
        </w:rPr>
        <w:t xml:space="preserve"> </w:t>
      </w:r>
      <w:r w:rsidRPr="00131E56">
        <w:rPr>
          <w:sz w:val="22"/>
          <w:szCs w:val="22"/>
        </w:rPr>
        <w:t>120,98 zł brutto</w:t>
      </w:r>
      <w:r w:rsidR="009E4189">
        <w:rPr>
          <w:sz w:val="22"/>
          <w:szCs w:val="22"/>
        </w:rPr>
        <w:t>.</w:t>
      </w:r>
    </w:p>
    <w:p w14:paraId="4FBEEE55" w14:textId="77777777" w:rsidR="00131E56" w:rsidRPr="00577BC6" w:rsidRDefault="00131E56" w:rsidP="00A53D8C">
      <w:pPr>
        <w:jc w:val="both"/>
        <w:rPr>
          <w:sz w:val="22"/>
          <w:szCs w:val="22"/>
        </w:rPr>
      </w:pPr>
    </w:p>
    <w:p w14:paraId="61AE1DAF" w14:textId="65B005A0" w:rsidR="00A80738" w:rsidRDefault="00D665F5" w:rsidP="00A53D8C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96BB5" w:rsidRPr="00096BB5">
        <w:rPr>
          <w:sz w:val="22"/>
          <w:szCs w:val="22"/>
        </w:rPr>
        <w:t>02/08/2021</w:t>
      </w:r>
      <w:r w:rsidR="00FF4AB1" w:rsidRPr="00577BC6">
        <w:rPr>
          <w:sz w:val="22"/>
          <w:szCs w:val="22"/>
        </w:rPr>
        <w:t xml:space="preserve"> o godz. </w:t>
      </w:r>
      <w:r w:rsidR="00096BB5" w:rsidRPr="00096BB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</w:t>
      </w:r>
      <w:r w:rsidR="006A153F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został</w:t>
      </w:r>
      <w:r w:rsidR="006A153F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ofert</w:t>
      </w:r>
      <w:r w:rsidR="006A153F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następując</w:t>
      </w:r>
      <w:r w:rsidR="006A153F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6A153F">
        <w:rPr>
          <w:sz w:val="22"/>
          <w:szCs w:val="22"/>
        </w:rPr>
        <w:t>W</w:t>
      </w:r>
      <w:r w:rsidRPr="00577BC6">
        <w:rPr>
          <w:sz w:val="22"/>
          <w:szCs w:val="22"/>
        </w:rPr>
        <w:t>ykonawc</w:t>
      </w:r>
      <w:r w:rsidR="009E4189">
        <w:rPr>
          <w:sz w:val="22"/>
          <w:szCs w:val="22"/>
        </w:rPr>
        <w:t>y</w:t>
      </w:r>
      <w:r w:rsidRPr="00577BC6">
        <w:rPr>
          <w:sz w:val="22"/>
          <w:szCs w:val="22"/>
        </w:rPr>
        <w:t>:</w:t>
      </w:r>
    </w:p>
    <w:p w14:paraId="350FEB32" w14:textId="77777777" w:rsidR="00A53D8C" w:rsidRPr="00577BC6" w:rsidRDefault="00A53D8C" w:rsidP="00A53D8C">
      <w:pPr>
        <w:jc w:val="both"/>
        <w:rPr>
          <w:sz w:val="22"/>
          <w:szCs w:val="22"/>
        </w:rPr>
      </w:pPr>
    </w:p>
    <w:tbl>
      <w:tblPr>
        <w:tblW w:w="96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976"/>
        <w:gridCol w:w="1418"/>
        <w:gridCol w:w="1418"/>
        <w:gridCol w:w="1418"/>
        <w:gridCol w:w="1418"/>
      </w:tblGrid>
      <w:tr w:rsidR="001B1A59" w:rsidRPr="00493F8C" w14:paraId="030164C5" w14:textId="40021A30" w:rsidTr="001B1A59">
        <w:tc>
          <w:tcPr>
            <w:tcW w:w="993" w:type="dxa"/>
            <w:shd w:val="clear" w:color="auto" w:fill="auto"/>
            <w:vAlign w:val="center"/>
          </w:tcPr>
          <w:p w14:paraId="6FB5A09B" w14:textId="77777777" w:rsidR="001B1A59" w:rsidRPr="00490DC0" w:rsidRDefault="001B1A59" w:rsidP="00A53D8C">
            <w:pPr>
              <w:jc w:val="center"/>
            </w:pPr>
            <w:r w:rsidRPr="00490DC0">
              <w:t>Nr oferty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5DF58F0" w14:textId="77777777" w:rsidR="001B1A59" w:rsidRPr="00490DC0" w:rsidRDefault="001B1A59" w:rsidP="00A53D8C">
            <w:pPr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63C822" w14:textId="77777777" w:rsidR="001B1A59" w:rsidRPr="00490DC0" w:rsidRDefault="001B1A59" w:rsidP="00CA7421">
            <w:pPr>
              <w:ind w:left="-1097" w:firstLine="1097"/>
              <w:jc w:val="center"/>
            </w:pPr>
            <w:r w:rsidRPr="00490DC0">
              <w:t>Cena oferty</w:t>
            </w:r>
          </w:p>
        </w:tc>
        <w:tc>
          <w:tcPr>
            <w:tcW w:w="1418" w:type="dxa"/>
          </w:tcPr>
          <w:p w14:paraId="7B5D4DF9" w14:textId="107F3934" w:rsidR="001B1A59" w:rsidRPr="00490DC0" w:rsidRDefault="001B1A59" w:rsidP="001B1A59">
            <w:pPr>
              <w:jc w:val="center"/>
            </w:pPr>
            <w:r>
              <w:t>Termin wykonania zamówienia</w:t>
            </w:r>
          </w:p>
        </w:tc>
        <w:tc>
          <w:tcPr>
            <w:tcW w:w="1418" w:type="dxa"/>
          </w:tcPr>
          <w:p w14:paraId="688470A0" w14:textId="77777777" w:rsidR="001B1A59" w:rsidRDefault="001B1A59" w:rsidP="00CA7421">
            <w:pPr>
              <w:ind w:left="-1097" w:firstLine="1097"/>
              <w:jc w:val="center"/>
            </w:pPr>
            <w:r>
              <w:t>Okres</w:t>
            </w:r>
          </w:p>
          <w:p w14:paraId="7BE8CF8D" w14:textId="1ED9605E" w:rsidR="001B1A59" w:rsidRPr="00490DC0" w:rsidRDefault="001B1A59" w:rsidP="00CA7421">
            <w:pPr>
              <w:ind w:left="-1097" w:firstLine="1097"/>
              <w:jc w:val="center"/>
            </w:pPr>
            <w:r>
              <w:t>gwarancji</w:t>
            </w:r>
          </w:p>
        </w:tc>
        <w:tc>
          <w:tcPr>
            <w:tcW w:w="1418" w:type="dxa"/>
          </w:tcPr>
          <w:p w14:paraId="1A007221" w14:textId="77777777" w:rsidR="001B1A59" w:rsidRDefault="001B1A59" w:rsidP="00CA7421">
            <w:pPr>
              <w:ind w:left="-1097" w:firstLine="1097"/>
              <w:jc w:val="center"/>
            </w:pPr>
            <w:r>
              <w:t>Termin</w:t>
            </w:r>
          </w:p>
          <w:p w14:paraId="2BB37C01" w14:textId="4FB7D6DE" w:rsidR="001B1A59" w:rsidRDefault="001B1A59" w:rsidP="00CA7421">
            <w:pPr>
              <w:ind w:left="-1097" w:firstLine="1097"/>
              <w:jc w:val="center"/>
            </w:pPr>
            <w:r>
              <w:t>płatności</w:t>
            </w:r>
          </w:p>
        </w:tc>
      </w:tr>
      <w:tr w:rsidR="001B1A59" w:rsidRPr="00493F8C" w14:paraId="1370E728" w14:textId="1FA900AA" w:rsidTr="001B1A59">
        <w:tc>
          <w:tcPr>
            <w:tcW w:w="993" w:type="dxa"/>
            <w:shd w:val="clear" w:color="auto" w:fill="auto"/>
            <w:vAlign w:val="center"/>
          </w:tcPr>
          <w:p w14:paraId="678397AE" w14:textId="77777777" w:rsidR="001B1A59" w:rsidRPr="006A153F" w:rsidRDefault="001B1A59" w:rsidP="00A53D8C">
            <w:pPr>
              <w:jc w:val="center"/>
            </w:pPr>
            <w:r w:rsidRPr="006A153F">
              <w:t>1</w:t>
            </w:r>
          </w:p>
        </w:tc>
        <w:tc>
          <w:tcPr>
            <w:tcW w:w="2976" w:type="dxa"/>
            <w:shd w:val="clear" w:color="auto" w:fill="auto"/>
          </w:tcPr>
          <w:p w14:paraId="3E5EDE4E" w14:textId="77777777" w:rsidR="001B1A59" w:rsidRPr="006A153F" w:rsidRDefault="001B1A59" w:rsidP="00A53D8C">
            <w:r w:rsidRPr="006A153F">
              <w:t>PRECISE BUILDING SP. Z O.O.</w:t>
            </w:r>
          </w:p>
          <w:p w14:paraId="0353301E" w14:textId="6BBE2A0C" w:rsidR="001B1A59" w:rsidRPr="006A153F" w:rsidRDefault="001B1A59" w:rsidP="000365CA">
            <w:proofErr w:type="spellStart"/>
            <w:r w:rsidRPr="000365CA">
              <w:t>Ł</w:t>
            </w:r>
            <w:r w:rsidRPr="006A153F">
              <w:t>opawska</w:t>
            </w:r>
            <w:proofErr w:type="spellEnd"/>
            <w:r>
              <w:t xml:space="preserve"> </w:t>
            </w:r>
            <w:r w:rsidRPr="006A153F">
              <w:t>4</w:t>
            </w:r>
          </w:p>
          <w:p w14:paraId="3DC789E8" w14:textId="49708868" w:rsidR="001B1A59" w:rsidRPr="006A153F" w:rsidRDefault="001B1A59" w:rsidP="00C312A4">
            <w:pPr>
              <w:jc w:val="both"/>
            </w:pPr>
            <w:r w:rsidRPr="006A153F">
              <w:t>61-311 Pozna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025483" w14:textId="77777777" w:rsidR="001B1A59" w:rsidRPr="00490DC0" w:rsidRDefault="001B1A59" w:rsidP="00A53D8C">
            <w:pPr>
              <w:jc w:val="both"/>
            </w:pPr>
            <w:r w:rsidRPr="00096BB5">
              <w:t>161 474.40 zł</w:t>
            </w:r>
          </w:p>
        </w:tc>
        <w:tc>
          <w:tcPr>
            <w:tcW w:w="1418" w:type="dxa"/>
          </w:tcPr>
          <w:p w14:paraId="740CABD2" w14:textId="77777777" w:rsidR="001B1A59" w:rsidRDefault="001B1A59" w:rsidP="00A53D8C">
            <w:pPr>
              <w:jc w:val="both"/>
            </w:pPr>
          </w:p>
          <w:p w14:paraId="23FD7A70" w14:textId="4467E69B" w:rsidR="001B1A59" w:rsidRPr="00096BB5" w:rsidRDefault="001B1A59" w:rsidP="001B1A59">
            <w:pPr>
              <w:jc w:val="center"/>
            </w:pPr>
            <w:r>
              <w:t>10 tygodni</w:t>
            </w:r>
          </w:p>
        </w:tc>
        <w:tc>
          <w:tcPr>
            <w:tcW w:w="1418" w:type="dxa"/>
          </w:tcPr>
          <w:p w14:paraId="06EE47E4" w14:textId="77777777" w:rsidR="001B1A59" w:rsidRDefault="001B1A59" w:rsidP="001B1A59">
            <w:pPr>
              <w:jc w:val="center"/>
            </w:pPr>
          </w:p>
          <w:p w14:paraId="235A0785" w14:textId="351F257F" w:rsidR="001B1A59" w:rsidRPr="00096BB5" w:rsidRDefault="001B1A59" w:rsidP="001B1A59">
            <w:pPr>
              <w:jc w:val="center"/>
            </w:pPr>
            <w:r>
              <w:t>3 lata</w:t>
            </w:r>
          </w:p>
        </w:tc>
        <w:tc>
          <w:tcPr>
            <w:tcW w:w="1418" w:type="dxa"/>
          </w:tcPr>
          <w:p w14:paraId="7E3CE1E0" w14:textId="77777777" w:rsidR="001B1A59" w:rsidRDefault="001B1A59" w:rsidP="001B1A59">
            <w:pPr>
              <w:jc w:val="center"/>
            </w:pPr>
          </w:p>
          <w:p w14:paraId="318B4C7B" w14:textId="311142D0" w:rsidR="001B1A59" w:rsidRDefault="001B1A59" w:rsidP="001B1A59">
            <w:pPr>
              <w:jc w:val="center"/>
            </w:pPr>
            <w:r>
              <w:t>30 dni</w:t>
            </w:r>
          </w:p>
        </w:tc>
      </w:tr>
    </w:tbl>
    <w:p w14:paraId="6D609A88" w14:textId="77777777" w:rsidR="0069085C" w:rsidRDefault="0069085C" w:rsidP="00A53D8C">
      <w:pPr>
        <w:jc w:val="both"/>
        <w:rPr>
          <w:sz w:val="24"/>
        </w:rPr>
      </w:pPr>
    </w:p>
    <w:p w14:paraId="173A6EF2" w14:textId="77777777" w:rsidR="00A53D8C" w:rsidRDefault="00A53D8C" w:rsidP="00A53D8C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078C65D3" w14:textId="3F9D218E" w:rsidR="00C236D3" w:rsidRDefault="00A80738" w:rsidP="004F5360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0A1D1AFB" w14:textId="77777777" w:rsidR="00264772" w:rsidRDefault="00264772" w:rsidP="004F5360">
      <w:pPr>
        <w:pStyle w:val="Tekstpodstawowy"/>
        <w:spacing w:line="240" w:lineRule="auto"/>
        <w:ind w:left="3119" w:firstLine="425"/>
        <w:jc w:val="right"/>
        <w:rPr>
          <w:i/>
        </w:rPr>
      </w:pPr>
    </w:p>
    <w:p w14:paraId="491412A9" w14:textId="77777777" w:rsidR="00264772" w:rsidRDefault="00264772" w:rsidP="00264772">
      <w:pPr>
        <w:pStyle w:val="Tekstpodstawowy"/>
        <w:ind w:firstLine="425"/>
        <w:jc w:val="right"/>
        <w:rPr>
          <w:sz w:val="22"/>
          <w:szCs w:val="22"/>
        </w:rPr>
      </w:pPr>
      <w:r w:rsidRPr="00174C83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221CB5AA" w14:textId="77777777" w:rsidR="00264772" w:rsidRDefault="00264772" w:rsidP="0026477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271ED2F" w14:textId="77777777" w:rsidR="00264772" w:rsidRDefault="00264772" w:rsidP="00264772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65F37D20" w14:textId="77777777" w:rsidR="00264772" w:rsidRPr="004F5360" w:rsidRDefault="00264772" w:rsidP="004F5360">
      <w:pPr>
        <w:pStyle w:val="Tekstpodstawowy"/>
        <w:spacing w:line="240" w:lineRule="auto"/>
        <w:ind w:left="3119" w:firstLine="425"/>
        <w:jc w:val="right"/>
        <w:rPr>
          <w:i/>
        </w:rPr>
      </w:pPr>
    </w:p>
    <w:sectPr w:rsidR="00264772" w:rsidRPr="004F536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47327" w14:textId="77777777" w:rsidR="0048764F" w:rsidRDefault="0048764F">
      <w:r>
        <w:separator/>
      </w:r>
    </w:p>
  </w:endnote>
  <w:endnote w:type="continuationSeparator" w:id="0">
    <w:p w14:paraId="2F2106DF" w14:textId="77777777" w:rsidR="0048764F" w:rsidRDefault="00487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CE12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674B4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C4600" w14:textId="777EB379" w:rsidR="009F189D" w:rsidRDefault="001B02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D0AF92" wp14:editId="19F8C3D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5E538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5F6192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9BC0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1FEB87" w14:textId="77777777" w:rsidR="009F189D" w:rsidRDefault="009F189D">
    <w:pPr>
      <w:pStyle w:val="Stopka"/>
      <w:tabs>
        <w:tab w:val="clear" w:pos="4536"/>
      </w:tabs>
      <w:jc w:val="center"/>
    </w:pPr>
  </w:p>
  <w:p w14:paraId="5B9B8B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8B201" w14:textId="77777777" w:rsidR="0048764F" w:rsidRDefault="0048764F">
      <w:r>
        <w:separator/>
      </w:r>
    </w:p>
  </w:footnote>
  <w:footnote w:type="continuationSeparator" w:id="0">
    <w:p w14:paraId="66940453" w14:textId="77777777" w:rsidR="0048764F" w:rsidRDefault="00487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477F0" w14:textId="77777777" w:rsidR="00096BB5" w:rsidRDefault="00096B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36F18" w14:textId="77777777" w:rsidR="00096BB5" w:rsidRDefault="00096B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86358" w14:textId="77777777" w:rsidR="00096BB5" w:rsidRDefault="00096B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64F"/>
    <w:rsid w:val="00007727"/>
    <w:rsid w:val="00017720"/>
    <w:rsid w:val="00035488"/>
    <w:rsid w:val="000365CA"/>
    <w:rsid w:val="00096BB5"/>
    <w:rsid w:val="000D7F25"/>
    <w:rsid w:val="000E00E5"/>
    <w:rsid w:val="001146A4"/>
    <w:rsid w:val="00131E56"/>
    <w:rsid w:val="00173B20"/>
    <w:rsid w:val="001B0292"/>
    <w:rsid w:val="001B1A59"/>
    <w:rsid w:val="001C69FF"/>
    <w:rsid w:val="0023318D"/>
    <w:rsid w:val="00264772"/>
    <w:rsid w:val="003B6B36"/>
    <w:rsid w:val="003D72FD"/>
    <w:rsid w:val="003F57CD"/>
    <w:rsid w:val="00423179"/>
    <w:rsid w:val="0048764F"/>
    <w:rsid w:val="00490DC0"/>
    <w:rsid w:val="00493F8C"/>
    <w:rsid w:val="004C7E9B"/>
    <w:rsid w:val="004F5360"/>
    <w:rsid w:val="00577BC6"/>
    <w:rsid w:val="00601802"/>
    <w:rsid w:val="0069085C"/>
    <w:rsid w:val="006A153F"/>
    <w:rsid w:val="007253A7"/>
    <w:rsid w:val="00843263"/>
    <w:rsid w:val="00861E75"/>
    <w:rsid w:val="009D19BD"/>
    <w:rsid w:val="009E4189"/>
    <w:rsid w:val="009F189D"/>
    <w:rsid w:val="00A53D8C"/>
    <w:rsid w:val="00A80738"/>
    <w:rsid w:val="00B52AAC"/>
    <w:rsid w:val="00C236D3"/>
    <w:rsid w:val="00C312A4"/>
    <w:rsid w:val="00C659E2"/>
    <w:rsid w:val="00CA7421"/>
    <w:rsid w:val="00CB0802"/>
    <w:rsid w:val="00D665F5"/>
    <w:rsid w:val="00D7128F"/>
    <w:rsid w:val="00EA3476"/>
    <w:rsid w:val="00F44906"/>
    <w:rsid w:val="00F60A7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49BB5E"/>
  <w15:chartTrackingRefBased/>
  <w15:docId w15:val="{C17E2FA9-7B1D-4182-AA34-AAF18505A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31E56"/>
    <w:pPr>
      <w:spacing w:before="100" w:beforeAutospacing="1" w:after="100" w:afterAutospacing="1"/>
    </w:pPr>
    <w:rPr>
      <w:sz w:val="24"/>
      <w:szCs w:val="24"/>
    </w:rPr>
  </w:style>
  <w:style w:type="character" w:customStyle="1" w:styleId="desktop-title-subcontent">
    <w:name w:val="desktop-title-subcontent"/>
    <w:basedOn w:val="Domylnaczcionkaakapitu"/>
    <w:rsid w:val="000365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02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88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2021-08-03T10:09:00Z</cp:lastPrinted>
  <dcterms:created xsi:type="dcterms:W3CDTF">2021-08-03T10:15:00Z</dcterms:created>
  <dcterms:modified xsi:type="dcterms:W3CDTF">2021-08-03T10:15:00Z</dcterms:modified>
</cp:coreProperties>
</file>